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914" w:rsidRDefault="00DB6914" w:rsidP="00DB6914">
      <w:pPr>
        <w:jc w:val="center"/>
        <w:rPr>
          <w:rFonts w:ascii="GOST type B" w:hAnsi="GOST type B"/>
          <w:b/>
          <w:sz w:val="36"/>
          <w:szCs w:val="36"/>
        </w:rPr>
      </w:pPr>
      <w:bookmarkStart w:id="0" w:name="_Toc395175508"/>
      <w:bookmarkStart w:id="1" w:name="_Toc411244538"/>
      <w:bookmarkStart w:id="2" w:name="_Toc430091983"/>
      <w:bookmarkStart w:id="3" w:name="_Toc434843429"/>
      <w:bookmarkStart w:id="4" w:name="_Toc490518080"/>
      <w:bookmarkStart w:id="5" w:name="_GoBack"/>
      <w:bookmarkEnd w:id="5"/>
    </w:p>
    <w:bookmarkEnd w:id="0"/>
    <w:bookmarkEnd w:id="1"/>
    <w:bookmarkEnd w:id="2"/>
    <w:bookmarkEnd w:id="3"/>
    <w:bookmarkEnd w:id="4"/>
    <w:p w:rsidR="000F35F7" w:rsidRDefault="000F35F7" w:rsidP="000F35F7">
      <w:pPr>
        <w:jc w:val="center"/>
        <w:rPr>
          <w:rFonts w:ascii="GOST type B" w:hAnsi="GOST type B"/>
          <w:b/>
          <w:sz w:val="36"/>
          <w:szCs w:val="36"/>
        </w:rPr>
      </w:pPr>
    </w:p>
    <w:p w:rsidR="000F35F7" w:rsidRPr="007D4DC0" w:rsidRDefault="000F35F7" w:rsidP="000F35F7">
      <w:pPr>
        <w:jc w:val="center"/>
        <w:rPr>
          <w:b/>
          <w:sz w:val="36"/>
          <w:szCs w:val="36"/>
        </w:rPr>
      </w:pPr>
    </w:p>
    <w:p w:rsidR="000F35F7" w:rsidRDefault="000F35F7" w:rsidP="000F35F7">
      <w:pPr>
        <w:jc w:val="center"/>
        <w:rPr>
          <w:b/>
          <w:sz w:val="36"/>
          <w:szCs w:val="36"/>
        </w:rPr>
      </w:pPr>
    </w:p>
    <w:p w:rsidR="000F35F7" w:rsidRDefault="000F35F7" w:rsidP="000F35F7">
      <w:pPr>
        <w:jc w:val="center"/>
        <w:rPr>
          <w:b/>
          <w:sz w:val="36"/>
          <w:szCs w:val="36"/>
        </w:rPr>
      </w:pPr>
    </w:p>
    <w:p w:rsidR="000F35F7" w:rsidRPr="007D4DC0" w:rsidRDefault="000F35F7" w:rsidP="000F35F7">
      <w:pPr>
        <w:jc w:val="center"/>
        <w:rPr>
          <w:b/>
          <w:sz w:val="36"/>
          <w:szCs w:val="36"/>
        </w:rPr>
      </w:pPr>
    </w:p>
    <w:p w:rsidR="000F35F7" w:rsidRPr="007D4DC0" w:rsidRDefault="000F35F7" w:rsidP="000F35F7">
      <w:pPr>
        <w:jc w:val="center"/>
        <w:rPr>
          <w:b/>
          <w:sz w:val="36"/>
          <w:szCs w:val="36"/>
        </w:rPr>
      </w:pPr>
      <w:r w:rsidRPr="007D4DC0">
        <w:rPr>
          <w:b/>
          <w:sz w:val="36"/>
          <w:szCs w:val="36"/>
        </w:rPr>
        <w:t>Проект планировки и межевания территории северной части села Архангельское Сосновского муниципального района Челябинской области</w:t>
      </w:r>
    </w:p>
    <w:p w:rsidR="000F35F7" w:rsidRPr="007D4DC0" w:rsidRDefault="000F35F7" w:rsidP="000F35F7">
      <w:pPr>
        <w:jc w:val="center"/>
        <w:rPr>
          <w:b/>
          <w:sz w:val="24"/>
          <w:szCs w:val="24"/>
        </w:rPr>
      </w:pPr>
    </w:p>
    <w:p w:rsidR="000F35F7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  <w:u w:val="single"/>
        </w:rPr>
      </w:pPr>
      <w:r w:rsidRPr="007D4DC0">
        <w:rPr>
          <w:sz w:val="24"/>
          <w:szCs w:val="24"/>
          <w:u w:val="single"/>
        </w:rPr>
        <w:t>ПРОЕКТ МЕЖЕВАНИЯ.</w:t>
      </w:r>
    </w:p>
    <w:p w:rsidR="000F35F7" w:rsidRPr="007D4DC0" w:rsidRDefault="000F35F7" w:rsidP="000F35F7">
      <w:pPr>
        <w:ind w:left="-567" w:right="-1" w:firstLine="567"/>
        <w:jc w:val="center"/>
        <w:rPr>
          <w:color w:val="000000"/>
          <w:u w:val="single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right="-1" w:firstLine="567"/>
        <w:rPr>
          <w:sz w:val="24"/>
          <w:szCs w:val="24"/>
        </w:rPr>
      </w:pPr>
    </w:p>
    <w:p w:rsidR="000F35F7" w:rsidRPr="007D4DC0" w:rsidRDefault="000F35F7" w:rsidP="000F35F7">
      <w:pPr>
        <w:ind w:right="-1"/>
        <w:rPr>
          <w:sz w:val="24"/>
          <w:szCs w:val="24"/>
        </w:rPr>
      </w:pPr>
      <w:r w:rsidRPr="007D4DC0">
        <w:rPr>
          <w:sz w:val="24"/>
          <w:szCs w:val="24"/>
        </w:rPr>
        <w:t>Проектная организация                                              ИП Козырев Е.А.</w:t>
      </w:r>
    </w:p>
    <w:p w:rsidR="000F35F7" w:rsidRPr="007D4DC0" w:rsidRDefault="000F35F7" w:rsidP="000F35F7">
      <w:pPr>
        <w:ind w:right="-1"/>
        <w:rPr>
          <w:sz w:val="24"/>
          <w:szCs w:val="24"/>
        </w:rPr>
      </w:pPr>
    </w:p>
    <w:p w:rsidR="000F35F7" w:rsidRPr="007D4DC0" w:rsidRDefault="000F35F7" w:rsidP="000F35F7">
      <w:pPr>
        <w:ind w:right="-1"/>
        <w:rPr>
          <w:sz w:val="24"/>
          <w:szCs w:val="24"/>
        </w:rPr>
      </w:pPr>
      <w:r w:rsidRPr="007D4DC0">
        <w:rPr>
          <w:sz w:val="24"/>
          <w:szCs w:val="24"/>
        </w:rPr>
        <w:t xml:space="preserve">Директор     </w:t>
      </w:r>
      <w:r w:rsidR="0071677C">
        <w:rPr>
          <w:sz w:val="24"/>
          <w:szCs w:val="24"/>
        </w:rPr>
        <w:t xml:space="preserve">                              </w:t>
      </w:r>
      <w:r w:rsidRPr="007D4DC0">
        <w:rPr>
          <w:sz w:val="24"/>
          <w:szCs w:val="24"/>
        </w:rPr>
        <w:t xml:space="preserve"> __________________</w:t>
      </w:r>
      <w:r>
        <w:rPr>
          <w:sz w:val="24"/>
          <w:szCs w:val="24"/>
        </w:rPr>
        <w:t>___</w:t>
      </w:r>
      <w:r w:rsidRPr="007D4DC0">
        <w:rPr>
          <w:sz w:val="24"/>
          <w:szCs w:val="24"/>
        </w:rPr>
        <w:t>Козырев Е.А.</w:t>
      </w:r>
    </w:p>
    <w:p w:rsidR="000F35F7" w:rsidRPr="007D4DC0" w:rsidRDefault="000F35F7" w:rsidP="000F35F7">
      <w:pPr>
        <w:ind w:right="-1"/>
        <w:rPr>
          <w:sz w:val="24"/>
          <w:szCs w:val="24"/>
        </w:rPr>
      </w:pPr>
    </w:p>
    <w:p w:rsidR="000F35F7" w:rsidRPr="007D4DC0" w:rsidRDefault="000F35F7" w:rsidP="000F35F7">
      <w:pPr>
        <w:ind w:right="-1"/>
        <w:rPr>
          <w:sz w:val="24"/>
          <w:szCs w:val="24"/>
        </w:rPr>
      </w:pPr>
      <w:r w:rsidRPr="007D4DC0">
        <w:rPr>
          <w:sz w:val="24"/>
          <w:szCs w:val="24"/>
        </w:rPr>
        <w:t>Главный архитектор проекта</w:t>
      </w:r>
      <w:r w:rsidR="0071677C">
        <w:rPr>
          <w:sz w:val="24"/>
          <w:szCs w:val="24"/>
        </w:rPr>
        <w:t xml:space="preserve">  </w:t>
      </w:r>
      <w:r w:rsidR="000C0A05">
        <w:rPr>
          <w:sz w:val="24"/>
          <w:szCs w:val="24"/>
        </w:rPr>
        <w:t xml:space="preserve"> </w:t>
      </w:r>
      <w:r w:rsidR="0071677C">
        <w:rPr>
          <w:sz w:val="24"/>
          <w:szCs w:val="24"/>
        </w:rPr>
        <w:t xml:space="preserve"> </w:t>
      </w:r>
      <w:r w:rsidRPr="007D4DC0">
        <w:rPr>
          <w:sz w:val="24"/>
          <w:szCs w:val="24"/>
        </w:rPr>
        <w:t>__________________</w:t>
      </w:r>
      <w:r>
        <w:rPr>
          <w:sz w:val="24"/>
          <w:szCs w:val="24"/>
        </w:rPr>
        <w:t>___</w:t>
      </w:r>
      <w:r w:rsidRPr="007D4DC0">
        <w:rPr>
          <w:sz w:val="24"/>
          <w:szCs w:val="24"/>
        </w:rPr>
        <w:t>Козырев Е.А.</w:t>
      </w:r>
    </w:p>
    <w:p w:rsidR="000F35F7" w:rsidRPr="007D4DC0" w:rsidRDefault="000F35F7" w:rsidP="000F35F7">
      <w:pPr>
        <w:ind w:right="-1"/>
        <w:rPr>
          <w:sz w:val="24"/>
          <w:szCs w:val="24"/>
        </w:rPr>
      </w:pPr>
    </w:p>
    <w:p w:rsidR="000F35F7" w:rsidRPr="007D4DC0" w:rsidRDefault="000F35F7" w:rsidP="000F35F7">
      <w:pPr>
        <w:ind w:right="-1"/>
        <w:rPr>
          <w:sz w:val="24"/>
          <w:szCs w:val="24"/>
        </w:rPr>
      </w:pPr>
      <w:r w:rsidRPr="007D4DC0">
        <w:rPr>
          <w:sz w:val="24"/>
          <w:szCs w:val="24"/>
        </w:rPr>
        <w:t xml:space="preserve">Архитектор    </w:t>
      </w:r>
      <w:r w:rsidR="0071677C">
        <w:rPr>
          <w:sz w:val="24"/>
          <w:szCs w:val="24"/>
        </w:rPr>
        <w:t xml:space="preserve">                            _</w:t>
      </w:r>
      <w:r w:rsidRPr="007D4DC0">
        <w:rPr>
          <w:sz w:val="24"/>
          <w:szCs w:val="24"/>
        </w:rPr>
        <w:t>__________________</w:t>
      </w:r>
      <w:r w:rsidR="0071677C">
        <w:rPr>
          <w:sz w:val="24"/>
          <w:szCs w:val="24"/>
        </w:rPr>
        <w:t>__</w:t>
      </w:r>
      <w:r w:rsidRPr="007D4DC0">
        <w:rPr>
          <w:sz w:val="24"/>
          <w:szCs w:val="24"/>
        </w:rPr>
        <w:t>Акулова С.С.</w:t>
      </w:r>
    </w:p>
    <w:p w:rsidR="000F35F7" w:rsidRPr="007D4DC0" w:rsidRDefault="000F35F7" w:rsidP="000F35F7">
      <w:pPr>
        <w:ind w:left="-567" w:right="-1" w:firstLine="567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right="-1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</w:p>
    <w:p w:rsidR="000F35F7" w:rsidRPr="007D4DC0" w:rsidRDefault="000F35F7" w:rsidP="000F35F7">
      <w:pPr>
        <w:ind w:left="-567" w:right="-1" w:firstLine="567"/>
        <w:jc w:val="center"/>
        <w:rPr>
          <w:sz w:val="24"/>
          <w:szCs w:val="24"/>
        </w:rPr>
      </w:pPr>
      <w:r w:rsidRPr="007D4DC0">
        <w:rPr>
          <w:sz w:val="24"/>
          <w:szCs w:val="24"/>
        </w:rPr>
        <w:t>г. Челябинск, 2017 г.</w:t>
      </w:r>
    </w:p>
    <w:p w:rsidR="000F35F7" w:rsidRPr="007D4DC0" w:rsidRDefault="000F35F7" w:rsidP="000F35F7">
      <w:pPr>
        <w:ind w:left="-567" w:right="-1" w:firstLine="567"/>
        <w:jc w:val="center"/>
        <w:rPr>
          <w:b/>
          <w:bCs/>
          <w:sz w:val="24"/>
          <w:szCs w:val="24"/>
        </w:rPr>
      </w:pPr>
      <w:r w:rsidRPr="007D4DC0">
        <w:rPr>
          <w:sz w:val="24"/>
          <w:szCs w:val="24"/>
        </w:rPr>
        <w:br w:type="page"/>
      </w:r>
      <w:r w:rsidRPr="007D4DC0">
        <w:rPr>
          <w:b/>
          <w:bCs/>
          <w:sz w:val="24"/>
          <w:szCs w:val="24"/>
        </w:rPr>
        <w:lastRenderedPageBreak/>
        <w:t>Состав проекта.</w:t>
      </w:r>
    </w:p>
    <w:p w:rsidR="000F35F7" w:rsidRPr="007D4DC0" w:rsidRDefault="000F35F7" w:rsidP="000F35F7">
      <w:pPr>
        <w:ind w:left="-567" w:right="-1"/>
        <w:jc w:val="center"/>
        <w:rPr>
          <w:b/>
          <w:bCs/>
          <w:sz w:val="24"/>
          <w:szCs w:val="24"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662"/>
      </w:tblGrid>
      <w:tr w:rsidR="000F35F7" w:rsidRPr="007D4DC0" w:rsidTr="00554815">
        <w:tc>
          <w:tcPr>
            <w:tcW w:w="2410" w:type="dxa"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Шифр</w:t>
            </w: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Наименование</w:t>
            </w:r>
          </w:p>
        </w:tc>
      </w:tr>
      <w:tr w:rsidR="000F35F7" w:rsidRPr="007D4DC0" w:rsidTr="00554815">
        <w:tc>
          <w:tcPr>
            <w:tcW w:w="9072" w:type="dxa"/>
            <w:gridSpan w:val="2"/>
            <w:vAlign w:val="center"/>
          </w:tcPr>
          <w:p w:rsidR="000F35F7" w:rsidRPr="007D4DC0" w:rsidRDefault="000F35F7" w:rsidP="00554815">
            <w:pPr>
              <w:jc w:val="center"/>
              <w:rPr>
                <w:b/>
                <w:sz w:val="24"/>
                <w:szCs w:val="24"/>
              </w:rPr>
            </w:pPr>
            <w:r w:rsidRPr="007D4DC0">
              <w:rPr>
                <w:b/>
                <w:sz w:val="24"/>
                <w:szCs w:val="24"/>
              </w:rPr>
              <w:t>Основная часть</w:t>
            </w:r>
          </w:p>
        </w:tc>
      </w:tr>
      <w:tr w:rsidR="000F35F7" w:rsidRPr="007D4DC0" w:rsidTr="00554815">
        <w:tc>
          <w:tcPr>
            <w:tcW w:w="2410" w:type="dxa"/>
            <w:vMerge w:val="restart"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07-07-2017-ППТ</w:t>
            </w: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Графические материалы</w:t>
            </w:r>
          </w:p>
        </w:tc>
      </w:tr>
      <w:tr w:rsidR="000F35F7" w:rsidRPr="007D4DC0" w:rsidTr="00554815">
        <w:tc>
          <w:tcPr>
            <w:tcW w:w="2410" w:type="dxa"/>
            <w:vMerge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- Чертеж планировки территории, М 1:2000</w:t>
            </w:r>
          </w:p>
        </w:tc>
      </w:tr>
      <w:tr w:rsidR="000F35F7" w:rsidRPr="007D4DC0" w:rsidTr="00554815">
        <w:tc>
          <w:tcPr>
            <w:tcW w:w="2410" w:type="dxa"/>
            <w:vMerge w:val="restart"/>
            <w:vAlign w:val="center"/>
          </w:tcPr>
          <w:p w:rsidR="000F35F7" w:rsidRPr="007D4DC0" w:rsidRDefault="000F35F7" w:rsidP="0055481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07-07-2017-ППТ</w:t>
            </w: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Текстовые материалы</w:t>
            </w:r>
          </w:p>
        </w:tc>
      </w:tr>
      <w:tr w:rsidR="000F35F7" w:rsidRPr="007D4DC0" w:rsidTr="00554815">
        <w:tc>
          <w:tcPr>
            <w:tcW w:w="2410" w:type="dxa"/>
            <w:vMerge/>
            <w:vAlign w:val="center"/>
          </w:tcPr>
          <w:p w:rsidR="000F35F7" w:rsidRPr="007D4DC0" w:rsidRDefault="000F35F7" w:rsidP="00554815"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«Положения о размещении объектов капитального строительства»</w:t>
            </w:r>
          </w:p>
        </w:tc>
      </w:tr>
      <w:tr w:rsidR="000F35F7" w:rsidRPr="007D4DC0" w:rsidTr="00554815">
        <w:tc>
          <w:tcPr>
            <w:tcW w:w="9072" w:type="dxa"/>
            <w:gridSpan w:val="2"/>
            <w:vAlign w:val="center"/>
          </w:tcPr>
          <w:p w:rsidR="000F35F7" w:rsidRPr="007D4DC0" w:rsidRDefault="000F35F7" w:rsidP="00554815">
            <w:pPr>
              <w:jc w:val="center"/>
              <w:rPr>
                <w:b/>
                <w:sz w:val="24"/>
                <w:szCs w:val="24"/>
              </w:rPr>
            </w:pPr>
            <w:r w:rsidRPr="007D4DC0">
              <w:rPr>
                <w:b/>
                <w:sz w:val="24"/>
                <w:szCs w:val="24"/>
              </w:rPr>
              <w:t>Материалы по обоснованию</w:t>
            </w:r>
          </w:p>
        </w:tc>
      </w:tr>
      <w:tr w:rsidR="000F35F7" w:rsidRPr="007D4DC0" w:rsidTr="00554815">
        <w:tc>
          <w:tcPr>
            <w:tcW w:w="2410" w:type="dxa"/>
            <w:vMerge w:val="restart"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07-07-2017-ППТ</w:t>
            </w: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Графические материалы</w:t>
            </w:r>
          </w:p>
        </w:tc>
      </w:tr>
      <w:tr w:rsidR="000F35F7" w:rsidRPr="007D4DC0" w:rsidTr="00554815">
        <w:tc>
          <w:tcPr>
            <w:tcW w:w="2410" w:type="dxa"/>
            <w:vMerge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- Схема расположения элемента планировочной структуры в документах территориального планирования</w:t>
            </w:r>
          </w:p>
        </w:tc>
      </w:tr>
      <w:tr w:rsidR="000F35F7" w:rsidRPr="007D4DC0" w:rsidTr="00554815">
        <w:tc>
          <w:tcPr>
            <w:tcW w:w="2410" w:type="dxa"/>
            <w:vMerge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- Схема использования территории в период подготовки проекта планировки территории. Зонирование.</w:t>
            </w:r>
          </w:p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М 1:2000</w:t>
            </w:r>
          </w:p>
        </w:tc>
      </w:tr>
      <w:tr w:rsidR="000F35F7" w:rsidRPr="007D4DC0" w:rsidTr="00554815">
        <w:tc>
          <w:tcPr>
            <w:tcW w:w="2410" w:type="dxa"/>
            <w:vMerge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- Схема организации улично-дорожной сети и схема движения транспорта. М 1:2000</w:t>
            </w:r>
          </w:p>
        </w:tc>
      </w:tr>
      <w:tr w:rsidR="000F35F7" w:rsidRPr="007D4DC0" w:rsidTr="00554815">
        <w:trPr>
          <w:trHeight w:val="338"/>
        </w:trPr>
        <w:tc>
          <w:tcPr>
            <w:tcW w:w="2410" w:type="dxa"/>
            <w:vMerge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- Схема вертикальной планировки и инженерной подготовки территории. М 1:2000</w:t>
            </w:r>
          </w:p>
        </w:tc>
      </w:tr>
      <w:tr w:rsidR="000F35F7" w:rsidRPr="007D4DC0" w:rsidTr="00554815">
        <w:trPr>
          <w:trHeight w:val="79"/>
        </w:trPr>
        <w:tc>
          <w:tcPr>
            <w:tcW w:w="2410" w:type="dxa"/>
            <w:vMerge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- Схема границ зон с особыми условиями использования территории. М 1:1000</w:t>
            </w:r>
          </w:p>
        </w:tc>
      </w:tr>
      <w:tr w:rsidR="000F35F7" w:rsidRPr="007D4DC0" w:rsidTr="00554815">
        <w:trPr>
          <w:trHeight w:val="563"/>
        </w:trPr>
        <w:tc>
          <w:tcPr>
            <w:tcW w:w="2410" w:type="dxa"/>
            <w:vMerge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- Схема размещения инженерных сетей и сооружений. Сводный план. М 1:2000</w:t>
            </w:r>
          </w:p>
        </w:tc>
      </w:tr>
      <w:tr w:rsidR="000F35F7" w:rsidRPr="007D4DC0" w:rsidTr="00554815">
        <w:trPr>
          <w:trHeight w:val="79"/>
        </w:trPr>
        <w:tc>
          <w:tcPr>
            <w:tcW w:w="2410" w:type="dxa"/>
            <w:vMerge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- Разбивочный чертеж красных линий. М 1:2000</w:t>
            </w:r>
          </w:p>
        </w:tc>
      </w:tr>
      <w:tr w:rsidR="000F35F7" w:rsidRPr="007D4DC0" w:rsidTr="00554815">
        <w:trPr>
          <w:trHeight w:val="79"/>
        </w:trPr>
        <w:tc>
          <w:tcPr>
            <w:tcW w:w="2410" w:type="dxa"/>
            <w:vMerge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Текстовые материалы</w:t>
            </w:r>
          </w:p>
        </w:tc>
      </w:tr>
      <w:tr w:rsidR="000F35F7" w:rsidRPr="007D4DC0" w:rsidTr="00554815">
        <w:trPr>
          <w:trHeight w:val="79"/>
        </w:trPr>
        <w:tc>
          <w:tcPr>
            <w:tcW w:w="2410" w:type="dxa"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07-07-2017-ППТ</w:t>
            </w: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- Приложение 1. Ведомость координат поворотных точек устанавливаемых красных линий</w:t>
            </w:r>
          </w:p>
        </w:tc>
      </w:tr>
      <w:tr w:rsidR="000F35F7" w:rsidRPr="007D4DC0" w:rsidTr="00554815">
        <w:trPr>
          <w:trHeight w:val="79"/>
        </w:trPr>
        <w:tc>
          <w:tcPr>
            <w:tcW w:w="2410" w:type="dxa"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07-07-2017-ППТ</w:t>
            </w: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- Приложение 2. Ведомость координат поворотных точек устанавливаемых линий застройки</w:t>
            </w:r>
          </w:p>
        </w:tc>
      </w:tr>
      <w:tr w:rsidR="000F35F7" w:rsidRPr="007D4DC0" w:rsidTr="00554815">
        <w:trPr>
          <w:trHeight w:val="79"/>
        </w:trPr>
        <w:tc>
          <w:tcPr>
            <w:tcW w:w="2410" w:type="dxa"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07-07-2017-ППТ</w:t>
            </w: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«Пояснительная записка»</w:t>
            </w:r>
          </w:p>
        </w:tc>
      </w:tr>
      <w:tr w:rsidR="000F35F7" w:rsidRPr="007D4DC0" w:rsidTr="00554815">
        <w:tc>
          <w:tcPr>
            <w:tcW w:w="9072" w:type="dxa"/>
            <w:gridSpan w:val="2"/>
            <w:vAlign w:val="center"/>
          </w:tcPr>
          <w:p w:rsidR="000F35F7" w:rsidRPr="007D4DC0" w:rsidRDefault="000F35F7" w:rsidP="00554815">
            <w:pPr>
              <w:ind w:right="-958"/>
              <w:jc w:val="center"/>
              <w:rPr>
                <w:sz w:val="24"/>
                <w:szCs w:val="24"/>
              </w:rPr>
            </w:pPr>
            <w:r w:rsidRPr="007D4DC0">
              <w:rPr>
                <w:b/>
                <w:sz w:val="24"/>
                <w:szCs w:val="24"/>
              </w:rPr>
              <w:t>Проект межевания территории</w:t>
            </w:r>
          </w:p>
        </w:tc>
      </w:tr>
      <w:tr w:rsidR="000F35F7" w:rsidRPr="007D4DC0" w:rsidTr="00554815">
        <w:tc>
          <w:tcPr>
            <w:tcW w:w="2410" w:type="dxa"/>
            <w:vMerge w:val="restart"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07-07-2017-ППТ</w:t>
            </w: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Графические материалы</w:t>
            </w:r>
          </w:p>
        </w:tc>
      </w:tr>
      <w:tr w:rsidR="000F35F7" w:rsidRPr="007D4DC0" w:rsidTr="00554815">
        <w:tc>
          <w:tcPr>
            <w:tcW w:w="2410" w:type="dxa"/>
            <w:vMerge/>
            <w:vAlign w:val="center"/>
          </w:tcPr>
          <w:p w:rsidR="000F35F7" w:rsidRPr="007D4DC0" w:rsidRDefault="000F35F7" w:rsidP="005548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- Чертеж межевания территории, М 1:2000</w:t>
            </w:r>
          </w:p>
        </w:tc>
      </w:tr>
      <w:tr w:rsidR="000F35F7" w:rsidRPr="007D4DC0" w:rsidTr="00554815">
        <w:tc>
          <w:tcPr>
            <w:tcW w:w="2410" w:type="dxa"/>
            <w:vMerge w:val="restart"/>
            <w:vAlign w:val="center"/>
          </w:tcPr>
          <w:p w:rsidR="000F35F7" w:rsidRPr="007D4DC0" w:rsidRDefault="000F35F7" w:rsidP="0055481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07-07-2017-ППТ</w:t>
            </w:r>
          </w:p>
        </w:tc>
        <w:tc>
          <w:tcPr>
            <w:tcW w:w="6662" w:type="dxa"/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Текстовые материалы</w:t>
            </w:r>
          </w:p>
        </w:tc>
      </w:tr>
      <w:tr w:rsidR="000F35F7" w:rsidRPr="007D4DC0" w:rsidTr="00554815">
        <w:tc>
          <w:tcPr>
            <w:tcW w:w="2410" w:type="dxa"/>
            <w:vMerge/>
            <w:vAlign w:val="center"/>
          </w:tcPr>
          <w:p w:rsidR="000F35F7" w:rsidRPr="007D4DC0" w:rsidRDefault="000F35F7" w:rsidP="00554815"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6662" w:type="dxa"/>
            <w:tcBorders>
              <w:right w:val="nil"/>
            </w:tcBorders>
            <w:vAlign w:val="center"/>
          </w:tcPr>
          <w:p w:rsidR="000F35F7" w:rsidRPr="007D4DC0" w:rsidRDefault="000F35F7" w:rsidP="00554815">
            <w:pPr>
              <w:rPr>
                <w:sz w:val="24"/>
                <w:szCs w:val="24"/>
              </w:rPr>
            </w:pPr>
            <w:r w:rsidRPr="007D4DC0">
              <w:rPr>
                <w:sz w:val="24"/>
                <w:szCs w:val="24"/>
              </w:rPr>
              <w:t>«Проект межевания территории»</w:t>
            </w:r>
          </w:p>
        </w:tc>
      </w:tr>
    </w:tbl>
    <w:p w:rsidR="000F35F7" w:rsidRPr="007D4DC0" w:rsidRDefault="000F35F7" w:rsidP="000F35F7">
      <w:pPr>
        <w:spacing w:after="200"/>
        <w:jc w:val="center"/>
        <w:rPr>
          <w:sz w:val="24"/>
          <w:szCs w:val="24"/>
        </w:rPr>
      </w:pPr>
      <w:r w:rsidRPr="007D4DC0">
        <w:rPr>
          <w:b/>
          <w:sz w:val="24"/>
          <w:szCs w:val="24"/>
        </w:rPr>
        <w:br w:type="page"/>
      </w:r>
    </w:p>
    <w:p w:rsidR="000F35F7" w:rsidRPr="009A1146" w:rsidRDefault="000F35F7" w:rsidP="000F35F7">
      <w:pPr>
        <w:spacing w:after="200" w:line="360" w:lineRule="auto"/>
        <w:jc w:val="center"/>
        <w:rPr>
          <w:b/>
          <w:sz w:val="28"/>
          <w:szCs w:val="28"/>
        </w:rPr>
      </w:pPr>
      <w:r w:rsidRPr="009A1146">
        <w:rPr>
          <w:b/>
          <w:sz w:val="28"/>
          <w:szCs w:val="28"/>
        </w:rPr>
        <w:t>Оглавление.</w:t>
      </w:r>
    </w:p>
    <w:p w:rsidR="000F35F7" w:rsidRPr="002816FE" w:rsidRDefault="000F35F7" w:rsidP="000C0A05">
      <w:pPr>
        <w:pStyle w:val="11"/>
        <w:rPr>
          <w:rFonts w:ascii="Calibri" w:hAnsi="Calibri"/>
        </w:rPr>
      </w:pPr>
      <w:r w:rsidRPr="009A1146">
        <w:rPr>
          <w:color w:val="FF0000"/>
        </w:rPr>
        <w:fldChar w:fldCharType="begin"/>
      </w:r>
      <w:r w:rsidRPr="009A1146">
        <w:rPr>
          <w:color w:val="FF0000"/>
        </w:rPr>
        <w:instrText xml:space="preserve"> TOC \o "1-3" \h \z \u </w:instrText>
      </w:r>
      <w:r w:rsidRPr="009A1146">
        <w:rPr>
          <w:color w:val="FF0000"/>
        </w:rPr>
        <w:fldChar w:fldCharType="separate"/>
      </w:r>
      <w:hyperlink w:anchor="_Toc507032185" w:history="1">
        <w:r w:rsidRPr="009A1146">
          <w:rPr>
            <w:rStyle w:val="a8"/>
            <w:sz w:val="28"/>
            <w:szCs w:val="28"/>
          </w:rPr>
          <w:t>Межевание территории.</w:t>
        </w:r>
        <w:r w:rsidRPr="009A1146">
          <w:rPr>
            <w:webHidden/>
          </w:rPr>
          <w:tab/>
        </w:r>
        <w:r w:rsidRPr="009A1146">
          <w:rPr>
            <w:webHidden/>
          </w:rPr>
          <w:fldChar w:fldCharType="begin"/>
        </w:r>
        <w:r w:rsidRPr="009A1146">
          <w:rPr>
            <w:webHidden/>
          </w:rPr>
          <w:instrText xml:space="preserve"> PAGEREF _Toc507032185 \h </w:instrText>
        </w:r>
        <w:r w:rsidRPr="009A1146">
          <w:rPr>
            <w:webHidden/>
          </w:rPr>
        </w:r>
        <w:r w:rsidRPr="009A1146">
          <w:rPr>
            <w:webHidden/>
          </w:rPr>
          <w:fldChar w:fldCharType="separate"/>
        </w:r>
        <w:r>
          <w:rPr>
            <w:webHidden/>
          </w:rPr>
          <w:t>4</w:t>
        </w:r>
        <w:r w:rsidRPr="009A1146">
          <w:rPr>
            <w:webHidden/>
          </w:rPr>
          <w:fldChar w:fldCharType="end"/>
        </w:r>
      </w:hyperlink>
    </w:p>
    <w:p w:rsidR="000F35F7" w:rsidRPr="002816FE" w:rsidRDefault="00E11576" w:rsidP="000C0A05">
      <w:pPr>
        <w:pStyle w:val="23"/>
        <w:tabs>
          <w:tab w:val="right" w:leader="dot" w:pos="9498"/>
        </w:tabs>
        <w:spacing w:line="360" w:lineRule="auto"/>
        <w:rPr>
          <w:rFonts w:ascii="Calibri" w:hAnsi="Calibri"/>
          <w:sz w:val="28"/>
          <w:szCs w:val="28"/>
        </w:rPr>
      </w:pPr>
      <w:hyperlink w:anchor="_Toc507032186" w:history="1">
        <w:r w:rsidR="000F35F7" w:rsidRPr="009A1146">
          <w:rPr>
            <w:rStyle w:val="a8"/>
            <w:sz w:val="28"/>
            <w:szCs w:val="28"/>
          </w:rPr>
          <w:t>1.1 Сведения о кадастровом делении территории проектирования.</w:t>
        </w:r>
        <w:r w:rsidR="000F35F7" w:rsidRPr="009A1146">
          <w:rPr>
            <w:webHidden/>
            <w:sz w:val="28"/>
            <w:szCs w:val="28"/>
          </w:rPr>
          <w:tab/>
        </w:r>
        <w:r w:rsidR="000F35F7" w:rsidRPr="009A1146">
          <w:rPr>
            <w:webHidden/>
            <w:sz w:val="28"/>
            <w:szCs w:val="28"/>
          </w:rPr>
          <w:fldChar w:fldCharType="begin"/>
        </w:r>
        <w:r w:rsidR="000F35F7" w:rsidRPr="009A1146">
          <w:rPr>
            <w:webHidden/>
            <w:sz w:val="28"/>
            <w:szCs w:val="28"/>
          </w:rPr>
          <w:instrText xml:space="preserve"> PAGEREF _Toc507032186 \h </w:instrText>
        </w:r>
        <w:r w:rsidR="000F35F7" w:rsidRPr="009A1146">
          <w:rPr>
            <w:webHidden/>
            <w:sz w:val="28"/>
            <w:szCs w:val="28"/>
          </w:rPr>
        </w:r>
        <w:r w:rsidR="000F35F7" w:rsidRPr="009A1146">
          <w:rPr>
            <w:webHidden/>
            <w:sz w:val="28"/>
            <w:szCs w:val="28"/>
          </w:rPr>
          <w:fldChar w:fldCharType="separate"/>
        </w:r>
        <w:r w:rsidR="000F35F7">
          <w:rPr>
            <w:webHidden/>
            <w:sz w:val="28"/>
            <w:szCs w:val="28"/>
          </w:rPr>
          <w:t>4</w:t>
        </w:r>
        <w:r w:rsidR="000F35F7" w:rsidRPr="009A1146">
          <w:rPr>
            <w:webHidden/>
            <w:sz w:val="28"/>
            <w:szCs w:val="28"/>
          </w:rPr>
          <w:fldChar w:fldCharType="end"/>
        </w:r>
      </w:hyperlink>
    </w:p>
    <w:p w:rsidR="000F35F7" w:rsidRPr="002816FE" w:rsidRDefault="00E11576" w:rsidP="000C0A05">
      <w:pPr>
        <w:pStyle w:val="23"/>
        <w:tabs>
          <w:tab w:val="right" w:leader="dot" w:pos="9498"/>
        </w:tabs>
        <w:spacing w:line="360" w:lineRule="auto"/>
        <w:rPr>
          <w:rFonts w:ascii="Calibri" w:hAnsi="Calibri"/>
          <w:sz w:val="28"/>
          <w:szCs w:val="28"/>
        </w:rPr>
      </w:pPr>
      <w:hyperlink w:anchor="_Toc507032187" w:history="1">
        <w:r w:rsidR="000F35F7" w:rsidRPr="009A1146">
          <w:rPr>
            <w:rStyle w:val="a8"/>
            <w:sz w:val="28"/>
            <w:szCs w:val="28"/>
          </w:rPr>
          <w:t>1.2. Регламент формируемых земельных участков.</w:t>
        </w:r>
        <w:r w:rsidR="000F35F7" w:rsidRPr="009A1146">
          <w:rPr>
            <w:webHidden/>
            <w:sz w:val="28"/>
            <w:szCs w:val="28"/>
          </w:rPr>
          <w:tab/>
        </w:r>
        <w:r w:rsidR="000F35F7" w:rsidRPr="009A1146">
          <w:rPr>
            <w:webHidden/>
            <w:sz w:val="28"/>
            <w:szCs w:val="28"/>
          </w:rPr>
          <w:fldChar w:fldCharType="begin"/>
        </w:r>
        <w:r w:rsidR="000F35F7" w:rsidRPr="009A1146">
          <w:rPr>
            <w:webHidden/>
            <w:sz w:val="28"/>
            <w:szCs w:val="28"/>
          </w:rPr>
          <w:instrText xml:space="preserve"> PAGEREF _Toc507032187 \h </w:instrText>
        </w:r>
        <w:r w:rsidR="000F35F7" w:rsidRPr="009A1146">
          <w:rPr>
            <w:webHidden/>
            <w:sz w:val="28"/>
            <w:szCs w:val="28"/>
          </w:rPr>
        </w:r>
        <w:r w:rsidR="000F35F7" w:rsidRPr="009A1146">
          <w:rPr>
            <w:webHidden/>
            <w:sz w:val="28"/>
            <w:szCs w:val="28"/>
          </w:rPr>
          <w:fldChar w:fldCharType="separate"/>
        </w:r>
        <w:r w:rsidR="000F35F7">
          <w:rPr>
            <w:webHidden/>
            <w:sz w:val="28"/>
            <w:szCs w:val="28"/>
          </w:rPr>
          <w:t>4</w:t>
        </w:r>
        <w:r w:rsidR="000F35F7" w:rsidRPr="009A1146">
          <w:rPr>
            <w:webHidden/>
            <w:sz w:val="28"/>
            <w:szCs w:val="28"/>
          </w:rPr>
          <w:fldChar w:fldCharType="end"/>
        </w:r>
      </w:hyperlink>
    </w:p>
    <w:p w:rsidR="000F35F7" w:rsidRPr="002816FE" w:rsidRDefault="00E11576" w:rsidP="000C0A05">
      <w:pPr>
        <w:pStyle w:val="23"/>
        <w:tabs>
          <w:tab w:val="right" w:leader="dot" w:pos="9498"/>
        </w:tabs>
        <w:spacing w:line="360" w:lineRule="auto"/>
        <w:rPr>
          <w:rFonts w:ascii="Calibri" w:hAnsi="Calibri"/>
          <w:sz w:val="28"/>
          <w:szCs w:val="28"/>
        </w:rPr>
      </w:pPr>
      <w:hyperlink w:anchor="_Toc507032188" w:history="1">
        <w:r w:rsidR="000F35F7" w:rsidRPr="009A1146">
          <w:rPr>
            <w:rStyle w:val="a8"/>
            <w:sz w:val="28"/>
            <w:szCs w:val="28"/>
          </w:rPr>
          <w:t>1.3.Проектные решения по формирование новых земельных участков.</w:t>
        </w:r>
        <w:r w:rsidR="000F35F7" w:rsidRPr="009A1146">
          <w:rPr>
            <w:webHidden/>
            <w:sz w:val="28"/>
            <w:szCs w:val="28"/>
          </w:rPr>
          <w:tab/>
        </w:r>
        <w:r w:rsidR="000F35F7" w:rsidRPr="009A1146">
          <w:rPr>
            <w:webHidden/>
            <w:sz w:val="28"/>
            <w:szCs w:val="28"/>
          </w:rPr>
          <w:fldChar w:fldCharType="begin"/>
        </w:r>
        <w:r w:rsidR="000F35F7" w:rsidRPr="009A1146">
          <w:rPr>
            <w:webHidden/>
            <w:sz w:val="28"/>
            <w:szCs w:val="28"/>
          </w:rPr>
          <w:instrText xml:space="preserve"> PAGEREF _Toc507032188 \h </w:instrText>
        </w:r>
        <w:r w:rsidR="000F35F7" w:rsidRPr="009A1146">
          <w:rPr>
            <w:webHidden/>
            <w:sz w:val="28"/>
            <w:szCs w:val="28"/>
          </w:rPr>
        </w:r>
        <w:r w:rsidR="000F35F7" w:rsidRPr="009A1146">
          <w:rPr>
            <w:webHidden/>
            <w:sz w:val="28"/>
            <w:szCs w:val="28"/>
          </w:rPr>
          <w:fldChar w:fldCharType="separate"/>
        </w:r>
        <w:r w:rsidR="000F35F7">
          <w:rPr>
            <w:webHidden/>
            <w:sz w:val="28"/>
            <w:szCs w:val="28"/>
          </w:rPr>
          <w:t>4</w:t>
        </w:r>
        <w:r w:rsidR="000F35F7" w:rsidRPr="009A1146">
          <w:rPr>
            <w:webHidden/>
            <w:sz w:val="28"/>
            <w:szCs w:val="28"/>
          </w:rPr>
          <w:fldChar w:fldCharType="end"/>
        </w:r>
      </w:hyperlink>
    </w:p>
    <w:p w:rsidR="000F35F7" w:rsidRPr="002816FE" w:rsidRDefault="00E11576" w:rsidP="000C0A05">
      <w:pPr>
        <w:pStyle w:val="11"/>
        <w:rPr>
          <w:rFonts w:ascii="Calibri" w:hAnsi="Calibri"/>
        </w:rPr>
      </w:pPr>
      <w:hyperlink w:anchor="_Toc507032189" w:history="1">
        <w:r w:rsidR="000F35F7" w:rsidRPr="009A1146">
          <w:rPr>
            <w:rStyle w:val="a8"/>
            <w:sz w:val="28"/>
            <w:szCs w:val="28"/>
          </w:rPr>
          <w:t>Ведомость координат поворотных точек формируемых земельных участков</w:t>
        </w:r>
        <w:r w:rsidR="000F35F7" w:rsidRPr="009A1146">
          <w:rPr>
            <w:webHidden/>
          </w:rPr>
          <w:tab/>
        </w:r>
        <w:r w:rsidR="000F35F7" w:rsidRPr="009A1146">
          <w:rPr>
            <w:webHidden/>
          </w:rPr>
          <w:fldChar w:fldCharType="begin"/>
        </w:r>
        <w:r w:rsidR="000F35F7" w:rsidRPr="009A1146">
          <w:rPr>
            <w:webHidden/>
          </w:rPr>
          <w:instrText xml:space="preserve"> PAGEREF _Toc507032189 \h </w:instrText>
        </w:r>
        <w:r w:rsidR="000F35F7" w:rsidRPr="009A1146">
          <w:rPr>
            <w:webHidden/>
          </w:rPr>
        </w:r>
        <w:r w:rsidR="000F35F7" w:rsidRPr="009A1146">
          <w:rPr>
            <w:webHidden/>
          </w:rPr>
          <w:fldChar w:fldCharType="separate"/>
        </w:r>
        <w:r w:rsidR="000F35F7">
          <w:rPr>
            <w:webHidden/>
          </w:rPr>
          <w:t>13</w:t>
        </w:r>
        <w:r w:rsidR="000F35F7" w:rsidRPr="009A1146">
          <w:rPr>
            <w:webHidden/>
          </w:rPr>
          <w:fldChar w:fldCharType="end"/>
        </w:r>
      </w:hyperlink>
    </w:p>
    <w:p w:rsidR="000F35F7" w:rsidRDefault="000F35F7" w:rsidP="000C0A05">
      <w:pPr>
        <w:tabs>
          <w:tab w:val="right" w:leader="dot" w:pos="9498"/>
        </w:tabs>
        <w:spacing w:line="360" w:lineRule="auto"/>
        <w:rPr>
          <w:color w:val="FF0000"/>
          <w:sz w:val="22"/>
        </w:rPr>
      </w:pPr>
      <w:r w:rsidRPr="009A1146">
        <w:rPr>
          <w:color w:val="FF0000"/>
          <w:sz w:val="28"/>
          <w:szCs w:val="28"/>
        </w:rPr>
        <w:fldChar w:fldCharType="end"/>
      </w:r>
    </w:p>
    <w:p w:rsidR="000F35F7" w:rsidRDefault="000F35F7" w:rsidP="000F35F7">
      <w:pPr>
        <w:rPr>
          <w:color w:val="FF0000"/>
          <w:sz w:val="22"/>
        </w:rPr>
      </w:pPr>
      <w:r>
        <w:rPr>
          <w:color w:val="FF0000"/>
          <w:sz w:val="22"/>
        </w:rPr>
        <w:br w:type="page"/>
      </w:r>
    </w:p>
    <w:p w:rsidR="000F35F7" w:rsidRPr="007D4DC0" w:rsidRDefault="000F35F7" w:rsidP="000F35F7">
      <w:pPr>
        <w:pStyle w:val="1"/>
        <w:rPr>
          <w:color w:val="auto"/>
          <w:sz w:val="28"/>
          <w:szCs w:val="28"/>
        </w:rPr>
      </w:pPr>
      <w:bookmarkStart w:id="6" w:name="_Toc507032185"/>
      <w:r w:rsidRPr="007D4DC0">
        <w:rPr>
          <w:color w:val="auto"/>
          <w:sz w:val="28"/>
          <w:szCs w:val="28"/>
        </w:rPr>
        <w:t>Межевание территории.</w:t>
      </w:r>
      <w:bookmarkEnd w:id="6"/>
    </w:p>
    <w:p w:rsidR="000F35F7" w:rsidRPr="007D4DC0" w:rsidRDefault="000F35F7" w:rsidP="000F35F7">
      <w:pPr>
        <w:ind w:left="-567" w:firstLine="567"/>
        <w:jc w:val="both"/>
        <w:rPr>
          <w:spacing w:val="3"/>
          <w:sz w:val="28"/>
          <w:szCs w:val="28"/>
        </w:rPr>
      </w:pPr>
    </w:p>
    <w:p w:rsidR="000F35F7" w:rsidRPr="007D4DC0" w:rsidRDefault="000F35F7" w:rsidP="000F35F7">
      <w:pPr>
        <w:ind w:firstLine="425"/>
        <w:jc w:val="both"/>
        <w:rPr>
          <w:bCs/>
          <w:sz w:val="28"/>
          <w:szCs w:val="28"/>
        </w:rPr>
      </w:pPr>
      <w:r w:rsidRPr="007D4DC0">
        <w:rPr>
          <w:sz w:val="28"/>
          <w:szCs w:val="28"/>
        </w:rPr>
        <w:t xml:space="preserve">В соответствии с градостроительным кодексом РФ целью межевания является формирование земельных участников под застройку и размежевание существующих, прежде всего, с целью налогообложения. </w:t>
      </w:r>
      <w:r w:rsidRPr="007D4DC0">
        <w:rPr>
          <w:bCs/>
          <w:sz w:val="28"/>
          <w:szCs w:val="28"/>
        </w:rPr>
        <w:t xml:space="preserve">На основе вышеизложенной методики представлен проект межевания, где за каждым домом закреплен участок земли, определенный в целях налогообложения, сформированы участки земли под жилые и коммерческие объекты, которые могут быть выставлены на торги. </w:t>
      </w:r>
      <w:r w:rsidRPr="007D4DC0">
        <w:rPr>
          <w:spacing w:val="3"/>
          <w:sz w:val="28"/>
          <w:szCs w:val="28"/>
        </w:rPr>
        <w:t>Основной задачей раздела межевания является наделение жителей района необходимыми территориальными долями и обеспечение нормативных условий зонирования территории на основе принятого градостроительного решения.</w:t>
      </w:r>
    </w:p>
    <w:p w:rsidR="000F35F7" w:rsidRPr="007D4DC0" w:rsidRDefault="000F35F7" w:rsidP="000F35F7">
      <w:pPr>
        <w:ind w:firstLine="426"/>
        <w:jc w:val="both"/>
        <w:rPr>
          <w:spacing w:val="3"/>
          <w:sz w:val="28"/>
          <w:szCs w:val="28"/>
        </w:rPr>
      </w:pPr>
      <w:r w:rsidRPr="007D4DC0">
        <w:rPr>
          <w:spacing w:val="3"/>
          <w:sz w:val="28"/>
          <w:szCs w:val="28"/>
        </w:rPr>
        <w:t>В результате межевания выделены следующие территории:</w:t>
      </w:r>
    </w:p>
    <w:p w:rsidR="000F35F7" w:rsidRPr="007D4DC0" w:rsidRDefault="000F35F7" w:rsidP="000F35F7">
      <w:pPr>
        <w:ind w:left="709" w:hanging="283"/>
        <w:jc w:val="both"/>
        <w:rPr>
          <w:spacing w:val="3"/>
          <w:sz w:val="28"/>
          <w:szCs w:val="28"/>
        </w:rPr>
      </w:pPr>
      <w:r w:rsidRPr="007D4DC0">
        <w:rPr>
          <w:spacing w:val="3"/>
          <w:sz w:val="28"/>
          <w:szCs w:val="28"/>
        </w:rPr>
        <w:t>1. Участки жилой застройки, в том числе:</w:t>
      </w:r>
    </w:p>
    <w:p w:rsidR="000F35F7" w:rsidRPr="007D4DC0" w:rsidRDefault="003C7781" w:rsidP="000F35F7">
      <w:pPr>
        <w:ind w:left="709" w:hanging="283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  </w:t>
      </w:r>
      <w:r w:rsidRPr="003C7781">
        <w:rPr>
          <w:spacing w:val="3"/>
          <w:sz w:val="28"/>
          <w:szCs w:val="28"/>
        </w:rPr>
        <w:t xml:space="preserve">  </w:t>
      </w:r>
      <w:r w:rsidR="000F35F7" w:rsidRPr="007D4DC0">
        <w:rPr>
          <w:spacing w:val="3"/>
          <w:sz w:val="28"/>
          <w:szCs w:val="28"/>
        </w:rPr>
        <w:t>1.1. участки индивидуальных жилых домов (4</w:t>
      </w:r>
      <w:r w:rsidR="000F35F7">
        <w:rPr>
          <w:spacing w:val="3"/>
          <w:sz w:val="28"/>
          <w:szCs w:val="28"/>
        </w:rPr>
        <w:t>13</w:t>
      </w:r>
      <w:r w:rsidR="000F35F7" w:rsidRPr="007D4DC0">
        <w:rPr>
          <w:spacing w:val="3"/>
          <w:sz w:val="28"/>
          <w:szCs w:val="28"/>
        </w:rPr>
        <w:t xml:space="preserve">  участков);</w:t>
      </w:r>
    </w:p>
    <w:p w:rsidR="000F35F7" w:rsidRPr="007D4DC0" w:rsidRDefault="000F35F7" w:rsidP="000F35F7">
      <w:pPr>
        <w:ind w:left="709" w:hanging="283"/>
        <w:jc w:val="both"/>
        <w:rPr>
          <w:spacing w:val="3"/>
          <w:sz w:val="28"/>
          <w:szCs w:val="28"/>
        </w:rPr>
      </w:pPr>
      <w:r w:rsidRPr="007D4DC0">
        <w:rPr>
          <w:spacing w:val="3"/>
          <w:sz w:val="28"/>
          <w:szCs w:val="28"/>
        </w:rPr>
        <w:t>2. Территории под размещение объектов обслуживания, в том числе:</w:t>
      </w:r>
    </w:p>
    <w:p w:rsidR="000F35F7" w:rsidRDefault="003C7781" w:rsidP="000F35F7">
      <w:pPr>
        <w:ind w:left="709" w:hanging="283"/>
        <w:jc w:val="both"/>
        <w:rPr>
          <w:spacing w:val="3"/>
          <w:sz w:val="28"/>
          <w:szCs w:val="28"/>
        </w:rPr>
      </w:pPr>
      <w:r w:rsidRPr="003C7781">
        <w:rPr>
          <w:spacing w:val="3"/>
          <w:sz w:val="28"/>
          <w:szCs w:val="28"/>
        </w:rPr>
        <w:t xml:space="preserve">    </w:t>
      </w:r>
      <w:r w:rsidR="000F35F7" w:rsidRPr="007D4DC0">
        <w:rPr>
          <w:spacing w:val="3"/>
          <w:sz w:val="28"/>
          <w:szCs w:val="28"/>
        </w:rPr>
        <w:t>2.1. участки под размещение объекта торговли (</w:t>
      </w:r>
      <w:r w:rsidR="000F35F7">
        <w:rPr>
          <w:spacing w:val="3"/>
          <w:sz w:val="28"/>
          <w:szCs w:val="28"/>
        </w:rPr>
        <w:t>4</w:t>
      </w:r>
      <w:r w:rsidR="000F35F7" w:rsidRPr="007D4DC0">
        <w:rPr>
          <w:spacing w:val="3"/>
          <w:sz w:val="28"/>
          <w:szCs w:val="28"/>
        </w:rPr>
        <w:t xml:space="preserve"> участка);</w:t>
      </w:r>
    </w:p>
    <w:p w:rsidR="000F35F7" w:rsidRPr="001E0E5A" w:rsidRDefault="003C7781" w:rsidP="003C7781">
      <w:pPr>
        <w:ind w:left="426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  </w:t>
      </w:r>
      <w:r w:rsidRPr="003C7781">
        <w:rPr>
          <w:spacing w:val="3"/>
          <w:sz w:val="28"/>
          <w:szCs w:val="28"/>
        </w:rPr>
        <w:t xml:space="preserve">  </w:t>
      </w:r>
      <w:r w:rsidR="000F35F7" w:rsidRPr="001E0E5A">
        <w:rPr>
          <w:spacing w:val="3"/>
          <w:sz w:val="28"/>
          <w:szCs w:val="28"/>
        </w:rPr>
        <w:t>2.2. участки под размещение общественно-административных зданий (2 участка)</w:t>
      </w:r>
      <w:r w:rsidR="000F35F7">
        <w:rPr>
          <w:spacing w:val="3"/>
          <w:sz w:val="28"/>
          <w:szCs w:val="28"/>
        </w:rPr>
        <w:t>;</w:t>
      </w:r>
    </w:p>
    <w:p w:rsidR="000F35F7" w:rsidRPr="007D4DC0" w:rsidRDefault="003C7781" w:rsidP="000F35F7">
      <w:pPr>
        <w:ind w:left="709" w:hanging="283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   </w:t>
      </w:r>
      <w:r w:rsidRPr="003C7781">
        <w:rPr>
          <w:spacing w:val="3"/>
          <w:sz w:val="28"/>
          <w:szCs w:val="28"/>
        </w:rPr>
        <w:t xml:space="preserve"> </w:t>
      </w:r>
      <w:r w:rsidR="000F35F7" w:rsidRPr="001E0E5A">
        <w:rPr>
          <w:spacing w:val="3"/>
          <w:sz w:val="28"/>
          <w:szCs w:val="28"/>
        </w:rPr>
        <w:t>2.3. участки под размещение культурно-досуговых учреждений (2 участка)</w:t>
      </w:r>
      <w:r w:rsidR="000F35F7">
        <w:rPr>
          <w:spacing w:val="3"/>
          <w:sz w:val="28"/>
          <w:szCs w:val="28"/>
        </w:rPr>
        <w:t>;</w:t>
      </w:r>
    </w:p>
    <w:p w:rsidR="000F35F7" w:rsidRPr="007D4DC0" w:rsidRDefault="000F35F7" w:rsidP="000F35F7">
      <w:pPr>
        <w:ind w:left="709" w:hanging="283"/>
        <w:jc w:val="both"/>
        <w:rPr>
          <w:spacing w:val="3"/>
          <w:sz w:val="28"/>
          <w:szCs w:val="28"/>
        </w:rPr>
      </w:pPr>
      <w:r w:rsidRPr="007D4DC0">
        <w:rPr>
          <w:spacing w:val="3"/>
          <w:sz w:val="28"/>
          <w:szCs w:val="28"/>
        </w:rPr>
        <w:t xml:space="preserve">3. Территории под размещение объектов </w:t>
      </w:r>
      <w:r>
        <w:rPr>
          <w:spacing w:val="3"/>
          <w:sz w:val="28"/>
          <w:szCs w:val="28"/>
        </w:rPr>
        <w:t>инженерно-</w:t>
      </w:r>
      <w:r w:rsidRPr="007D4DC0">
        <w:rPr>
          <w:spacing w:val="3"/>
          <w:sz w:val="28"/>
          <w:szCs w:val="28"/>
        </w:rPr>
        <w:t>транспортной инфраструктуры, в том числе:</w:t>
      </w:r>
    </w:p>
    <w:p w:rsidR="000F35F7" w:rsidRPr="007D4DC0" w:rsidRDefault="003C7781" w:rsidP="000F35F7">
      <w:pPr>
        <w:ind w:left="709" w:hanging="283"/>
        <w:jc w:val="both"/>
        <w:rPr>
          <w:spacing w:val="3"/>
          <w:sz w:val="28"/>
          <w:szCs w:val="28"/>
        </w:rPr>
      </w:pPr>
      <w:r w:rsidRPr="003C7781">
        <w:rPr>
          <w:spacing w:val="3"/>
          <w:sz w:val="28"/>
          <w:szCs w:val="28"/>
        </w:rPr>
        <w:t xml:space="preserve">    </w:t>
      </w:r>
      <w:r w:rsidR="000F35F7" w:rsidRPr="007D4DC0">
        <w:rPr>
          <w:spacing w:val="3"/>
          <w:sz w:val="28"/>
          <w:szCs w:val="28"/>
        </w:rPr>
        <w:t>3</w:t>
      </w:r>
      <w:r w:rsidR="000F35F7">
        <w:rPr>
          <w:spacing w:val="3"/>
          <w:sz w:val="28"/>
          <w:szCs w:val="28"/>
        </w:rPr>
        <w:t xml:space="preserve">.1 Участок под размещение дорог, </w:t>
      </w:r>
      <w:r w:rsidR="000F35F7" w:rsidRPr="007D4DC0">
        <w:rPr>
          <w:spacing w:val="3"/>
          <w:sz w:val="28"/>
          <w:szCs w:val="28"/>
        </w:rPr>
        <w:t>улиц</w:t>
      </w:r>
      <w:r w:rsidR="000F35F7">
        <w:rPr>
          <w:spacing w:val="3"/>
          <w:sz w:val="28"/>
          <w:szCs w:val="28"/>
        </w:rPr>
        <w:t xml:space="preserve"> и инженерных коммуникаций</w:t>
      </w:r>
      <w:r w:rsidR="000F35F7" w:rsidRPr="007D4DC0">
        <w:rPr>
          <w:spacing w:val="3"/>
          <w:sz w:val="28"/>
          <w:szCs w:val="28"/>
        </w:rPr>
        <w:t xml:space="preserve"> в жилой застройке</w:t>
      </w:r>
    </w:p>
    <w:p w:rsidR="000F35F7" w:rsidRDefault="000F35F7" w:rsidP="000F35F7">
      <w:pPr>
        <w:pStyle w:val="2"/>
        <w:rPr>
          <w:color w:val="auto"/>
          <w:sz w:val="28"/>
          <w:szCs w:val="28"/>
        </w:rPr>
      </w:pPr>
      <w:bookmarkStart w:id="7" w:name="_Toc490518081"/>
    </w:p>
    <w:p w:rsidR="000F35F7" w:rsidRPr="00F00D6C" w:rsidRDefault="000F35F7" w:rsidP="000F35F7">
      <w:pPr>
        <w:pStyle w:val="2"/>
        <w:rPr>
          <w:b/>
          <w:color w:val="auto"/>
          <w:sz w:val="28"/>
          <w:szCs w:val="28"/>
        </w:rPr>
      </w:pPr>
      <w:bookmarkStart w:id="8" w:name="_Toc507032186"/>
      <w:r w:rsidRPr="00F00D6C">
        <w:rPr>
          <w:b/>
          <w:color w:val="auto"/>
          <w:sz w:val="28"/>
          <w:szCs w:val="28"/>
        </w:rPr>
        <w:t>1.1 Сведения о кадастровом делении территории проектирования.</w:t>
      </w:r>
      <w:bookmarkEnd w:id="7"/>
      <w:bookmarkEnd w:id="8"/>
    </w:p>
    <w:p w:rsidR="000F35F7" w:rsidRPr="007D4DC0" w:rsidRDefault="000F35F7" w:rsidP="000F35F7">
      <w:pPr>
        <w:ind w:right="139" w:firstLine="425"/>
        <w:jc w:val="both"/>
        <w:rPr>
          <w:sz w:val="28"/>
          <w:szCs w:val="28"/>
        </w:rPr>
      </w:pPr>
      <w:r w:rsidRPr="007D4DC0">
        <w:rPr>
          <w:sz w:val="28"/>
          <w:szCs w:val="28"/>
        </w:rPr>
        <w:t>Территория в границах проектирования расположена в кадастровом квартале с номером 74:19:1701002.</w:t>
      </w:r>
    </w:p>
    <w:p w:rsidR="000F35F7" w:rsidRPr="007D4DC0" w:rsidRDefault="000F35F7" w:rsidP="000F35F7">
      <w:pPr>
        <w:ind w:right="139" w:firstLine="425"/>
        <w:jc w:val="both"/>
        <w:rPr>
          <w:sz w:val="28"/>
          <w:szCs w:val="28"/>
        </w:rPr>
      </w:pPr>
    </w:p>
    <w:p w:rsidR="000F35F7" w:rsidRPr="00F00D6C" w:rsidRDefault="000F35F7" w:rsidP="000F35F7">
      <w:pPr>
        <w:pStyle w:val="2"/>
        <w:rPr>
          <w:b/>
          <w:color w:val="auto"/>
          <w:sz w:val="28"/>
          <w:szCs w:val="28"/>
        </w:rPr>
      </w:pPr>
      <w:bookmarkStart w:id="9" w:name="_Toc464159935"/>
      <w:bookmarkStart w:id="10" w:name="_Toc507032187"/>
      <w:r w:rsidRPr="00F00D6C">
        <w:rPr>
          <w:b/>
          <w:color w:val="auto"/>
          <w:sz w:val="28"/>
          <w:szCs w:val="28"/>
        </w:rPr>
        <w:t>1.2. Регламент формируемых земельных участков.</w:t>
      </w:r>
      <w:bookmarkEnd w:id="9"/>
      <w:bookmarkEnd w:id="10"/>
    </w:p>
    <w:p w:rsidR="000F35F7" w:rsidRPr="007D4DC0" w:rsidRDefault="000F35F7" w:rsidP="000F35F7">
      <w:pPr>
        <w:ind w:firstLine="426"/>
        <w:jc w:val="both"/>
        <w:rPr>
          <w:sz w:val="28"/>
          <w:szCs w:val="28"/>
        </w:rPr>
      </w:pPr>
      <w:r w:rsidRPr="007D4DC0">
        <w:rPr>
          <w:sz w:val="28"/>
          <w:szCs w:val="28"/>
        </w:rPr>
        <w:t xml:space="preserve">Все формируемые участки относятся к категории – земли населенных пунктов. В соответствии с Картой градостроительного зонирования Правил землепользования и застройки Архангельского сельского поселения Сосновского муниципального района Челябинской области проектируемая территория относится к территориальной зоне В.1 (зона индивидуальной жилой застройки: усадебная и коттеджная). </w:t>
      </w:r>
    </w:p>
    <w:p w:rsidR="000F35F7" w:rsidRDefault="000F35F7" w:rsidP="000F35F7">
      <w:pPr>
        <w:pStyle w:val="2"/>
        <w:rPr>
          <w:color w:val="auto"/>
          <w:sz w:val="28"/>
          <w:szCs w:val="28"/>
        </w:rPr>
      </w:pPr>
      <w:bookmarkStart w:id="11" w:name="_Toc490518082"/>
    </w:p>
    <w:p w:rsidR="000F35F7" w:rsidRPr="00F00D6C" w:rsidRDefault="000F35F7" w:rsidP="000F35F7">
      <w:pPr>
        <w:pStyle w:val="2"/>
        <w:rPr>
          <w:b/>
          <w:color w:val="auto"/>
          <w:sz w:val="28"/>
          <w:szCs w:val="28"/>
        </w:rPr>
      </w:pPr>
      <w:bookmarkStart w:id="12" w:name="_Toc507032188"/>
      <w:r w:rsidRPr="00F00D6C">
        <w:rPr>
          <w:b/>
          <w:color w:val="auto"/>
          <w:sz w:val="28"/>
          <w:szCs w:val="28"/>
        </w:rPr>
        <w:t>1.3.Проектные решения по формирование новых земельных участков.</w:t>
      </w:r>
      <w:bookmarkEnd w:id="11"/>
      <w:bookmarkEnd w:id="12"/>
    </w:p>
    <w:p w:rsidR="000F35F7" w:rsidRPr="007D4DC0" w:rsidRDefault="000F35F7" w:rsidP="000F35F7">
      <w:pPr>
        <w:ind w:firstLine="426"/>
        <w:jc w:val="both"/>
        <w:rPr>
          <w:sz w:val="28"/>
          <w:szCs w:val="28"/>
        </w:rPr>
      </w:pPr>
      <w:r w:rsidRPr="007D4DC0">
        <w:rPr>
          <w:sz w:val="28"/>
          <w:szCs w:val="28"/>
        </w:rPr>
        <w:t xml:space="preserve">Проектом предлагается формирование границ земельных участков под проектируемые индивидуальные дома, под объект обслуживания населения – </w:t>
      </w:r>
      <w:r w:rsidRPr="000E5A32">
        <w:rPr>
          <w:sz w:val="28"/>
          <w:szCs w:val="28"/>
        </w:rPr>
        <w:t>магазины, общественно-административные здания, культурно-досуговые учре6ждения,</w:t>
      </w:r>
      <w:r w:rsidRPr="007D4DC0">
        <w:rPr>
          <w:sz w:val="28"/>
          <w:szCs w:val="28"/>
        </w:rPr>
        <w:t xml:space="preserve"> под инженерно-транспортную инфраструктуру, 74:19:1701002:347, 74:19:1701002:64, 74:19:1701002:62, 74:19:1701002:61,74:19:1701002:63,74:19:1701002:88, </w:t>
      </w:r>
      <w:r w:rsidRPr="007D4DC0">
        <w:rPr>
          <w:bCs/>
          <w:sz w:val="28"/>
          <w:szCs w:val="28"/>
        </w:rPr>
        <w:t xml:space="preserve">74:19:1701002:87, </w:t>
      </w:r>
      <w:r w:rsidRPr="007D4DC0">
        <w:rPr>
          <w:sz w:val="28"/>
          <w:szCs w:val="28"/>
        </w:rPr>
        <w:t xml:space="preserve">74:19:1701002:86, </w:t>
      </w:r>
      <w:r w:rsidRPr="007D4DC0">
        <w:rPr>
          <w:bCs/>
          <w:sz w:val="28"/>
          <w:szCs w:val="28"/>
        </w:rPr>
        <w:t xml:space="preserve">74:19:1701002:85, </w:t>
      </w:r>
      <w:r w:rsidRPr="007D4DC0">
        <w:rPr>
          <w:sz w:val="28"/>
          <w:szCs w:val="28"/>
        </w:rPr>
        <w:t>74:19:1701002:219.</w:t>
      </w:r>
    </w:p>
    <w:p w:rsidR="000F35F7" w:rsidRPr="007D4DC0" w:rsidRDefault="000F35F7" w:rsidP="000F35F7">
      <w:pPr>
        <w:ind w:firstLine="426"/>
        <w:jc w:val="both"/>
        <w:rPr>
          <w:sz w:val="28"/>
          <w:szCs w:val="28"/>
        </w:rPr>
      </w:pPr>
      <w:r w:rsidRPr="007D4DC0">
        <w:rPr>
          <w:sz w:val="28"/>
          <w:szCs w:val="28"/>
        </w:rPr>
        <w:t>В таблице 1.3.1 представлены характеристики формируемых земельных участков, в пределах территории проектирования.</w:t>
      </w:r>
    </w:p>
    <w:p w:rsidR="000F35F7" w:rsidRPr="007D4DC0" w:rsidRDefault="000F35F7" w:rsidP="000F35F7">
      <w:pPr>
        <w:ind w:right="139" w:firstLine="426"/>
        <w:jc w:val="both"/>
        <w:rPr>
          <w:sz w:val="28"/>
          <w:szCs w:val="28"/>
        </w:rPr>
      </w:pPr>
      <w:r w:rsidRPr="007D4DC0">
        <w:rPr>
          <w:sz w:val="28"/>
          <w:szCs w:val="28"/>
        </w:rPr>
        <w:lastRenderedPageBreak/>
        <w:t>Координирование объектов землепользования выполнено в системе координат МСК 74. Принцип расчета площадей земельных участков объектов проектирования, и формирования границ, основан на необходимости создания благоприятной среды проживания, обеспечения гражданских прав, условий доступа к объектам, их содержания и обслуживания. Основываясь на данном принципе, формирование земельных участков позволяет обеспечить требуемые условия, а также выделить в общей системе объектов землеустройства территории общего пользования, которые в свою очередь являются связующим звеном пространственного взаимоотношения городского сообщества.</w:t>
      </w:r>
    </w:p>
    <w:p w:rsidR="000F35F7" w:rsidRPr="007D4DC0" w:rsidRDefault="000F35F7" w:rsidP="000F35F7">
      <w:pPr>
        <w:pStyle w:val="a9"/>
        <w:ind w:left="0" w:firstLine="426"/>
        <w:jc w:val="both"/>
        <w:rPr>
          <w:sz w:val="28"/>
          <w:szCs w:val="28"/>
        </w:rPr>
      </w:pPr>
      <w:r w:rsidRPr="007D4DC0">
        <w:rPr>
          <w:b/>
          <w:sz w:val="28"/>
          <w:szCs w:val="28"/>
        </w:rPr>
        <w:t xml:space="preserve">1.  Участки жилой застройки. </w:t>
      </w:r>
      <w:r w:rsidRPr="007D4DC0">
        <w:rPr>
          <w:sz w:val="28"/>
          <w:szCs w:val="28"/>
        </w:rPr>
        <w:t>Общая площадь проектир</w:t>
      </w:r>
      <w:r w:rsidR="000C0A05">
        <w:rPr>
          <w:sz w:val="28"/>
          <w:szCs w:val="28"/>
        </w:rPr>
        <w:t>уемых кварталов составляет 40,06</w:t>
      </w:r>
      <w:r w:rsidRPr="007D4DC0">
        <w:rPr>
          <w:sz w:val="28"/>
          <w:szCs w:val="28"/>
        </w:rPr>
        <w:t xml:space="preserve"> га. Общее количество новых участков – 4</w:t>
      </w:r>
      <w:r>
        <w:rPr>
          <w:sz w:val="28"/>
          <w:szCs w:val="28"/>
        </w:rPr>
        <w:t>13</w:t>
      </w:r>
      <w:r w:rsidRPr="007D4DC0">
        <w:rPr>
          <w:sz w:val="28"/>
          <w:szCs w:val="28"/>
        </w:rPr>
        <w:t>; расчетное число жителей – 12</w:t>
      </w:r>
      <w:r>
        <w:rPr>
          <w:sz w:val="28"/>
          <w:szCs w:val="28"/>
        </w:rPr>
        <w:t>39</w:t>
      </w:r>
      <w:r w:rsidRPr="007D4DC0">
        <w:rPr>
          <w:sz w:val="28"/>
          <w:szCs w:val="28"/>
        </w:rPr>
        <w:t xml:space="preserve"> человек (коэффициент семейственности равен 3). </w:t>
      </w:r>
    </w:p>
    <w:p w:rsidR="000F35F7" w:rsidRDefault="000F35F7" w:rsidP="000F35F7">
      <w:pPr>
        <w:ind w:firstLine="425"/>
        <w:jc w:val="both"/>
        <w:rPr>
          <w:bCs/>
          <w:sz w:val="28"/>
          <w:szCs w:val="28"/>
        </w:rPr>
      </w:pPr>
      <w:r w:rsidRPr="007D4DC0">
        <w:rPr>
          <w:b/>
          <w:sz w:val="28"/>
          <w:szCs w:val="28"/>
        </w:rPr>
        <w:t xml:space="preserve">2. Участки под размещение объектов обслуживания населения. </w:t>
      </w:r>
      <w:r w:rsidRPr="007D4DC0">
        <w:rPr>
          <w:sz w:val="28"/>
          <w:szCs w:val="28"/>
        </w:rPr>
        <w:t>Расчет площади территории необходимой для размещения магазин</w:t>
      </w:r>
      <w:r>
        <w:rPr>
          <w:sz w:val="28"/>
          <w:szCs w:val="28"/>
        </w:rPr>
        <w:t xml:space="preserve">ов, </w:t>
      </w:r>
      <w:r w:rsidRPr="000E5A32">
        <w:rPr>
          <w:sz w:val="28"/>
          <w:szCs w:val="28"/>
        </w:rPr>
        <w:t>общественно-административны</w:t>
      </w:r>
      <w:r>
        <w:rPr>
          <w:sz w:val="28"/>
          <w:szCs w:val="28"/>
        </w:rPr>
        <w:t>х</w:t>
      </w:r>
      <w:r w:rsidRPr="000E5A32">
        <w:rPr>
          <w:sz w:val="28"/>
          <w:szCs w:val="28"/>
        </w:rPr>
        <w:t xml:space="preserve"> здани</w:t>
      </w:r>
      <w:r>
        <w:rPr>
          <w:sz w:val="28"/>
          <w:szCs w:val="28"/>
        </w:rPr>
        <w:t>й и</w:t>
      </w:r>
      <w:r w:rsidRPr="000E5A32">
        <w:rPr>
          <w:sz w:val="28"/>
          <w:szCs w:val="28"/>
        </w:rPr>
        <w:t xml:space="preserve"> культурно-досуговы</w:t>
      </w:r>
      <w:r>
        <w:rPr>
          <w:sz w:val="28"/>
          <w:szCs w:val="28"/>
        </w:rPr>
        <w:t>х</w:t>
      </w:r>
      <w:r w:rsidRPr="000E5A32">
        <w:rPr>
          <w:sz w:val="28"/>
          <w:szCs w:val="28"/>
        </w:rPr>
        <w:t xml:space="preserve"> учре6ждени</w:t>
      </w:r>
      <w:r>
        <w:rPr>
          <w:sz w:val="28"/>
          <w:szCs w:val="28"/>
        </w:rPr>
        <w:t>й</w:t>
      </w:r>
      <w:r w:rsidRPr="000E5A32">
        <w:rPr>
          <w:sz w:val="28"/>
          <w:szCs w:val="28"/>
        </w:rPr>
        <w:t>,</w:t>
      </w:r>
      <w:r w:rsidRPr="007D4DC0">
        <w:rPr>
          <w:sz w:val="28"/>
          <w:szCs w:val="28"/>
        </w:rPr>
        <w:t xml:space="preserve"> произведен исходя из Местных нормативов градостроительного проектирования Архангельского сельского поселения Сосновского муниципального района Челябинской области </w:t>
      </w:r>
      <w:r w:rsidRPr="007D4DC0">
        <w:rPr>
          <w:bCs/>
          <w:sz w:val="28"/>
          <w:szCs w:val="28"/>
        </w:rPr>
        <w:t xml:space="preserve">(утверждено </w:t>
      </w:r>
      <w:r w:rsidRPr="007D4DC0">
        <w:rPr>
          <w:sz w:val="28"/>
          <w:szCs w:val="28"/>
        </w:rPr>
        <w:t>Советом депутатов Архангельского сельского поселения Сосновского  муниципального района Челябинской области от 09.03.2015 № 11</w:t>
      </w:r>
      <w:r w:rsidRPr="007D4DC0">
        <w:rPr>
          <w:bCs/>
          <w:sz w:val="28"/>
          <w:szCs w:val="28"/>
        </w:rPr>
        <w:t>)</w:t>
      </w:r>
    </w:p>
    <w:p w:rsidR="000F35F7" w:rsidRDefault="000F35F7" w:rsidP="000F35F7">
      <w:pPr>
        <w:ind w:firstLine="425"/>
        <w:jc w:val="both"/>
        <w:rPr>
          <w:b/>
          <w:bCs/>
          <w:sz w:val="28"/>
          <w:szCs w:val="28"/>
        </w:rPr>
      </w:pPr>
      <w:r w:rsidRPr="00F00D6C">
        <w:rPr>
          <w:b/>
          <w:bCs/>
          <w:sz w:val="28"/>
          <w:szCs w:val="28"/>
        </w:rPr>
        <w:t xml:space="preserve">3. </w:t>
      </w:r>
      <w:r>
        <w:rPr>
          <w:b/>
          <w:bCs/>
          <w:sz w:val="28"/>
          <w:szCs w:val="28"/>
        </w:rPr>
        <w:t xml:space="preserve">Участок </w:t>
      </w:r>
      <w:r w:rsidRPr="00F00D6C">
        <w:rPr>
          <w:b/>
          <w:bCs/>
          <w:sz w:val="28"/>
          <w:szCs w:val="28"/>
        </w:rPr>
        <w:t>под размещение дорог, улиц и инженерных коммуникаций</w:t>
      </w:r>
    </w:p>
    <w:p w:rsidR="000F35F7" w:rsidRPr="00F00D6C" w:rsidRDefault="000F35F7" w:rsidP="000F35F7">
      <w:pPr>
        <w:ind w:firstLine="425"/>
        <w:jc w:val="both"/>
        <w:rPr>
          <w:sz w:val="28"/>
          <w:szCs w:val="28"/>
        </w:rPr>
      </w:pPr>
      <w:r w:rsidRPr="00F00D6C">
        <w:rPr>
          <w:sz w:val="28"/>
          <w:szCs w:val="28"/>
        </w:rPr>
        <w:t>Зоны инженерной и транспортной инфраструктур предназначены для размещения и функционирования сооружений и коммуникаций транспорта, связи, инженерного оборудования.</w:t>
      </w:r>
      <w:r>
        <w:rPr>
          <w:sz w:val="28"/>
          <w:szCs w:val="28"/>
        </w:rPr>
        <w:t xml:space="preserve"> Площадь участка </w:t>
      </w:r>
      <w:r w:rsidRPr="00F00D6C">
        <w:rPr>
          <w:sz w:val="28"/>
          <w:szCs w:val="28"/>
        </w:rPr>
        <w:t>12</w:t>
      </w:r>
      <w:r>
        <w:rPr>
          <w:sz w:val="28"/>
          <w:szCs w:val="28"/>
        </w:rPr>
        <w:t>,</w:t>
      </w:r>
      <w:r w:rsidRPr="00F00D6C">
        <w:rPr>
          <w:sz w:val="28"/>
          <w:szCs w:val="28"/>
        </w:rPr>
        <w:t>77</w:t>
      </w:r>
      <w:r>
        <w:rPr>
          <w:sz w:val="28"/>
          <w:szCs w:val="28"/>
        </w:rPr>
        <w:t xml:space="preserve"> га.</w:t>
      </w:r>
    </w:p>
    <w:p w:rsidR="000F35F7" w:rsidRPr="007D4DC0" w:rsidRDefault="000F35F7" w:rsidP="000F35F7">
      <w:pPr>
        <w:ind w:left="-567" w:firstLine="567"/>
        <w:jc w:val="right"/>
      </w:pPr>
    </w:p>
    <w:p w:rsidR="000F35F7" w:rsidRPr="007D4DC0" w:rsidRDefault="000F35F7" w:rsidP="000F35F7">
      <w:pPr>
        <w:jc w:val="right"/>
      </w:pPr>
      <w:r w:rsidRPr="007D4DC0">
        <w:t>Таблица 1.3.1</w:t>
      </w:r>
    </w:p>
    <w:tbl>
      <w:tblPr>
        <w:tblW w:w="4970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4"/>
        <w:gridCol w:w="5842"/>
        <w:gridCol w:w="1943"/>
        <w:gridCol w:w="1790"/>
        <w:gridCol w:w="10"/>
      </w:tblGrid>
      <w:tr w:rsidR="000F35F7" w:rsidRPr="007D4DC0" w:rsidTr="003C7781">
        <w:tc>
          <w:tcPr>
            <w:tcW w:w="373" w:type="pct"/>
          </w:tcPr>
          <w:p w:rsidR="000F35F7" w:rsidRPr="00F846F8" w:rsidRDefault="000F35F7" w:rsidP="00554815">
            <w:pPr>
              <w:ind w:left="-183" w:hanging="18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0F35F7" w:rsidRPr="00F846F8" w:rsidRDefault="000F35F7" w:rsidP="00554815">
            <w:pPr>
              <w:ind w:left="-183" w:hanging="18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0F35F7" w:rsidRPr="00F846F8" w:rsidRDefault="000F35F7" w:rsidP="00554815">
            <w:pPr>
              <w:ind w:left="-183" w:hanging="183"/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183" w:hanging="18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0F35F7" w:rsidRPr="00F846F8" w:rsidRDefault="000F35F7" w:rsidP="00554815">
            <w:pPr>
              <w:ind w:left="-183" w:hanging="18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0F35F7" w:rsidRPr="00F846F8" w:rsidRDefault="000F35F7" w:rsidP="00554815">
            <w:pPr>
              <w:ind w:left="-183" w:hanging="18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right="-106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Зона планируемого размещения, м</w:t>
            </w:r>
            <w:r w:rsidRPr="00F846F8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0F35F7" w:rsidRPr="00F846F8" w:rsidRDefault="000F35F7" w:rsidP="00554815">
            <w:pPr>
              <w:ind w:left="34" w:right="-106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(один участок)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08" w:right="-9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Площадь участка фактическая, м</w:t>
            </w:r>
            <w:r w:rsidRPr="00F846F8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0F35F7" w:rsidRPr="00F846F8" w:rsidRDefault="000F35F7" w:rsidP="00554815">
            <w:pPr>
              <w:ind w:left="-108" w:right="-9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(один участок)</w:t>
            </w:r>
          </w:p>
        </w:tc>
      </w:tr>
      <w:tr w:rsidR="000F35F7" w:rsidRPr="007D4DC0" w:rsidTr="00554815">
        <w:trPr>
          <w:gridAfter w:val="1"/>
          <w:wAfter w:w="5" w:type="pct"/>
        </w:trPr>
        <w:tc>
          <w:tcPr>
            <w:tcW w:w="4995" w:type="pct"/>
            <w:gridSpan w:val="4"/>
          </w:tcPr>
          <w:p w:rsidR="000F35F7" w:rsidRPr="00F846F8" w:rsidRDefault="000F35F7" w:rsidP="00554815">
            <w:pPr>
              <w:ind w:left="-183" w:hanging="183"/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i/>
                <w:sz w:val="22"/>
                <w:szCs w:val="22"/>
                <w:lang w:eastAsia="en-US"/>
              </w:rPr>
              <w:t>Участки жилой застройки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244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1277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240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1064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434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1081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369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944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409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1038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606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1371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358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1214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355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916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387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959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405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1008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280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1775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742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1681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491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862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492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864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493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866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494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867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495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869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497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873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553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944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561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953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554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944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561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955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571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968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564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959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487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869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lastRenderedPageBreak/>
              <w:t>29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583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1578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801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1841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582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984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566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975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561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937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548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954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539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525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520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898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614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1034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573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476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579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1058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603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1001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655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1064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529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908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910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532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533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534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914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536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915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532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1958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879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1938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709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1150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711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1152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712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1152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714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1154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715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1157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715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1157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757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1207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757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1207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634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1168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684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1237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610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highlight w:val="yellow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1273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776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1233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741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1191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696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1136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1177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726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1171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727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1171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713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1154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587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1004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614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1042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280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1094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176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685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302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488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1116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638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1944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903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1463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904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lastRenderedPageBreak/>
              <w:t>89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568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highlight w:val="yellow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525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972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501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945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876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930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599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1075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rPr>
          <w:trHeight w:val="229"/>
        </w:trPr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937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529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978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501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939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909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137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509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876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142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144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145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147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607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148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664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1073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lastRenderedPageBreak/>
              <w:t>149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1153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151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152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153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154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155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156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159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935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936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161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939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162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940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163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942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164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567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943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165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977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166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494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1012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167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508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486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169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486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854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486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856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171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486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858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172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486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859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173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486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862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174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863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175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176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177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178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179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180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181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183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660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184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707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1143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185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1197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186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187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188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189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190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191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192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193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194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904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195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196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197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198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199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596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698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987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201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671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1115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203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1178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204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205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206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207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208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lastRenderedPageBreak/>
              <w:t>209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210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876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211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212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213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214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215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216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217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218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219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686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1171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220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717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1219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221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222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569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223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569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224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569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225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569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226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569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227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569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228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569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229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520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904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230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231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232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233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234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235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236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659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1064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239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637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1036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240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241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242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243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244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245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246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876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247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248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249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251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252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253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254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255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690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1180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256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670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1164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257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258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259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260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261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262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263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264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265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903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266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267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268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269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lastRenderedPageBreak/>
              <w:t>270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271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272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475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840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275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509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276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277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278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279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280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281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282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876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283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284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285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286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287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288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289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290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291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1072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292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605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1034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293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567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294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295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296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5702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297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298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299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904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301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302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303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304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305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306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307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913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308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309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996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310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311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312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503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313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314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315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316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317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876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318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319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320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321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323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324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325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326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327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328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329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330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331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lastRenderedPageBreak/>
              <w:t>332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580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333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580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334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580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335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580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336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580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337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580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842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338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580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736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339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580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762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340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490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789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341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410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815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342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429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842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343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448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highlight w:val="yellow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869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344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467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898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345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486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964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346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506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982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347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526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901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348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349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522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956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983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351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560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1009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352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1036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353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589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1062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354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609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1300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355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629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356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648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357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644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358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359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360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361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362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363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364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856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365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550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822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366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418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817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367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419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823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368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473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824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369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825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370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826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371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826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372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785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373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867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374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highlight w:val="yellow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814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375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816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376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808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377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503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900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378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466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864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379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466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887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380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466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941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381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458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870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382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527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901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383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501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816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384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473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816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385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816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386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515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865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387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782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388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389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470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826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390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470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826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lastRenderedPageBreak/>
              <w:t>391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468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825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392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506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829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393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444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824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394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477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823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395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476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818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396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1152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397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639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1060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398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685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1099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399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608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1008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671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1099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401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576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1218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402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672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1022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403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655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1083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404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716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1068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405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722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1128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406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801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1262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407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826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1362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408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748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1395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409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1298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410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737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1166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411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675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1083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412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673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1112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413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588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1035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414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1051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415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942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416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940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417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941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418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541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940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419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941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420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540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939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421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538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936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422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539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937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109" w:firstLine="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423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ind w:left="-26" w:right="-80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индивидуального жилищного строительства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467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215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944</w:t>
            </w:r>
          </w:p>
        </w:tc>
      </w:tr>
      <w:tr w:rsidR="000F35F7" w:rsidRPr="007D4DC0" w:rsidTr="00554815">
        <w:tc>
          <w:tcPr>
            <w:tcW w:w="5000" w:type="pct"/>
            <w:gridSpan w:val="5"/>
          </w:tcPr>
          <w:p w:rsidR="000F35F7" w:rsidRPr="00F846F8" w:rsidRDefault="000F35F7" w:rsidP="00554815">
            <w:pPr>
              <w:ind w:left="-183" w:hanging="183"/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i/>
                <w:sz w:val="22"/>
                <w:szCs w:val="22"/>
                <w:lang w:eastAsia="en-US"/>
              </w:rPr>
              <w:t>Участки учреждений обслуживания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2816FE" w:rsidRDefault="000F35F7" w:rsidP="00554815">
            <w:pPr>
              <w:ind w:left="-183" w:right="-112" w:hanging="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 xml:space="preserve"> 3</w:t>
            </w:r>
          </w:p>
        </w:tc>
        <w:tc>
          <w:tcPr>
            <w:tcW w:w="2820" w:type="pct"/>
          </w:tcPr>
          <w:p w:rsidR="000F35F7" w:rsidRPr="002816FE" w:rsidRDefault="000F35F7" w:rsidP="0055481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Участок под строительство объекта торговли</w:t>
            </w:r>
          </w:p>
        </w:tc>
        <w:tc>
          <w:tcPr>
            <w:tcW w:w="938" w:type="pct"/>
            <w:vAlign w:val="center"/>
          </w:tcPr>
          <w:p w:rsidR="000F35F7" w:rsidRPr="002816FE" w:rsidRDefault="000F35F7" w:rsidP="00554815">
            <w:pPr>
              <w:ind w:left="-183" w:firstLine="21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654</w:t>
            </w:r>
          </w:p>
        </w:tc>
        <w:tc>
          <w:tcPr>
            <w:tcW w:w="870" w:type="pct"/>
            <w:gridSpan w:val="2"/>
            <w:vAlign w:val="center"/>
          </w:tcPr>
          <w:p w:rsidR="000F35F7" w:rsidRPr="002816FE" w:rsidRDefault="000F35F7" w:rsidP="00554815">
            <w:pPr>
              <w:ind w:left="-183" w:firstLine="263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2816FE">
              <w:rPr>
                <w:rFonts w:eastAsia="Calibri"/>
                <w:sz w:val="22"/>
                <w:szCs w:val="22"/>
                <w:lang w:val="en-US" w:eastAsia="en-US"/>
              </w:rPr>
              <w:t>2463</w:t>
            </w:r>
          </w:p>
        </w:tc>
      </w:tr>
      <w:tr w:rsidR="000F35F7" w:rsidRPr="007D4DC0" w:rsidTr="003C7781">
        <w:trPr>
          <w:trHeight w:val="345"/>
        </w:trPr>
        <w:tc>
          <w:tcPr>
            <w:tcW w:w="373" w:type="pct"/>
            <w:vAlign w:val="center"/>
          </w:tcPr>
          <w:p w:rsidR="000F35F7" w:rsidRPr="002816FE" w:rsidRDefault="000F35F7" w:rsidP="00554815">
            <w:pPr>
              <w:ind w:right="-48" w:hanging="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2820" w:type="pct"/>
          </w:tcPr>
          <w:p w:rsidR="000F35F7" w:rsidRPr="002816FE" w:rsidRDefault="000F35F7" w:rsidP="0055481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Участок под строительство объекта торговли</w:t>
            </w:r>
          </w:p>
        </w:tc>
        <w:tc>
          <w:tcPr>
            <w:tcW w:w="938" w:type="pct"/>
            <w:vAlign w:val="center"/>
          </w:tcPr>
          <w:p w:rsidR="000F35F7" w:rsidRPr="002816FE" w:rsidRDefault="000F35F7" w:rsidP="00554815">
            <w:pPr>
              <w:ind w:left="-111" w:firstLine="14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539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2816FE" w:rsidRDefault="000F35F7" w:rsidP="00554815">
            <w:pPr>
              <w:ind w:left="-111" w:firstLine="14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996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2816FE" w:rsidRDefault="000F35F7" w:rsidP="00554815">
            <w:pPr>
              <w:ind w:right="-48" w:hanging="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202</w:t>
            </w:r>
          </w:p>
        </w:tc>
        <w:tc>
          <w:tcPr>
            <w:tcW w:w="2820" w:type="pct"/>
          </w:tcPr>
          <w:p w:rsidR="000F35F7" w:rsidRPr="002816FE" w:rsidRDefault="000F35F7" w:rsidP="0055481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Участок под строительство объекта торговли</w:t>
            </w:r>
          </w:p>
        </w:tc>
        <w:tc>
          <w:tcPr>
            <w:tcW w:w="938" w:type="pct"/>
            <w:vAlign w:val="center"/>
          </w:tcPr>
          <w:p w:rsidR="000F35F7" w:rsidRPr="002816FE" w:rsidRDefault="000F35F7" w:rsidP="00554815">
            <w:pPr>
              <w:ind w:left="-111" w:firstLine="14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889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2816FE" w:rsidRDefault="000F35F7" w:rsidP="00554815">
            <w:pPr>
              <w:ind w:left="-111" w:firstLine="142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2816FE">
              <w:rPr>
                <w:rFonts w:eastAsia="Calibri"/>
                <w:sz w:val="22"/>
                <w:szCs w:val="22"/>
                <w:lang w:val="en-US" w:eastAsia="en-US"/>
              </w:rPr>
              <w:t>1655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2816FE" w:rsidRDefault="000F35F7" w:rsidP="00554815">
            <w:pPr>
              <w:ind w:right="-112" w:hanging="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274</w:t>
            </w:r>
          </w:p>
        </w:tc>
        <w:tc>
          <w:tcPr>
            <w:tcW w:w="2820" w:type="pct"/>
          </w:tcPr>
          <w:p w:rsidR="000F35F7" w:rsidRPr="002816FE" w:rsidRDefault="000F35F7" w:rsidP="0055481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Участок под строительство объекта торговли</w:t>
            </w:r>
          </w:p>
        </w:tc>
        <w:tc>
          <w:tcPr>
            <w:tcW w:w="938" w:type="pct"/>
            <w:vAlign w:val="center"/>
          </w:tcPr>
          <w:p w:rsidR="000F35F7" w:rsidRPr="002816FE" w:rsidRDefault="000F35F7" w:rsidP="00554815">
            <w:pPr>
              <w:ind w:left="-111" w:firstLine="14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889</w:t>
            </w:r>
          </w:p>
        </w:tc>
        <w:tc>
          <w:tcPr>
            <w:tcW w:w="870" w:type="pct"/>
            <w:gridSpan w:val="2"/>
            <w:vAlign w:val="center"/>
          </w:tcPr>
          <w:p w:rsidR="000F35F7" w:rsidRPr="002816FE" w:rsidRDefault="000F35F7" w:rsidP="00554815">
            <w:pPr>
              <w:ind w:left="-111" w:firstLine="14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1657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2816FE" w:rsidRDefault="000F35F7" w:rsidP="00554815">
            <w:pPr>
              <w:ind w:right="-48" w:hanging="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2820" w:type="pct"/>
          </w:tcPr>
          <w:p w:rsidR="000F35F7" w:rsidRPr="002816FE" w:rsidRDefault="000F35F7" w:rsidP="0055481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Участок под строительство общественно-административного здания</w:t>
            </w:r>
          </w:p>
        </w:tc>
        <w:tc>
          <w:tcPr>
            <w:tcW w:w="938" w:type="pct"/>
            <w:vAlign w:val="center"/>
          </w:tcPr>
          <w:p w:rsidR="000F35F7" w:rsidRPr="002816FE" w:rsidRDefault="000F35F7" w:rsidP="00554815">
            <w:pPr>
              <w:ind w:left="-111" w:firstLine="14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575</w:t>
            </w:r>
          </w:p>
        </w:tc>
        <w:tc>
          <w:tcPr>
            <w:tcW w:w="870" w:type="pct"/>
            <w:gridSpan w:val="2"/>
            <w:vAlign w:val="center"/>
          </w:tcPr>
          <w:p w:rsidR="000F35F7" w:rsidRPr="002816FE" w:rsidRDefault="000F35F7" w:rsidP="00554815">
            <w:pPr>
              <w:ind w:left="-111" w:firstLine="14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val="en-US" w:eastAsia="en-US"/>
              </w:rPr>
              <w:t>959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2816FE" w:rsidRDefault="000F35F7" w:rsidP="00554815">
            <w:pPr>
              <w:ind w:right="-48" w:hanging="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820" w:type="pct"/>
          </w:tcPr>
          <w:p w:rsidR="000F35F7" w:rsidRPr="002816FE" w:rsidRDefault="000F35F7" w:rsidP="0055481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Участок под строительство общественно-административного здания</w:t>
            </w:r>
          </w:p>
        </w:tc>
        <w:tc>
          <w:tcPr>
            <w:tcW w:w="938" w:type="pct"/>
            <w:vAlign w:val="center"/>
          </w:tcPr>
          <w:p w:rsidR="000F35F7" w:rsidRPr="002816FE" w:rsidRDefault="000F35F7" w:rsidP="00554815">
            <w:pPr>
              <w:ind w:left="-111" w:firstLine="14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527</w:t>
            </w:r>
          </w:p>
        </w:tc>
        <w:tc>
          <w:tcPr>
            <w:tcW w:w="870" w:type="pct"/>
            <w:gridSpan w:val="2"/>
            <w:vAlign w:val="center"/>
          </w:tcPr>
          <w:p w:rsidR="000F35F7" w:rsidRPr="002816FE" w:rsidRDefault="000F35F7" w:rsidP="00554815">
            <w:pPr>
              <w:ind w:left="-111" w:firstLine="14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986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2816FE" w:rsidRDefault="000F35F7" w:rsidP="00554815">
            <w:pPr>
              <w:ind w:right="-112" w:hanging="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820" w:type="pct"/>
          </w:tcPr>
          <w:p w:rsidR="000F35F7" w:rsidRPr="002816FE" w:rsidRDefault="000F35F7" w:rsidP="0055481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Участок под строительство культурно-досугового учреждения</w:t>
            </w:r>
          </w:p>
        </w:tc>
        <w:tc>
          <w:tcPr>
            <w:tcW w:w="938" w:type="pct"/>
            <w:vAlign w:val="center"/>
          </w:tcPr>
          <w:p w:rsidR="000F35F7" w:rsidRPr="002816FE" w:rsidRDefault="000F35F7" w:rsidP="00554815">
            <w:pPr>
              <w:ind w:firstLine="18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582</w:t>
            </w:r>
          </w:p>
        </w:tc>
        <w:tc>
          <w:tcPr>
            <w:tcW w:w="870" w:type="pct"/>
            <w:gridSpan w:val="2"/>
            <w:vAlign w:val="center"/>
          </w:tcPr>
          <w:p w:rsidR="000F35F7" w:rsidRPr="002816FE" w:rsidRDefault="000F35F7" w:rsidP="00554815">
            <w:pPr>
              <w:ind w:firstLine="18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1072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2816FE" w:rsidRDefault="000F35F7" w:rsidP="00554815">
            <w:pPr>
              <w:ind w:right="-48" w:hanging="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238</w:t>
            </w:r>
          </w:p>
        </w:tc>
        <w:tc>
          <w:tcPr>
            <w:tcW w:w="2820" w:type="pct"/>
          </w:tcPr>
          <w:p w:rsidR="000F35F7" w:rsidRPr="002816FE" w:rsidRDefault="000F35F7" w:rsidP="0055481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Участок под строительство культурно-досугового учреждения</w:t>
            </w:r>
          </w:p>
        </w:tc>
        <w:tc>
          <w:tcPr>
            <w:tcW w:w="938" w:type="pct"/>
            <w:vAlign w:val="center"/>
          </w:tcPr>
          <w:p w:rsidR="000F35F7" w:rsidRPr="002816FE" w:rsidRDefault="000F35F7" w:rsidP="00554815">
            <w:pPr>
              <w:ind w:firstLine="18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1343</w:t>
            </w:r>
          </w:p>
        </w:tc>
        <w:tc>
          <w:tcPr>
            <w:tcW w:w="870" w:type="pct"/>
            <w:gridSpan w:val="2"/>
            <w:vAlign w:val="center"/>
          </w:tcPr>
          <w:p w:rsidR="000F35F7" w:rsidRPr="002816FE" w:rsidRDefault="000F35F7" w:rsidP="00554815">
            <w:pPr>
              <w:ind w:firstLine="18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816FE">
              <w:rPr>
                <w:rFonts w:eastAsia="Calibri"/>
                <w:sz w:val="22"/>
                <w:szCs w:val="22"/>
                <w:lang w:eastAsia="en-US"/>
              </w:rPr>
              <w:t>2176</w:t>
            </w:r>
          </w:p>
        </w:tc>
      </w:tr>
      <w:tr w:rsidR="000F35F7" w:rsidRPr="007D4DC0" w:rsidTr="00554815">
        <w:tc>
          <w:tcPr>
            <w:tcW w:w="5000" w:type="pct"/>
            <w:gridSpan w:val="5"/>
            <w:vAlign w:val="center"/>
          </w:tcPr>
          <w:p w:rsidR="000F35F7" w:rsidRPr="00F846F8" w:rsidRDefault="000F35F7" w:rsidP="00554815">
            <w:pPr>
              <w:ind w:left="-183" w:firstLine="183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i/>
                <w:sz w:val="22"/>
                <w:szCs w:val="22"/>
                <w:lang w:eastAsia="en-US"/>
              </w:rPr>
              <w:t>Участки инженерно-транспортной инфраструктуры</w:t>
            </w:r>
          </w:p>
        </w:tc>
      </w:tr>
      <w:tr w:rsidR="000F35F7" w:rsidRPr="007D4DC0" w:rsidTr="003C7781">
        <w:tc>
          <w:tcPr>
            <w:tcW w:w="373" w:type="pct"/>
            <w:vAlign w:val="center"/>
          </w:tcPr>
          <w:p w:rsidR="000F35F7" w:rsidRPr="00F846F8" w:rsidRDefault="000F35F7" w:rsidP="00554815">
            <w:pPr>
              <w:ind w:left="-183" w:right="-48" w:hanging="67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F846F8">
              <w:rPr>
                <w:rFonts w:eastAsia="Calibri"/>
                <w:sz w:val="22"/>
                <w:szCs w:val="22"/>
                <w:lang w:val="en-US" w:eastAsia="en-US"/>
              </w:rPr>
              <w:t>424</w:t>
            </w:r>
          </w:p>
        </w:tc>
        <w:tc>
          <w:tcPr>
            <w:tcW w:w="2820" w:type="pct"/>
          </w:tcPr>
          <w:p w:rsidR="000F35F7" w:rsidRPr="00F846F8" w:rsidRDefault="000F35F7" w:rsidP="0055481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Участок под инженерно-транспортную  инфраструктуру</w:t>
            </w:r>
          </w:p>
        </w:tc>
        <w:tc>
          <w:tcPr>
            <w:tcW w:w="938" w:type="pct"/>
            <w:vAlign w:val="center"/>
          </w:tcPr>
          <w:p w:rsidR="000F35F7" w:rsidRPr="00F846F8" w:rsidRDefault="000F35F7" w:rsidP="00554815">
            <w:pPr>
              <w:ind w:left="-183" w:firstLine="18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70" w:type="pct"/>
            <w:gridSpan w:val="2"/>
            <w:vAlign w:val="center"/>
          </w:tcPr>
          <w:p w:rsidR="000F35F7" w:rsidRPr="00F846F8" w:rsidRDefault="000F35F7" w:rsidP="00554815">
            <w:pPr>
              <w:ind w:left="-183" w:firstLine="18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846F8">
              <w:rPr>
                <w:rFonts w:eastAsia="Calibri"/>
                <w:sz w:val="22"/>
                <w:szCs w:val="22"/>
                <w:lang w:eastAsia="en-US"/>
              </w:rPr>
              <w:t>127700</w:t>
            </w:r>
          </w:p>
        </w:tc>
      </w:tr>
    </w:tbl>
    <w:p w:rsidR="00D22D9C" w:rsidRDefault="00D22D9C" w:rsidP="000F35F7">
      <w:pPr>
        <w:ind w:right="-1"/>
        <w:rPr>
          <w:sz w:val="24"/>
          <w:szCs w:val="24"/>
          <w:u w:val="single"/>
        </w:rPr>
      </w:pPr>
    </w:p>
    <w:p w:rsidR="00DB6914" w:rsidRPr="00DB6914" w:rsidRDefault="00D22D9C" w:rsidP="00D22D9C">
      <w:pPr>
        <w:ind w:right="-1"/>
        <w:rPr>
          <w:rFonts w:ascii="GOST type B" w:hAnsi="GOST type B"/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  <w:r w:rsidR="00DB6914" w:rsidRPr="00DB6914">
        <w:rPr>
          <w:rFonts w:ascii="GOST type B" w:hAnsi="GOST type B"/>
          <w:color w:val="000000"/>
          <w:sz w:val="24"/>
          <w:szCs w:val="24"/>
          <w:u w:val="single"/>
        </w:rPr>
        <w:lastRenderedPageBreak/>
        <w:t>Ведомость координат поворотных точек формируемых земельных участков</w:t>
      </w:r>
    </w:p>
    <w:p w:rsidR="009312B0" w:rsidRPr="00DB6914" w:rsidRDefault="009312B0" w:rsidP="00742EDA">
      <w:pPr>
        <w:jc w:val="center"/>
        <w:rPr>
          <w:rFonts w:ascii="GOST type B" w:hAnsi="GOST type B"/>
          <w:sz w:val="24"/>
          <w:szCs w:val="24"/>
        </w:rPr>
      </w:pPr>
    </w:p>
    <w:p w:rsidR="001674FB" w:rsidRPr="00DB6914" w:rsidRDefault="000C25B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</w:t>
      </w:r>
    </w:p>
    <w:p w:rsidR="00554815" w:rsidRDefault="00E11576" w:rsidP="0055481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219200" cy="1628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15" w:rsidRDefault="00554815" w:rsidP="00554815">
      <w:pPr>
        <w:jc w:val="center"/>
      </w:pPr>
    </w:p>
    <w:p w:rsidR="00554815" w:rsidRDefault="00554815" w:rsidP="0055481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0"/>
        <w:gridCol w:w="1445"/>
        <w:gridCol w:w="1446"/>
        <w:gridCol w:w="2272"/>
        <w:gridCol w:w="1652"/>
      </w:tblGrid>
      <w:tr w:rsidR="00554815" w:rsidTr="00554815">
        <w:trPr>
          <w:cantSplit/>
          <w:trHeight w:val="301"/>
        </w:trPr>
        <w:tc>
          <w:tcPr>
            <w:tcW w:w="24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54815" w:rsidRDefault="0055481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815" w:rsidRDefault="00554815">
            <w:pPr>
              <w:jc w:val="center"/>
            </w:pPr>
            <w:r>
              <w:t>Координаты</w:t>
            </w:r>
          </w:p>
        </w:tc>
        <w:tc>
          <w:tcPr>
            <w:tcW w:w="2272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Дирекционный угол</w:t>
            </w:r>
          </w:p>
        </w:tc>
        <w:tc>
          <w:tcPr>
            <w:tcW w:w="16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Длина линии</w:t>
            </w:r>
          </w:p>
        </w:tc>
      </w:tr>
      <w:tr w:rsidR="00554815" w:rsidTr="00554815">
        <w:trPr>
          <w:cantSplit/>
          <w:trHeight w:val="349"/>
        </w:trPr>
        <w:tc>
          <w:tcPr>
            <w:tcW w:w="24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54815" w:rsidRDefault="00554815"/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X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2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4815" w:rsidRDefault="00554815"/>
        </w:tc>
        <w:tc>
          <w:tcPr>
            <w:tcW w:w="16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4815" w:rsidRDefault="00554815"/>
        </w:tc>
      </w:tr>
      <w:tr w:rsidR="00554815" w:rsidTr="00554815">
        <w:trPr>
          <w:cantSplit/>
          <w:trHeight w:val="349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2 297 768,98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580 945,07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36°36'10"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48,04</w:t>
            </w:r>
          </w:p>
        </w:tc>
      </w:tr>
      <w:tr w:rsidR="00554815" w:rsidTr="00554815">
        <w:trPr>
          <w:cantSplit/>
          <w:trHeight w:val="349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2 297 807,54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580 973,71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124°58'57"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37,21</w:t>
            </w:r>
          </w:p>
        </w:tc>
      </w:tr>
      <w:tr w:rsidR="00554815" w:rsidTr="00554815">
        <w:trPr>
          <w:cantSplit/>
          <w:trHeight w:val="349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3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2 297 786,21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581 004,20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204°22'33"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2,13</w:t>
            </w:r>
          </w:p>
        </w:tc>
      </w:tr>
      <w:tr w:rsidR="00554815" w:rsidTr="00554815">
        <w:trPr>
          <w:cantSplit/>
          <w:trHeight w:val="349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4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2 297 784,27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581 003,32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218°53'47"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13,23</w:t>
            </w:r>
          </w:p>
        </w:tc>
      </w:tr>
      <w:tr w:rsidR="00554815" w:rsidTr="00554815">
        <w:trPr>
          <w:cantSplit/>
          <w:trHeight w:val="349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5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2 297 773,97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580 995,01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238°52'39"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11,76</w:t>
            </w:r>
          </w:p>
        </w:tc>
      </w:tr>
      <w:tr w:rsidR="00554815" w:rsidTr="00554815">
        <w:trPr>
          <w:cantSplit/>
          <w:trHeight w:val="349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6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2 297 767,89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580 984,94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295°43'12"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7,58</w:t>
            </w:r>
          </w:p>
        </w:tc>
      </w:tr>
      <w:tr w:rsidR="00554815" w:rsidTr="00554815">
        <w:trPr>
          <w:cantSplit/>
          <w:trHeight w:val="349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7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2 297 771,18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580 978,11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272°10'11"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16,11</w:t>
            </w:r>
          </w:p>
        </w:tc>
      </w:tr>
      <w:tr w:rsidR="00554815" w:rsidTr="00554815">
        <w:trPr>
          <w:cantSplit/>
          <w:trHeight w:val="349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2 297 771,79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580 962,01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217°47'28"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10,82</w:t>
            </w:r>
          </w:p>
        </w:tc>
      </w:tr>
      <w:tr w:rsidR="00554815" w:rsidTr="00554815">
        <w:trPr>
          <w:cantSplit/>
          <w:trHeight w:val="349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2 297 763,24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580 955,38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299°6'23"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11,80</w:t>
            </w:r>
          </w:p>
        </w:tc>
      </w:tr>
    </w:tbl>
    <w:p w:rsidR="00D76E48" w:rsidRDefault="00D76E48" w:rsidP="00742EDA">
      <w:pPr>
        <w:rPr>
          <w:rFonts w:ascii="GOST type B" w:hAnsi="GOST type B"/>
          <w:sz w:val="24"/>
          <w:szCs w:val="24"/>
          <w:lang w:val="en-US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  <w:lang w:val="en-US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Pr="00DB6914">
        <w:rPr>
          <w:rFonts w:ascii="GOST type B" w:hAnsi="GOST type B"/>
          <w:sz w:val="24"/>
          <w:szCs w:val="24"/>
          <w:lang w:val="en-US"/>
        </w:rPr>
        <w:t>2</w:t>
      </w:r>
    </w:p>
    <w:p w:rsidR="00554815" w:rsidRDefault="00E11576" w:rsidP="0055481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362075" cy="1019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15" w:rsidRDefault="00554815" w:rsidP="0055481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9"/>
        <w:gridCol w:w="1433"/>
        <w:gridCol w:w="1433"/>
        <w:gridCol w:w="2252"/>
        <w:gridCol w:w="1638"/>
      </w:tblGrid>
      <w:tr w:rsidR="00554815" w:rsidTr="00554815">
        <w:trPr>
          <w:cantSplit/>
          <w:trHeight w:val="304"/>
        </w:trPr>
        <w:tc>
          <w:tcPr>
            <w:tcW w:w="24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54815" w:rsidRDefault="0055481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815" w:rsidRDefault="00554815">
            <w:pPr>
              <w:jc w:val="center"/>
            </w:pPr>
            <w:r>
              <w:t>Координаты</w:t>
            </w:r>
          </w:p>
        </w:tc>
        <w:tc>
          <w:tcPr>
            <w:tcW w:w="2252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Дирекционный угол</w:t>
            </w:r>
          </w:p>
        </w:tc>
        <w:tc>
          <w:tcPr>
            <w:tcW w:w="16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Длина линии</w:t>
            </w:r>
          </w:p>
        </w:tc>
      </w:tr>
      <w:tr w:rsidR="00554815" w:rsidTr="00554815">
        <w:trPr>
          <w:cantSplit/>
          <w:trHeight w:val="351"/>
        </w:trPr>
        <w:tc>
          <w:tcPr>
            <w:tcW w:w="24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54815" w:rsidRDefault="00554815"/>
        </w:tc>
        <w:tc>
          <w:tcPr>
            <w:tcW w:w="14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X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2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4815" w:rsidRDefault="00554815"/>
        </w:tc>
        <w:tc>
          <w:tcPr>
            <w:tcW w:w="1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4815" w:rsidRDefault="00554815"/>
        </w:tc>
      </w:tr>
      <w:tr w:rsidR="00554815" w:rsidTr="00554815">
        <w:trPr>
          <w:cantSplit/>
          <w:trHeight w:val="351"/>
        </w:trPr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2 297 807,54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580 973,71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36°36'9"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35,46</w:t>
            </w:r>
          </w:p>
        </w:tc>
      </w:tr>
      <w:tr w:rsidR="00554815" w:rsidTr="00554815">
        <w:trPr>
          <w:cantSplit/>
          <w:trHeight w:val="351"/>
        </w:trPr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2 297 836,01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580 994,86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125°21'56"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18,99</w:t>
            </w:r>
          </w:p>
        </w:tc>
      </w:tr>
      <w:tr w:rsidR="00554815" w:rsidTr="00554815">
        <w:trPr>
          <w:cantSplit/>
          <w:trHeight w:val="351"/>
        </w:trPr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3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2 297 825,02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581 010,34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181°0'11"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26,27</w:t>
            </w:r>
          </w:p>
        </w:tc>
      </w:tr>
      <w:tr w:rsidR="00554815" w:rsidTr="00554815">
        <w:trPr>
          <w:cantSplit/>
          <w:trHeight w:val="351"/>
        </w:trPr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4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2 297 798,75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581 009,88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204°22'18"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13,77</w:t>
            </w:r>
          </w:p>
        </w:tc>
      </w:tr>
      <w:tr w:rsidR="00554815" w:rsidTr="00554815">
        <w:trPr>
          <w:cantSplit/>
          <w:trHeight w:val="351"/>
        </w:trPr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5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2 297 786,21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581 004,20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304°58'57"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37,21</w:t>
            </w:r>
          </w:p>
        </w:tc>
      </w:tr>
    </w:tbl>
    <w:p w:rsidR="00742EDA" w:rsidRPr="00DB6914" w:rsidRDefault="00742EDA" w:rsidP="00742EDA">
      <w:pPr>
        <w:rPr>
          <w:rFonts w:ascii="GOST type B" w:hAnsi="GOST type B"/>
          <w:sz w:val="24"/>
          <w:szCs w:val="24"/>
          <w:lang w:val="en-US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  <w:lang w:val="en-US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Pr="00DB6914">
        <w:rPr>
          <w:rFonts w:ascii="GOST type B" w:hAnsi="GOST type B"/>
          <w:sz w:val="24"/>
          <w:szCs w:val="24"/>
          <w:lang w:val="en-US"/>
        </w:rPr>
        <w:t>3</w:t>
      </w:r>
    </w:p>
    <w:p w:rsidR="00554815" w:rsidRDefault="00E11576" w:rsidP="00554815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3095625" cy="2524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15" w:rsidRDefault="00554815" w:rsidP="00554815">
      <w:pPr>
        <w:jc w:val="center"/>
      </w:pPr>
    </w:p>
    <w:p w:rsidR="00554815" w:rsidRDefault="00554815" w:rsidP="0055481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3"/>
        <w:gridCol w:w="1417"/>
        <w:gridCol w:w="1417"/>
        <w:gridCol w:w="2227"/>
        <w:gridCol w:w="1620"/>
      </w:tblGrid>
      <w:tr w:rsidR="00554815" w:rsidTr="00554815">
        <w:trPr>
          <w:cantSplit/>
          <w:trHeight w:val="294"/>
        </w:trPr>
        <w:tc>
          <w:tcPr>
            <w:tcW w:w="23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54815" w:rsidRDefault="0055481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815" w:rsidRDefault="00554815">
            <w:pPr>
              <w:jc w:val="center"/>
            </w:pPr>
            <w:r>
              <w:t>Координаты</w:t>
            </w:r>
          </w:p>
        </w:tc>
        <w:tc>
          <w:tcPr>
            <w:tcW w:w="222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Дирекционный угол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Длина линии</w:t>
            </w:r>
          </w:p>
        </w:tc>
      </w:tr>
      <w:tr w:rsidR="00554815" w:rsidTr="00554815">
        <w:trPr>
          <w:cantSplit/>
          <w:trHeight w:val="341"/>
        </w:trPr>
        <w:tc>
          <w:tcPr>
            <w:tcW w:w="23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54815" w:rsidRDefault="00554815"/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2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4815" w:rsidRDefault="00554815"/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4815" w:rsidRDefault="00554815"/>
        </w:tc>
      </w:tr>
      <w:tr w:rsidR="00554815" w:rsidTr="00554815">
        <w:trPr>
          <w:cantSplit/>
          <w:trHeight w:val="341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2 297 836,01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580 994,86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36°36'9"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128,29</w:t>
            </w:r>
          </w:p>
        </w:tc>
      </w:tr>
      <w:tr w:rsidR="00554815" w:rsidTr="00554815">
        <w:trPr>
          <w:cantSplit/>
          <w:trHeight w:val="341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2 297 939,00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581 071,35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134°5'24"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22,42</w:t>
            </w:r>
          </w:p>
        </w:tc>
      </w:tr>
      <w:tr w:rsidR="00554815" w:rsidTr="00554815">
        <w:trPr>
          <w:cantSplit/>
          <w:trHeight w:val="341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2 297 923,40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581 087,45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219°37'13"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68,85</w:t>
            </w:r>
          </w:p>
        </w:tc>
      </w:tr>
      <w:tr w:rsidR="00554815" w:rsidTr="00554815">
        <w:trPr>
          <w:cantSplit/>
          <w:trHeight w:val="341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2 297 870,37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581 043,55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218°38'43"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18,65</w:t>
            </w:r>
          </w:p>
        </w:tc>
      </w:tr>
      <w:tr w:rsidR="00554815" w:rsidTr="00554815">
        <w:trPr>
          <w:cantSplit/>
          <w:trHeight w:val="341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2 297 855,80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581 031,90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211°55'9"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14,09</w:t>
            </w:r>
          </w:p>
        </w:tc>
      </w:tr>
      <w:tr w:rsidR="00554815" w:rsidTr="00554815">
        <w:trPr>
          <w:cantSplit/>
          <w:trHeight w:val="341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2 297 843,84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581 024,45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228°31'51"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7,81</w:t>
            </w:r>
          </w:p>
        </w:tc>
      </w:tr>
      <w:tr w:rsidR="00554815" w:rsidTr="00554815">
        <w:trPr>
          <w:cantSplit/>
          <w:trHeight w:val="341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2 297 838,67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581 018,60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215°57'45"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8,46</w:t>
            </w:r>
          </w:p>
        </w:tc>
      </w:tr>
      <w:tr w:rsidR="00554815" w:rsidTr="00554815">
        <w:trPr>
          <w:cantSplit/>
          <w:trHeight w:val="341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2 297 831,82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581 013,63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205°49'7"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7,55</w:t>
            </w:r>
          </w:p>
        </w:tc>
      </w:tr>
      <w:tr w:rsidR="00554815" w:rsidTr="00554815">
        <w:trPr>
          <w:cantSplit/>
          <w:trHeight w:val="341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</w:pPr>
            <w:r>
              <w:t>2 297 825,02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581 010,34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305°21'56"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15" w:rsidRDefault="0055481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18,99</w:t>
            </w:r>
          </w:p>
        </w:tc>
      </w:tr>
    </w:tbl>
    <w:p w:rsidR="00A3625B" w:rsidRPr="00DB6914" w:rsidRDefault="00A3625B" w:rsidP="00742EDA">
      <w:pPr>
        <w:rPr>
          <w:rFonts w:ascii="GOST type B" w:hAnsi="GOST type B"/>
          <w:sz w:val="24"/>
          <w:szCs w:val="24"/>
          <w:lang w:val="en-US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  <w:lang w:val="en-US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Pr="00DB6914">
        <w:rPr>
          <w:rFonts w:ascii="GOST type B" w:hAnsi="GOST type B"/>
          <w:sz w:val="24"/>
          <w:szCs w:val="24"/>
          <w:lang w:val="en-US"/>
        </w:rPr>
        <w:t>4</w:t>
      </w:r>
    </w:p>
    <w:p w:rsidR="00AE565A" w:rsidRDefault="00E11576" w:rsidP="00AE565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704975" cy="1819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5A" w:rsidRDefault="00AE565A" w:rsidP="00AE565A">
      <w:pPr>
        <w:jc w:val="center"/>
      </w:pPr>
    </w:p>
    <w:p w:rsidR="00AE565A" w:rsidRDefault="00AE565A" w:rsidP="00AE565A">
      <w:pPr>
        <w:rPr>
          <w:sz w:val="24"/>
        </w:rPr>
      </w:pPr>
      <w:r>
        <w:rPr>
          <w:sz w:val="24"/>
        </w:rPr>
        <w:t xml:space="preserve">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AE565A" w:rsidTr="00AE565A">
        <w:trPr>
          <w:cantSplit/>
          <w:trHeight w:val="263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E565A" w:rsidRDefault="00AE565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65A" w:rsidRDefault="00AE565A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Длина линии</w:t>
            </w:r>
          </w:p>
        </w:tc>
      </w:tr>
      <w:tr w:rsidR="00AE565A" w:rsidTr="00AE565A">
        <w:trPr>
          <w:cantSplit/>
          <w:trHeight w:val="304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E565A" w:rsidRDefault="00AE565A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565A" w:rsidRDefault="00AE565A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565A" w:rsidRDefault="00AE565A"/>
        </w:tc>
      </w:tr>
      <w:tr w:rsidR="00AE565A" w:rsidTr="00AE565A">
        <w:trPr>
          <w:cantSplit/>
          <w:trHeight w:val="30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2 297 870,37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581 043,55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77°52'27"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12,95</w:t>
            </w:r>
          </w:p>
        </w:tc>
      </w:tr>
      <w:tr w:rsidR="00AE565A" w:rsidTr="00AE565A">
        <w:trPr>
          <w:cantSplit/>
          <w:trHeight w:val="30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2 297 873,09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581 056,21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91°45'8"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11,18</w:t>
            </w:r>
          </w:p>
        </w:tc>
      </w:tr>
      <w:tr w:rsidR="00AE565A" w:rsidTr="00AE565A">
        <w:trPr>
          <w:cantSplit/>
          <w:trHeight w:val="30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2 297 872,75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581 067,39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43°56'31"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50,37</w:t>
            </w:r>
          </w:p>
        </w:tc>
      </w:tr>
      <w:tr w:rsidR="00AE565A" w:rsidTr="00AE565A">
        <w:trPr>
          <w:cantSplit/>
          <w:trHeight w:val="30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2 297 909,01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581 102,34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314°1'36"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20,70</w:t>
            </w:r>
          </w:p>
        </w:tc>
      </w:tr>
      <w:tr w:rsidR="00AE565A" w:rsidTr="00AE565A">
        <w:trPr>
          <w:cantSplit/>
          <w:trHeight w:val="30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2 297 923,40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581 087,45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219°37'13"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68,85</w:t>
            </w:r>
          </w:p>
        </w:tc>
      </w:tr>
    </w:tbl>
    <w:p w:rsidR="00A3625B" w:rsidRPr="00DB6914" w:rsidRDefault="00D22D9C" w:rsidP="00742EDA">
      <w:pPr>
        <w:rPr>
          <w:rFonts w:ascii="GOST type B" w:hAnsi="GOST type B"/>
          <w:sz w:val="24"/>
          <w:szCs w:val="24"/>
          <w:lang w:val="en-US"/>
        </w:rPr>
      </w:pPr>
      <w:r>
        <w:br w:type="page"/>
      </w:r>
      <w:r w:rsidR="00A3625B" w:rsidRPr="00DB6914">
        <w:rPr>
          <w:rFonts w:ascii="GOST type B" w:hAnsi="GOST type B"/>
          <w:sz w:val="24"/>
          <w:szCs w:val="24"/>
        </w:rPr>
        <w:lastRenderedPageBreak/>
        <w:t>Участок №</w:t>
      </w:r>
      <w:r w:rsidR="00A3625B" w:rsidRPr="00DB6914">
        <w:rPr>
          <w:rFonts w:ascii="GOST type B" w:hAnsi="GOST type B"/>
          <w:sz w:val="24"/>
          <w:szCs w:val="24"/>
          <w:lang w:val="en-US"/>
        </w:rPr>
        <w:t>5</w:t>
      </w:r>
    </w:p>
    <w:p w:rsidR="00AE565A" w:rsidRDefault="00E11576" w:rsidP="00AE565A">
      <w:pPr>
        <w:jc w:val="center"/>
      </w:pPr>
      <w:r>
        <w:rPr>
          <w:noProof/>
        </w:rPr>
        <w:drawing>
          <wp:inline distT="0" distB="0" distL="0" distR="0">
            <wp:extent cx="1571625" cy="1590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5A" w:rsidRDefault="00AE565A" w:rsidP="00AE565A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1"/>
        <w:gridCol w:w="1452"/>
        <w:gridCol w:w="1452"/>
        <w:gridCol w:w="2281"/>
        <w:gridCol w:w="1660"/>
      </w:tblGrid>
      <w:tr w:rsidR="00AE565A" w:rsidTr="00AE565A">
        <w:trPr>
          <w:cantSplit/>
          <w:trHeight w:val="313"/>
        </w:trPr>
        <w:tc>
          <w:tcPr>
            <w:tcW w:w="24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E565A" w:rsidRDefault="00AE565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65A" w:rsidRDefault="00AE565A">
            <w:pPr>
              <w:jc w:val="center"/>
            </w:pPr>
            <w:r>
              <w:t>Координаты</w:t>
            </w:r>
          </w:p>
        </w:tc>
        <w:tc>
          <w:tcPr>
            <w:tcW w:w="228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Дирекционный угол</w:t>
            </w:r>
          </w:p>
        </w:tc>
        <w:tc>
          <w:tcPr>
            <w:tcW w:w="1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Длина линии</w:t>
            </w:r>
          </w:p>
        </w:tc>
      </w:tr>
      <w:tr w:rsidR="00AE565A" w:rsidTr="00AE565A">
        <w:trPr>
          <w:cantSplit/>
          <w:trHeight w:val="362"/>
        </w:trPr>
        <w:tc>
          <w:tcPr>
            <w:tcW w:w="24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E565A" w:rsidRDefault="00AE565A"/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X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565A" w:rsidRDefault="00AE565A"/>
        </w:tc>
        <w:tc>
          <w:tcPr>
            <w:tcW w:w="16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565A" w:rsidRDefault="00AE565A"/>
        </w:tc>
      </w:tr>
      <w:tr w:rsidR="00AE565A" w:rsidTr="00AE565A">
        <w:trPr>
          <w:cantSplit/>
          <w:trHeight w:val="362"/>
        </w:trPr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2 297 872,75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581 067,39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91°45'17"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7,45</w:t>
            </w:r>
          </w:p>
        </w:tc>
      </w:tr>
      <w:tr w:rsidR="00AE565A" w:rsidTr="00AE565A">
        <w:trPr>
          <w:cantSplit/>
          <w:trHeight w:val="362"/>
        </w:trPr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2 297 872,52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581 074,83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131°50'1"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14,98</w:t>
            </w:r>
          </w:p>
        </w:tc>
      </w:tr>
      <w:tr w:rsidR="00AE565A" w:rsidTr="00AE565A">
        <w:trPr>
          <w:cantSplit/>
          <w:trHeight w:val="362"/>
        </w:trPr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3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2 297 862,53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581 085,99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44°14'13"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44,80</w:t>
            </w:r>
          </w:p>
        </w:tc>
      </w:tr>
      <w:tr w:rsidR="00AE565A" w:rsidTr="00AE565A">
        <w:trPr>
          <w:cantSplit/>
          <w:trHeight w:val="362"/>
        </w:trPr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4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2 297 894,63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581 117,25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313°58'22"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20,72</w:t>
            </w:r>
          </w:p>
        </w:tc>
      </w:tr>
      <w:tr w:rsidR="00AE565A" w:rsidTr="00AE565A">
        <w:trPr>
          <w:cantSplit/>
          <w:trHeight w:val="362"/>
        </w:trPr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2 297 909,01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581 102,34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223°56'31"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50,37</w:t>
            </w:r>
          </w:p>
        </w:tc>
      </w:tr>
    </w:tbl>
    <w:p w:rsidR="00D76E48" w:rsidRPr="00AE565A" w:rsidRDefault="00D76E48" w:rsidP="00742EDA">
      <w:pPr>
        <w:rPr>
          <w:rFonts w:ascii="GOST type B" w:hAnsi="GOST type B"/>
          <w:sz w:val="24"/>
          <w:szCs w:val="24"/>
        </w:rPr>
      </w:pPr>
    </w:p>
    <w:p w:rsidR="000C25BB" w:rsidRPr="00AE565A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Pr="00DB6914">
        <w:rPr>
          <w:rFonts w:ascii="GOST type B" w:hAnsi="GOST type B"/>
          <w:sz w:val="24"/>
          <w:szCs w:val="24"/>
          <w:lang w:val="en-US"/>
        </w:rPr>
        <w:t>6</w:t>
      </w:r>
    </w:p>
    <w:p w:rsidR="00AE565A" w:rsidRDefault="00E11576" w:rsidP="00AE565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266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5A" w:rsidRDefault="00AE565A" w:rsidP="00AE565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1"/>
        <w:gridCol w:w="1499"/>
        <w:gridCol w:w="1499"/>
        <w:gridCol w:w="2356"/>
        <w:gridCol w:w="1714"/>
      </w:tblGrid>
      <w:tr w:rsidR="00AE565A" w:rsidTr="00AE565A">
        <w:trPr>
          <w:cantSplit/>
          <w:trHeight w:val="275"/>
        </w:trPr>
        <w:tc>
          <w:tcPr>
            <w:tcW w:w="25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E565A" w:rsidRDefault="00AE565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65A" w:rsidRDefault="00AE565A">
            <w:pPr>
              <w:jc w:val="center"/>
            </w:pPr>
            <w:r>
              <w:t>Координаты</w:t>
            </w:r>
          </w:p>
        </w:tc>
        <w:tc>
          <w:tcPr>
            <w:tcW w:w="23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Дирекционный угол</w:t>
            </w:r>
          </w:p>
        </w:tc>
        <w:tc>
          <w:tcPr>
            <w:tcW w:w="17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Длина линии</w:t>
            </w:r>
          </w:p>
        </w:tc>
      </w:tr>
      <w:tr w:rsidR="00AE565A" w:rsidTr="00AE565A">
        <w:trPr>
          <w:cantSplit/>
          <w:trHeight w:val="318"/>
        </w:trPr>
        <w:tc>
          <w:tcPr>
            <w:tcW w:w="2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E565A" w:rsidRDefault="00AE565A"/>
        </w:tc>
        <w:tc>
          <w:tcPr>
            <w:tcW w:w="14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X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565A" w:rsidRDefault="00AE565A"/>
        </w:tc>
        <w:tc>
          <w:tcPr>
            <w:tcW w:w="17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565A" w:rsidRDefault="00AE565A"/>
        </w:tc>
      </w:tr>
      <w:tr w:rsidR="00AE565A" w:rsidTr="00AE565A">
        <w:trPr>
          <w:cantSplit/>
          <w:trHeight w:val="318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2 297 862,53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581 085,99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44°14'13"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44,80</w:t>
            </w:r>
          </w:p>
        </w:tc>
      </w:tr>
      <w:tr w:rsidR="00AE565A" w:rsidTr="00AE565A">
        <w:trPr>
          <w:cantSplit/>
          <w:trHeight w:val="318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2 297 894,63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581 117,25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134°3'18"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20,72</w:t>
            </w:r>
          </w:p>
        </w:tc>
      </w:tr>
      <w:tr w:rsidR="00AE565A" w:rsidTr="00AE565A">
        <w:trPr>
          <w:cantSplit/>
          <w:trHeight w:val="318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2 297 880,22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581 132,14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223°50'58"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57,04</w:t>
            </w:r>
          </w:p>
        </w:tc>
      </w:tr>
      <w:tr w:rsidR="00AE565A" w:rsidTr="00AE565A">
        <w:trPr>
          <w:cantSplit/>
          <w:trHeight w:val="318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4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2 297 839,09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581 092,62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355°36'18"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5,77</w:t>
            </w:r>
          </w:p>
        </w:tc>
      </w:tr>
      <w:tr w:rsidR="00AE565A" w:rsidTr="00AE565A">
        <w:trPr>
          <w:cantSplit/>
          <w:trHeight w:val="318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2 297 844,84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581 092,18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347°4'34"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12,12</w:t>
            </w:r>
          </w:p>
        </w:tc>
      </w:tr>
      <w:tr w:rsidR="00AE565A" w:rsidTr="00AE565A">
        <w:trPr>
          <w:cantSplit/>
          <w:trHeight w:val="318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2 297 856,65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581 089,47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329°22'53"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6,83</w:t>
            </w:r>
          </w:p>
        </w:tc>
      </w:tr>
    </w:tbl>
    <w:p w:rsidR="00AE565A" w:rsidRDefault="00AE565A" w:rsidP="00AE565A"/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Pr="00DB6914">
        <w:rPr>
          <w:rFonts w:ascii="GOST type B" w:hAnsi="GOST type B"/>
          <w:sz w:val="24"/>
          <w:szCs w:val="24"/>
          <w:lang w:val="en-US"/>
        </w:rPr>
        <w:t>7</w:t>
      </w:r>
    </w:p>
    <w:p w:rsidR="000C25BB" w:rsidRPr="00DB6914" w:rsidRDefault="000C25BB" w:rsidP="00742EDA">
      <w:pPr>
        <w:jc w:val="center"/>
        <w:rPr>
          <w:rFonts w:ascii="GOST type B" w:hAnsi="GOST type B"/>
          <w:sz w:val="24"/>
          <w:szCs w:val="24"/>
        </w:rPr>
      </w:pPr>
    </w:p>
    <w:p w:rsidR="00AE565A" w:rsidRDefault="00E11576" w:rsidP="00AE565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857375" cy="1495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5A" w:rsidRDefault="00AE565A" w:rsidP="00AE565A">
      <w:pPr>
        <w:jc w:val="center"/>
      </w:pPr>
    </w:p>
    <w:p w:rsidR="00AE565A" w:rsidRDefault="00AE565A" w:rsidP="00AE565A">
      <w:pPr>
        <w:jc w:val="center"/>
      </w:pPr>
    </w:p>
    <w:p w:rsidR="00AE565A" w:rsidRDefault="00AE565A" w:rsidP="00AE565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5"/>
        <w:gridCol w:w="1496"/>
        <w:gridCol w:w="1496"/>
        <w:gridCol w:w="2351"/>
        <w:gridCol w:w="1710"/>
      </w:tblGrid>
      <w:tr w:rsidR="00AE565A" w:rsidTr="00AE565A">
        <w:trPr>
          <w:cantSplit/>
          <w:trHeight w:val="330"/>
        </w:trPr>
        <w:tc>
          <w:tcPr>
            <w:tcW w:w="25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E565A" w:rsidRDefault="00AE565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65A" w:rsidRDefault="00AE565A">
            <w:pPr>
              <w:jc w:val="center"/>
            </w:pPr>
            <w:r>
              <w:t>Координаты</w:t>
            </w:r>
          </w:p>
        </w:tc>
        <w:tc>
          <w:tcPr>
            <w:tcW w:w="235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Дирекционный угол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Длина линии</w:t>
            </w:r>
          </w:p>
        </w:tc>
      </w:tr>
      <w:tr w:rsidR="00AE565A" w:rsidTr="00AE565A">
        <w:trPr>
          <w:cantSplit/>
          <w:trHeight w:val="382"/>
        </w:trPr>
        <w:tc>
          <w:tcPr>
            <w:tcW w:w="25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E565A" w:rsidRDefault="00AE565A"/>
        </w:tc>
        <w:tc>
          <w:tcPr>
            <w:tcW w:w="14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X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565A" w:rsidRDefault="00AE565A"/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565A" w:rsidRDefault="00AE565A"/>
        </w:tc>
      </w:tr>
      <w:tr w:rsidR="00AE565A" w:rsidTr="00AE565A">
        <w:trPr>
          <w:cantSplit/>
          <w:trHeight w:val="382"/>
        </w:trPr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lastRenderedPageBreak/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2 297 839,09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581 092,62</w:t>
            </w:r>
          </w:p>
        </w:tc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43°50'58"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57,04</w:t>
            </w:r>
          </w:p>
        </w:tc>
      </w:tr>
      <w:tr w:rsidR="00AE565A" w:rsidTr="00AE565A">
        <w:trPr>
          <w:cantSplit/>
          <w:trHeight w:val="382"/>
        </w:trPr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2 297 880,22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581 132,14</w:t>
            </w:r>
          </w:p>
        </w:tc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134°1'48"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20,72</w:t>
            </w:r>
          </w:p>
        </w:tc>
      </w:tr>
      <w:tr w:rsidR="00AE565A" w:rsidTr="00AE565A">
        <w:trPr>
          <w:cantSplit/>
          <w:trHeight w:val="382"/>
        </w:trPr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2 297 865,82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581 147,03</w:t>
            </w:r>
          </w:p>
        </w:tc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223°51'3"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73,79</w:t>
            </w:r>
          </w:p>
        </w:tc>
      </w:tr>
      <w:tr w:rsidR="00AE565A" w:rsidTr="00AE565A">
        <w:trPr>
          <w:cantSplit/>
          <w:trHeight w:val="382"/>
        </w:trPr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2 297 812,61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581 095,91</w:t>
            </w:r>
          </w:p>
        </w:tc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335°13'11"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3,82</w:t>
            </w:r>
          </w:p>
        </w:tc>
      </w:tr>
      <w:tr w:rsidR="00AE565A" w:rsidTr="00AE565A">
        <w:trPr>
          <w:cantSplit/>
          <w:trHeight w:val="382"/>
        </w:trPr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2 297 816,08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581 094,31</w:t>
            </w:r>
          </w:p>
        </w:tc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355°54'22"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15,27</w:t>
            </w:r>
          </w:p>
        </w:tc>
      </w:tr>
      <w:tr w:rsidR="00AE565A" w:rsidTr="00AE565A">
        <w:trPr>
          <w:cantSplit/>
          <w:trHeight w:val="382"/>
        </w:trPr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2 297 831,31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581 093,22</w:t>
            </w:r>
          </w:p>
        </w:tc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355°36'14"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7,80</w:t>
            </w:r>
          </w:p>
        </w:tc>
      </w:tr>
    </w:tbl>
    <w:p w:rsidR="00E30C22" w:rsidRPr="00AE565A" w:rsidRDefault="00E30C22" w:rsidP="00742EDA">
      <w:pPr>
        <w:rPr>
          <w:rFonts w:ascii="GOST type B" w:hAnsi="GOST type B"/>
          <w:sz w:val="24"/>
          <w:szCs w:val="24"/>
        </w:rPr>
      </w:pPr>
    </w:p>
    <w:p w:rsidR="000C25BB" w:rsidRPr="00AE565A" w:rsidRDefault="00A3625B" w:rsidP="00AE565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Pr="00DB6914">
        <w:rPr>
          <w:rFonts w:ascii="GOST type B" w:hAnsi="GOST type B"/>
          <w:sz w:val="24"/>
          <w:szCs w:val="24"/>
          <w:lang w:val="en-US"/>
        </w:rPr>
        <w:t>8</w:t>
      </w:r>
    </w:p>
    <w:p w:rsidR="00AE565A" w:rsidRDefault="00E11576" w:rsidP="00AE565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71625" cy="1800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5A" w:rsidRDefault="00AE565A" w:rsidP="00AE565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6"/>
        <w:gridCol w:w="1449"/>
        <w:gridCol w:w="1449"/>
        <w:gridCol w:w="2277"/>
        <w:gridCol w:w="1656"/>
      </w:tblGrid>
      <w:tr w:rsidR="00AE565A" w:rsidTr="00AE565A">
        <w:trPr>
          <w:cantSplit/>
          <w:trHeight w:val="288"/>
        </w:trPr>
        <w:tc>
          <w:tcPr>
            <w:tcW w:w="24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E565A" w:rsidRDefault="00AE565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65A" w:rsidRDefault="00AE565A">
            <w:pPr>
              <w:jc w:val="center"/>
            </w:pPr>
            <w:r>
              <w:t>Координаты</w:t>
            </w:r>
          </w:p>
        </w:tc>
        <w:tc>
          <w:tcPr>
            <w:tcW w:w="227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Дирекционный угол</w:t>
            </w:r>
          </w:p>
        </w:tc>
        <w:tc>
          <w:tcPr>
            <w:tcW w:w="16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Длина линии</w:t>
            </w:r>
          </w:p>
        </w:tc>
      </w:tr>
      <w:tr w:rsidR="00AE565A" w:rsidTr="00AE565A">
        <w:trPr>
          <w:cantSplit/>
          <w:trHeight w:val="333"/>
        </w:trPr>
        <w:tc>
          <w:tcPr>
            <w:tcW w:w="2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E565A" w:rsidRDefault="00AE565A"/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X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565A" w:rsidRDefault="00AE565A"/>
        </w:tc>
        <w:tc>
          <w:tcPr>
            <w:tcW w:w="16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565A" w:rsidRDefault="00AE565A"/>
        </w:tc>
      </w:tr>
      <w:tr w:rsidR="00AE565A" w:rsidTr="00AE565A">
        <w:trPr>
          <w:cantSplit/>
          <w:trHeight w:val="333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2 297 812,61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581 095,91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43°51'3"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73,79</w:t>
            </w:r>
          </w:p>
        </w:tc>
      </w:tr>
      <w:tr w:rsidR="00AE565A" w:rsidTr="00AE565A">
        <w:trPr>
          <w:cantSplit/>
          <w:trHeight w:val="333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2 297 865,82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581 147,03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134°0'26"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20,72</w:t>
            </w:r>
          </w:p>
        </w:tc>
      </w:tr>
      <w:tr w:rsidR="00AE565A" w:rsidTr="00AE565A">
        <w:trPr>
          <w:cantSplit/>
          <w:trHeight w:val="333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2 297 851,43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581 161,93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224°4'41"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43,05</w:t>
            </w:r>
          </w:p>
        </w:tc>
      </w:tr>
      <w:tr w:rsidR="00AE565A" w:rsidTr="00AE565A">
        <w:trPr>
          <w:cantSplit/>
          <w:trHeight w:val="333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2 297 820,51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581 131,99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320°9'54"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4,82</w:t>
            </w:r>
          </w:p>
        </w:tc>
      </w:tr>
      <w:tr w:rsidR="00AE565A" w:rsidTr="00AE565A">
        <w:trPr>
          <w:cantSplit/>
          <w:trHeight w:val="333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2 297 824,21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581 128,90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252°30'24"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8,85</w:t>
            </w:r>
          </w:p>
        </w:tc>
      </w:tr>
      <w:tr w:rsidR="00AE565A" w:rsidTr="00AE565A">
        <w:trPr>
          <w:cantSplit/>
          <w:trHeight w:val="333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2 297 821,55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581 120,46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233°37'24"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21,83</w:t>
            </w:r>
          </w:p>
        </w:tc>
      </w:tr>
      <w:tr w:rsidR="00AE565A" w:rsidTr="00AE565A">
        <w:trPr>
          <w:cantSplit/>
          <w:trHeight w:val="333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2 297 808,60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581 102,88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269°5'52"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5,08</w:t>
            </w:r>
          </w:p>
        </w:tc>
      </w:tr>
      <w:tr w:rsidR="00AE565A" w:rsidTr="00AE565A">
        <w:trPr>
          <w:cantSplit/>
          <w:trHeight w:val="333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</w:pPr>
            <w:r>
              <w:t>2 297 808,52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581 097,80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335°13'12"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E565A" w:rsidRDefault="00AE56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4,50</w:t>
            </w:r>
          </w:p>
        </w:tc>
      </w:tr>
    </w:tbl>
    <w:p w:rsidR="00970365" w:rsidRDefault="00970365" w:rsidP="00AE565A">
      <w:pPr>
        <w:rPr>
          <w:rFonts w:ascii="GOST type B" w:hAnsi="GOST type B"/>
          <w:sz w:val="24"/>
          <w:szCs w:val="24"/>
        </w:rPr>
      </w:pPr>
    </w:p>
    <w:p w:rsidR="003D5FD1" w:rsidRPr="00AE565A" w:rsidRDefault="00A3625B" w:rsidP="00AE565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="00AE565A">
        <w:rPr>
          <w:rFonts w:ascii="GOST type B" w:hAnsi="GOST type B"/>
          <w:sz w:val="24"/>
          <w:szCs w:val="24"/>
        </w:rPr>
        <w:t>9</w:t>
      </w:r>
    </w:p>
    <w:p w:rsidR="00970365" w:rsidRDefault="00E11576" w:rsidP="0097036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90675" cy="1447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65" w:rsidRDefault="00970365" w:rsidP="0097036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3"/>
        <w:gridCol w:w="1471"/>
        <w:gridCol w:w="1471"/>
        <w:gridCol w:w="2311"/>
        <w:gridCol w:w="1681"/>
      </w:tblGrid>
      <w:tr w:rsidR="00970365" w:rsidTr="00970365">
        <w:trPr>
          <w:cantSplit/>
          <w:trHeight w:val="233"/>
        </w:trPr>
        <w:tc>
          <w:tcPr>
            <w:tcW w:w="24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70365" w:rsidRDefault="0097036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65" w:rsidRDefault="00970365">
            <w:pPr>
              <w:jc w:val="center"/>
            </w:pPr>
            <w:r>
              <w:t>Координаты</w:t>
            </w:r>
          </w:p>
        </w:tc>
        <w:tc>
          <w:tcPr>
            <w:tcW w:w="231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Дирекционный угол</w:t>
            </w:r>
          </w:p>
        </w:tc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Длина линии</w:t>
            </w:r>
          </w:p>
        </w:tc>
      </w:tr>
      <w:tr w:rsidR="00970365" w:rsidTr="00970365">
        <w:trPr>
          <w:cantSplit/>
          <w:trHeight w:val="269"/>
        </w:trPr>
        <w:tc>
          <w:tcPr>
            <w:tcW w:w="24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70365" w:rsidRDefault="00970365"/>
        </w:tc>
        <w:tc>
          <w:tcPr>
            <w:tcW w:w="14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X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0365" w:rsidRDefault="00970365"/>
        </w:tc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0365" w:rsidRDefault="00970365"/>
        </w:tc>
      </w:tr>
      <w:tr w:rsidR="00970365" w:rsidTr="00970365">
        <w:trPr>
          <w:cantSplit/>
          <w:trHeight w:val="269"/>
        </w:trPr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2 297 820,51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581 131,99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140°9'39"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20,92</w:t>
            </w:r>
          </w:p>
        </w:tc>
      </w:tr>
      <w:tr w:rsidR="00970365" w:rsidTr="00970365">
        <w:trPr>
          <w:cantSplit/>
          <w:trHeight w:val="269"/>
        </w:trPr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2 297 804,45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581 145,39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43°58'33"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45,28</w:t>
            </w:r>
          </w:p>
        </w:tc>
      </w:tr>
      <w:tr w:rsidR="00970365" w:rsidTr="00970365">
        <w:trPr>
          <w:cantSplit/>
          <w:trHeight w:val="269"/>
        </w:trPr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2 297 837,04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581 176,83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314°1'18"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20,72</w:t>
            </w:r>
          </w:p>
        </w:tc>
      </w:tr>
      <w:tr w:rsidR="00970365" w:rsidTr="00970365">
        <w:trPr>
          <w:cantSplit/>
          <w:trHeight w:val="269"/>
        </w:trPr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2 297 851,43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581 161,93</w:t>
            </w:r>
          </w:p>
        </w:tc>
        <w:tc>
          <w:tcPr>
            <w:tcW w:w="2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224°4'41"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43,05</w:t>
            </w:r>
          </w:p>
        </w:tc>
      </w:tr>
    </w:tbl>
    <w:p w:rsidR="00970365" w:rsidRDefault="00970365" w:rsidP="00970365"/>
    <w:p w:rsidR="00970365" w:rsidRDefault="00970365" w:rsidP="00970365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>
        <w:rPr>
          <w:rFonts w:ascii="GOST type B" w:hAnsi="GOST type B"/>
          <w:sz w:val="24"/>
          <w:szCs w:val="24"/>
        </w:rPr>
        <w:t>10</w:t>
      </w:r>
    </w:p>
    <w:p w:rsidR="00970365" w:rsidRDefault="00E11576" w:rsidP="00970365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1628775" cy="1495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65" w:rsidRDefault="00970365" w:rsidP="0097036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6"/>
        <w:gridCol w:w="1455"/>
        <w:gridCol w:w="1455"/>
        <w:gridCol w:w="2286"/>
        <w:gridCol w:w="1663"/>
      </w:tblGrid>
      <w:tr w:rsidR="00970365" w:rsidTr="00970365">
        <w:trPr>
          <w:cantSplit/>
          <w:trHeight w:val="300"/>
        </w:trPr>
        <w:tc>
          <w:tcPr>
            <w:tcW w:w="24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70365" w:rsidRDefault="0097036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65" w:rsidRDefault="00970365">
            <w:pPr>
              <w:jc w:val="center"/>
            </w:pPr>
            <w:r>
              <w:t>Координаты</w:t>
            </w:r>
          </w:p>
        </w:tc>
        <w:tc>
          <w:tcPr>
            <w:tcW w:w="228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Дирекционный угол</w:t>
            </w:r>
          </w:p>
        </w:tc>
        <w:tc>
          <w:tcPr>
            <w:tcW w:w="1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Длина линии</w:t>
            </w:r>
          </w:p>
        </w:tc>
      </w:tr>
      <w:tr w:rsidR="00970365" w:rsidTr="00970365">
        <w:trPr>
          <w:cantSplit/>
          <w:trHeight w:val="347"/>
        </w:trPr>
        <w:tc>
          <w:tcPr>
            <w:tcW w:w="24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70365" w:rsidRDefault="00970365"/>
        </w:tc>
        <w:tc>
          <w:tcPr>
            <w:tcW w:w="14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X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0365" w:rsidRDefault="00970365"/>
        </w:tc>
        <w:tc>
          <w:tcPr>
            <w:tcW w:w="16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0365" w:rsidRDefault="00970365"/>
        </w:tc>
      </w:tr>
      <w:tr w:rsidR="00970365" w:rsidTr="00970365">
        <w:trPr>
          <w:cantSplit/>
          <w:trHeight w:val="347"/>
        </w:trPr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2 297 804,45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581 145,39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140°9'46"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20,00</w:t>
            </w:r>
          </w:p>
        </w:tc>
      </w:tr>
      <w:tr w:rsidR="00970365" w:rsidTr="00970365">
        <w:trPr>
          <w:cantSplit/>
          <w:trHeight w:val="347"/>
        </w:trPr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2 297 789,09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581 158,20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132°2'23"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0,81</w:t>
            </w:r>
          </w:p>
        </w:tc>
      </w:tr>
      <w:tr w:rsidR="00970365" w:rsidTr="00970365">
        <w:trPr>
          <w:cantSplit/>
          <w:trHeight w:val="347"/>
        </w:trPr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2 297 788,55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581 158,80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44°0'23"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47,45</w:t>
            </w:r>
          </w:p>
        </w:tc>
      </w:tr>
      <w:tr w:rsidR="00970365" w:rsidTr="00970365">
        <w:trPr>
          <w:cantSplit/>
          <w:trHeight w:val="347"/>
        </w:trPr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2 297 822,68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581 191,76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313°52'48"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20,72</w:t>
            </w:r>
          </w:p>
        </w:tc>
      </w:tr>
      <w:tr w:rsidR="00970365" w:rsidTr="00970365">
        <w:trPr>
          <w:cantSplit/>
          <w:trHeight w:val="347"/>
        </w:trPr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2 297 837,04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581 176,83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223°58'33"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45,28</w:t>
            </w:r>
          </w:p>
        </w:tc>
      </w:tr>
    </w:tbl>
    <w:p w:rsidR="00970365" w:rsidRDefault="00970365" w:rsidP="00970365"/>
    <w:p w:rsidR="00A3625B" w:rsidRPr="00970365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="00970365">
        <w:rPr>
          <w:rFonts w:ascii="GOST type B" w:hAnsi="GOST type B"/>
          <w:sz w:val="24"/>
          <w:szCs w:val="24"/>
          <w:lang w:val="en-US"/>
        </w:rPr>
        <w:t>1</w:t>
      </w:r>
      <w:r w:rsidR="00970365">
        <w:rPr>
          <w:rFonts w:ascii="GOST type B" w:hAnsi="GOST type B"/>
          <w:sz w:val="24"/>
          <w:szCs w:val="24"/>
        </w:rPr>
        <w:t>1</w:t>
      </w:r>
    </w:p>
    <w:p w:rsidR="00970365" w:rsidRDefault="00E11576" w:rsidP="0097036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343025" cy="1209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65" w:rsidRDefault="00970365" w:rsidP="0097036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2"/>
        <w:gridCol w:w="1464"/>
        <w:gridCol w:w="1465"/>
        <w:gridCol w:w="2301"/>
        <w:gridCol w:w="1674"/>
      </w:tblGrid>
      <w:tr w:rsidR="00970365" w:rsidTr="00970365">
        <w:trPr>
          <w:cantSplit/>
          <w:trHeight w:val="292"/>
        </w:trPr>
        <w:tc>
          <w:tcPr>
            <w:tcW w:w="2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70365" w:rsidRDefault="0097036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65" w:rsidRDefault="00970365">
            <w:pPr>
              <w:jc w:val="center"/>
            </w:pPr>
            <w:r>
              <w:t>Координаты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Дирекционный угол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Длина линии</w:t>
            </w:r>
          </w:p>
        </w:tc>
      </w:tr>
      <w:tr w:rsidR="00970365" w:rsidTr="00970365">
        <w:trPr>
          <w:cantSplit/>
          <w:trHeight w:val="338"/>
        </w:trPr>
        <w:tc>
          <w:tcPr>
            <w:tcW w:w="24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70365" w:rsidRDefault="00970365"/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X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0365" w:rsidRDefault="00970365"/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0365" w:rsidRDefault="00970365"/>
        </w:tc>
      </w:tr>
      <w:tr w:rsidR="00970365" w:rsidTr="00970365">
        <w:trPr>
          <w:cantSplit/>
          <w:trHeight w:val="338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2 297 788,55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581 158,80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44°0'23"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47,45</w:t>
            </w:r>
          </w:p>
        </w:tc>
      </w:tr>
      <w:tr w:rsidR="00970365" w:rsidTr="00970365">
        <w:trPr>
          <w:cantSplit/>
          <w:trHeight w:val="338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2 297 822,68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581 191,76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134°17'15"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4,16</w:t>
            </w:r>
          </w:p>
        </w:tc>
      </w:tr>
      <w:tr w:rsidR="00970365" w:rsidTr="00970365">
        <w:trPr>
          <w:cantSplit/>
          <w:trHeight w:val="338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2 297 819,77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581 194,74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158°40'43"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22,35</w:t>
            </w:r>
          </w:p>
        </w:tc>
      </w:tr>
      <w:tr w:rsidR="00970365" w:rsidTr="00970365">
        <w:trPr>
          <w:cantSplit/>
          <w:trHeight w:val="338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2 297 798,95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581 202,87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228°6'6"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37,97</w:t>
            </w:r>
          </w:p>
        </w:tc>
      </w:tr>
      <w:tr w:rsidR="00970365" w:rsidTr="00970365">
        <w:trPr>
          <w:cantSplit/>
          <w:trHeight w:val="338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2 297 773,59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581 174,61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316°43'59"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6,40</w:t>
            </w:r>
          </w:p>
        </w:tc>
      </w:tr>
      <w:tr w:rsidR="00970365" w:rsidTr="00970365">
        <w:trPr>
          <w:cantSplit/>
          <w:trHeight w:val="338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2 297 778,25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581 170,22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312°2'43"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15,38</w:t>
            </w:r>
          </w:p>
        </w:tc>
      </w:tr>
    </w:tbl>
    <w:p w:rsidR="00A3625B" w:rsidRPr="00970365" w:rsidRDefault="00D22D9C" w:rsidP="00742EDA">
      <w:pPr>
        <w:rPr>
          <w:rFonts w:ascii="GOST type B" w:hAnsi="GOST type B"/>
          <w:sz w:val="24"/>
          <w:szCs w:val="24"/>
        </w:rPr>
      </w:pPr>
      <w:r>
        <w:br w:type="page"/>
      </w:r>
      <w:r w:rsidR="00A3625B" w:rsidRPr="00DB6914">
        <w:rPr>
          <w:rFonts w:ascii="GOST type B" w:hAnsi="GOST type B"/>
          <w:sz w:val="24"/>
          <w:szCs w:val="24"/>
        </w:rPr>
        <w:lastRenderedPageBreak/>
        <w:t xml:space="preserve">Участок </w:t>
      </w:r>
      <w:r w:rsidR="00970365">
        <w:rPr>
          <w:rFonts w:ascii="GOST type B" w:hAnsi="GOST type B"/>
          <w:sz w:val="24"/>
          <w:szCs w:val="24"/>
          <w:lang w:val="en-US"/>
        </w:rPr>
        <w:t>№1</w:t>
      </w:r>
      <w:r w:rsidR="00970365">
        <w:rPr>
          <w:rFonts w:ascii="GOST type B" w:hAnsi="GOST type B"/>
          <w:sz w:val="24"/>
          <w:szCs w:val="24"/>
        </w:rPr>
        <w:t>2</w:t>
      </w:r>
    </w:p>
    <w:p w:rsidR="00970365" w:rsidRDefault="00E11576" w:rsidP="0097036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762125" cy="2219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65" w:rsidRDefault="00970365" w:rsidP="00970365">
      <w:pPr>
        <w:jc w:val="center"/>
      </w:pPr>
    </w:p>
    <w:p w:rsidR="00970365" w:rsidRDefault="00970365" w:rsidP="0097036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1"/>
        <w:gridCol w:w="1452"/>
        <w:gridCol w:w="1452"/>
        <w:gridCol w:w="2281"/>
        <w:gridCol w:w="1660"/>
      </w:tblGrid>
      <w:tr w:rsidR="00970365" w:rsidTr="00970365">
        <w:trPr>
          <w:cantSplit/>
          <w:trHeight w:val="279"/>
        </w:trPr>
        <w:tc>
          <w:tcPr>
            <w:tcW w:w="24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70365" w:rsidRDefault="0097036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65" w:rsidRDefault="00970365">
            <w:pPr>
              <w:jc w:val="center"/>
            </w:pPr>
            <w:r>
              <w:t>Координаты</w:t>
            </w:r>
          </w:p>
        </w:tc>
        <w:tc>
          <w:tcPr>
            <w:tcW w:w="228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Дирекционный угол</w:t>
            </w:r>
          </w:p>
        </w:tc>
        <w:tc>
          <w:tcPr>
            <w:tcW w:w="1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Длина линии</w:t>
            </w:r>
          </w:p>
        </w:tc>
      </w:tr>
      <w:tr w:rsidR="00970365" w:rsidTr="00970365">
        <w:trPr>
          <w:cantSplit/>
          <w:trHeight w:val="323"/>
        </w:trPr>
        <w:tc>
          <w:tcPr>
            <w:tcW w:w="24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70365" w:rsidRDefault="00970365"/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X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0365" w:rsidRDefault="00970365"/>
        </w:tc>
        <w:tc>
          <w:tcPr>
            <w:tcW w:w="16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0365" w:rsidRDefault="00970365"/>
        </w:tc>
      </w:tr>
      <w:tr w:rsidR="00970365" w:rsidTr="00970365">
        <w:trPr>
          <w:cantSplit/>
          <w:trHeight w:val="323"/>
        </w:trPr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2 297 773,59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581 174,61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136°44'16"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7,37</w:t>
            </w:r>
          </w:p>
        </w:tc>
      </w:tr>
      <w:tr w:rsidR="00970365" w:rsidTr="00970365">
        <w:trPr>
          <w:cantSplit/>
          <w:trHeight w:val="323"/>
        </w:trPr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2 297 768,22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581 179,66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131°36'58"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13,78</w:t>
            </w:r>
          </w:p>
        </w:tc>
      </w:tr>
      <w:tr w:rsidR="00970365" w:rsidTr="00970365">
        <w:trPr>
          <w:cantSplit/>
          <w:trHeight w:val="323"/>
        </w:trPr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3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2 297 759,07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581 189,96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134°7'14"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5,99</w:t>
            </w:r>
          </w:p>
        </w:tc>
      </w:tr>
      <w:tr w:rsidR="00970365" w:rsidTr="00970365">
        <w:trPr>
          <w:cantSplit/>
          <w:trHeight w:val="323"/>
        </w:trPr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4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2 297 754,90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581 194,26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54°2'49"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66,24</w:t>
            </w:r>
          </w:p>
        </w:tc>
      </w:tr>
      <w:tr w:rsidR="00970365" w:rsidTr="00970365">
        <w:trPr>
          <w:cantSplit/>
          <w:trHeight w:val="323"/>
        </w:trPr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2 297 793,79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581 247,88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298°55'56"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6,82</w:t>
            </w:r>
          </w:p>
        </w:tc>
      </w:tr>
      <w:tr w:rsidR="00970365" w:rsidTr="00970365">
        <w:trPr>
          <w:cantSplit/>
          <w:trHeight w:val="323"/>
        </w:trPr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6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2 297 797,09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581 241,91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300°5'22"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4,95</w:t>
            </w:r>
          </w:p>
        </w:tc>
      </w:tr>
      <w:tr w:rsidR="00970365" w:rsidTr="00970365">
        <w:trPr>
          <w:cantSplit/>
          <w:trHeight w:val="323"/>
        </w:trPr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7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2 297 799,57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581 237,63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291°8'45"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4,55</w:t>
            </w:r>
          </w:p>
        </w:tc>
      </w:tr>
      <w:tr w:rsidR="00970365" w:rsidTr="00970365">
        <w:trPr>
          <w:cantSplit/>
          <w:trHeight w:val="323"/>
        </w:trPr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8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2 297 801,21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581 233,39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284°4'42"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13,16</w:t>
            </w:r>
          </w:p>
        </w:tc>
      </w:tr>
      <w:tr w:rsidR="00970365" w:rsidTr="00970365">
        <w:trPr>
          <w:cantSplit/>
          <w:trHeight w:val="323"/>
        </w:trPr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9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2 297 804,41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581 220,63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308°50'58"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6,60</w:t>
            </w:r>
          </w:p>
        </w:tc>
      </w:tr>
      <w:tr w:rsidR="00970365" w:rsidTr="00970365">
        <w:trPr>
          <w:cantSplit/>
          <w:trHeight w:val="323"/>
        </w:trPr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10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2 297 808,55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581 215,49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232°43'43"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15,86</w:t>
            </w:r>
          </w:p>
        </w:tc>
      </w:tr>
      <w:tr w:rsidR="00970365" w:rsidTr="00970365">
        <w:trPr>
          <w:cantSplit/>
          <w:trHeight w:val="323"/>
        </w:trPr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11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</w:pPr>
            <w:r>
              <w:t>2 297 798,95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581 202,87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228°6'6"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0365" w:rsidRDefault="009703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37,97</w:t>
            </w:r>
          </w:p>
        </w:tc>
      </w:tr>
    </w:tbl>
    <w:p w:rsidR="00970365" w:rsidRDefault="00970365" w:rsidP="00742EDA"/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№13</w:t>
      </w:r>
    </w:p>
    <w:p w:rsidR="00D76E48" w:rsidRDefault="00D76E48" w:rsidP="00D76E48"/>
    <w:p w:rsidR="004A6A0C" w:rsidRDefault="00E11576" w:rsidP="004A6A0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09725" cy="1666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0C" w:rsidRDefault="004A6A0C" w:rsidP="004A6A0C">
      <w:pPr>
        <w:jc w:val="center"/>
      </w:pPr>
    </w:p>
    <w:p w:rsidR="004A6A0C" w:rsidRDefault="004A6A0C" w:rsidP="004A6A0C">
      <w:pPr>
        <w:rPr>
          <w:sz w:val="24"/>
        </w:rPr>
      </w:pPr>
    </w:p>
    <w:tbl>
      <w:tblPr>
        <w:tblW w:w="92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6"/>
        <w:gridCol w:w="1449"/>
        <w:gridCol w:w="1449"/>
        <w:gridCol w:w="2277"/>
        <w:gridCol w:w="1657"/>
      </w:tblGrid>
      <w:tr w:rsidR="004A6A0C" w:rsidTr="004A6A0C">
        <w:trPr>
          <w:cantSplit/>
          <w:trHeight w:val="276"/>
        </w:trPr>
        <w:tc>
          <w:tcPr>
            <w:tcW w:w="24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A6A0C" w:rsidRDefault="004A6A0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A0C" w:rsidRDefault="004A6A0C">
            <w:pPr>
              <w:jc w:val="center"/>
            </w:pPr>
            <w:r>
              <w:t>Координаты</w:t>
            </w:r>
          </w:p>
        </w:tc>
        <w:tc>
          <w:tcPr>
            <w:tcW w:w="227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Дирекционный угол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Длина линии</w:t>
            </w:r>
          </w:p>
        </w:tc>
      </w:tr>
      <w:tr w:rsidR="004A6A0C" w:rsidTr="004A6A0C">
        <w:trPr>
          <w:cantSplit/>
          <w:trHeight w:val="319"/>
        </w:trPr>
        <w:tc>
          <w:tcPr>
            <w:tcW w:w="2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4A6A0C" w:rsidRDefault="004A6A0C"/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X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6A0C" w:rsidRDefault="004A6A0C"/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6A0C" w:rsidRDefault="004A6A0C"/>
        </w:tc>
      </w:tr>
      <w:tr w:rsidR="004A6A0C" w:rsidTr="004A6A0C">
        <w:trPr>
          <w:cantSplit/>
          <w:trHeight w:val="319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2 297 850,65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581 186,24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44°4'41"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40,93</w:t>
            </w:r>
          </w:p>
        </w:tc>
      </w:tr>
      <w:tr w:rsidR="004A6A0C" w:rsidTr="004A6A0C">
        <w:trPr>
          <w:cantSplit/>
          <w:trHeight w:val="319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2 297 880,06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581 214,72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133°52'53"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13,28</w:t>
            </w:r>
          </w:p>
        </w:tc>
      </w:tr>
      <w:tr w:rsidR="004A6A0C" w:rsidTr="004A6A0C">
        <w:trPr>
          <w:cantSplit/>
          <w:trHeight w:val="319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2 297 870,85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581 224,29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134°20'11"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31,71</w:t>
            </w:r>
          </w:p>
        </w:tc>
      </w:tr>
      <w:tr w:rsidR="004A6A0C" w:rsidTr="004A6A0C">
        <w:trPr>
          <w:cantSplit/>
          <w:trHeight w:val="319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2 297 848,69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581 246,97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225°43'32"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1,03</w:t>
            </w:r>
          </w:p>
        </w:tc>
      </w:tr>
      <w:tr w:rsidR="004A6A0C" w:rsidTr="004A6A0C">
        <w:trPr>
          <w:cantSplit/>
          <w:trHeight w:val="319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2 297 847,97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581 246,23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237°30'30"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25,86</w:t>
            </w:r>
          </w:p>
        </w:tc>
      </w:tr>
      <w:tr w:rsidR="004A6A0C" w:rsidTr="004A6A0C">
        <w:trPr>
          <w:cantSplit/>
          <w:trHeight w:val="319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2 297 834,08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581 224,42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233°40'57"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7,26</w:t>
            </w:r>
          </w:p>
        </w:tc>
      </w:tr>
      <w:tr w:rsidR="004A6A0C" w:rsidTr="004A6A0C">
        <w:trPr>
          <w:cantSplit/>
          <w:trHeight w:val="319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2 297 829,78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581 218,57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191°4'17"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8,37</w:t>
            </w:r>
          </w:p>
        </w:tc>
      </w:tr>
      <w:tr w:rsidR="004A6A0C" w:rsidTr="004A6A0C">
        <w:trPr>
          <w:cantSplit/>
          <w:trHeight w:val="319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lastRenderedPageBreak/>
              <w:t>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</w:pPr>
            <w:r>
              <w:t>2 297 821,57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581 216,96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313°25'59"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6A0C" w:rsidRDefault="004A6A0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42,30</w:t>
            </w:r>
          </w:p>
        </w:tc>
      </w:tr>
    </w:tbl>
    <w:p w:rsidR="004A6A0C" w:rsidRDefault="004A6A0C" w:rsidP="00D76E48">
      <w:pPr>
        <w:rPr>
          <w:rFonts w:ascii="GOST type B" w:hAnsi="GOST type B"/>
          <w:sz w:val="24"/>
          <w:szCs w:val="24"/>
        </w:rPr>
      </w:pPr>
    </w:p>
    <w:p w:rsidR="008077B6" w:rsidRPr="00D76E48" w:rsidRDefault="00A3625B" w:rsidP="00D76E48">
      <w:pPr>
        <w:rPr>
          <w:rFonts w:ascii="GOST type B" w:hAnsi="GOST type B"/>
          <w:sz w:val="24"/>
          <w:szCs w:val="24"/>
          <w:lang w:val="en-US"/>
        </w:rPr>
      </w:pPr>
      <w:r w:rsidRPr="00DB6914">
        <w:rPr>
          <w:rFonts w:ascii="GOST type B" w:hAnsi="GOST type B"/>
          <w:sz w:val="24"/>
          <w:szCs w:val="24"/>
        </w:rPr>
        <w:t>Участок №14</w:t>
      </w:r>
    </w:p>
    <w:p w:rsidR="00097B6A" w:rsidRDefault="00E11576" w:rsidP="00097B6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85900" cy="1409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6A" w:rsidRDefault="00097B6A" w:rsidP="00097B6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9"/>
        <w:gridCol w:w="1439"/>
        <w:gridCol w:w="1439"/>
        <w:gridCol w:w="2261"/>
        <w:gridCol w:w="1645"/>
      </w:tblGrid>
      <w:tr w:rsidR="00097B6A" w:rsidTr="00097B6A">
        <w:trPr>
          <w:cantSplit/>
          <w:trHeight w:val="294"/>
        </w:trPr>
        <w:tc>
          <w:tcPr>
            <w:tcW w:w="2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97B6A" w:rsidRDefault="00097B6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6A" w:rsidRDefault="00097B6A">
            <w:pPr>
              <w:jc w:val="center"/>
            </w:pPr>
            <w:r>
              <w:t>Координаты</w:t>
            </w:r>
          </w:p>
        </w:tc>
        <w:tc>
          <w:tcPr>
            <w:tcW w:w="226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Дирекционный угол</w:t>
            </w:r>
          </w:p>
        </w:tc>
        <w:tc>
          <w:tcPr>
            <w:tcW w:w="1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Длина линии</w:t>
            </w:r>
          </w:p>
        </w:tc>
      </w:tr>
      <w:tr w:rsidR="00097B6A" w:rsidTr="00097B6A">
        <w:trPr>
          <w:cantSplit/>
          <w:trHeight w:val="341"/>
        </w:trPr>
        <w:tc>
          <w:tcPr>
            <w:tcW w:w="2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97B6A" w:rsidRDefault="00097B6A"/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X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7B6A" w:rsidRDefault="00097B6A"/>
        </w:tc>
        <w:tc>
          <w:tcPr>
            <w:tcW w:w="16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7B6A" w:rsidRDefault="00097B6A"/>
        </w:tc>
      </w:tr>
      <w:tr w:rsidR="00097B6A" w:rsidTr="00097B6A">
        <w:trPr>
          <w:cantSplit/>
          <w:trHeight w:val="341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2 297 864,99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581 171,10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133°26'3"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20,85</w:t>
            </w:r>
          </w:p>
        </w:tc>
      </w:tr>
      <w:tr w:rsidR="00097B6A" w:rsidTr="00097B6A">
        <w:trPr>
          <w:cantSplit/>
          <w:trHeight w:val="341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2 297 850,65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581 186,24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44°4'41"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40,93</w:t>
            </w:r>
          </w:p>
        </w:tc>
      </w:tr>
      <w:tr w:rsidR="00097B6A" w:rsidTr="00097B6A">
        <w:trPr>
          <w:cantSplit/>
          <w:trHeight w:val="341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2 297 880,06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581 214,72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313°52'46"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5,35</w:t>
            </w:r>
          </w:p>
        </w:tc>
      </w:tr>
      <w:tr w:rsidR="00097B6A" w:rsidTr="00097B6A">
        <w:trPr>
          <w:cantSplit/>
          <w:trHeight w:val="341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2 297 883,77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581 210,86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313°52'45"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15,50</w:t>
            </w:r>
          </w:p>
        </w:tc>
      </w:tr>
      <w:tr w:rsidR="00097B6A" w:rsidTr="00097B6A">
        <w:trPr>
          <w:cantSplit/>
          <w:trHeight w:val="341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2 297 894,51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581 199,69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224°4'44"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41,09</w:t>
            </w:r>
          </w:p>
        </w:tc>
      </w:tr>
    </w:tbl>
    <w:p w:rsidR="00AB7DA8" w:rsidRDefault="00AB7DA8" w:rsidP="00AB7DA8"/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№15</w:t>
      </w:r>
    </w:p>
    <w:p w:rsidR="00097B6A" w:rsidRDefault="00E11576" w:rsidP="00097B6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85900" cy="1409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6A" w:rsidRDefault="00097B6A" w:rsidP="00097B6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097B6A" w:rsidTr="00097B6A">
        <w:trPr>
          <w:cantSplit/>
          <w:trHeight w:val="272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97B6A" w:rsidRDefault="00097B6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6A" w:rsidRDefault="00097B6A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Длина линии</w:t>
            </w:r>
          </w:p>
        </w:tc>
      </w:tr>
      <w:tr w:rsidR="00097B6A" w:rsidTr="00097B6A">
        <w:trPr>
          <w:cantSplit/>
          <w:trHeight w:val="315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97B6A" w:rsidRDefault="00097B6A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7B6A" w:rsidRDefault="00097B6A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7B6A" w:rsidRDefault="00097B6A"/>
        </w:tc>
      </w:tr>
      <w:tr w:rsidR="00097B6A" w:rsidTr="00097B6A">
        <w:trPr>
          <w:cantSplit/>
          <w:trHeight w:val="315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2 297 879,33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581 155,96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133°26'"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20,85</w:t>
            </w:r>
          </w:p>
        </w:tc>
      </w:tr>
      <w:tr w:rsidR="00097B6A" w:rsidTr="00097B6A">
        <w:trPr>
          <w:cantSplit/>
          <w:trHeight w:val="315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2 297 864,99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581 171,10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44°4'44"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41,09</w:t>
            </w:r>
          </w:p>
        </w:tc>
      </w:tr>
      <w:tr w:rsidR="00097B6A" w:rsidTr="00097B6A">
        <w:trPr>
          <w:cantSplit/>
          <w:trHeight w:val="315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2 297 894,51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581 199,69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313°52'46"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5,35</w:t>
            </w:r>
          </w:p>
        </w:tc>
      </w:tr>
      <w:tr w:rsidR="00097B6A" w:rsidTr="00097B6A">
        <w:trPr>
          <w:cantSplit/>
          <w:trHeight w:val="315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2 297 898,22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581 195,83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313°53'6"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15,50</w:t>
            </w:r>
          </w:p>
        </w:tc>
      </w:tr>
      <w:tr w:rsidR="00097B6A" w:rsidTr="00097B6A">
        <w:trPr>
          <w:cantSplit/>
          <w:trHeight w:val="315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2 297 908,96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581 184,66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224°4'42"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41,26</w:t>
            </w:r>
          </w:p>
        </w:tc>
      </w:tr>
    </w:tbl>
    <w:p w:rsidR="00AB7DA8" w:rsidRDefault="00AB7DA8" w:rsidP="00AB7DA8"/>
    <w:p w:rsidR="00D76E48" w:rsidRPr="00097B6A" w:rsidRDefault="00A3625B" w:rsidP="00D76E48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№16</w:t>
      </w:r>
    </w:p>
    <w:p w:rsidR="00097B6A" w:rsidRDefault="00E11576" w:rsidP="00097B6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95425" cy="1409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6A" w:rsidRDefault="00097B6A" w:rsidP="00097B6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3"/>
        <w:gridCol w:w="1417"/>
        <w:gridCol w:w="1417"/>
        <w:gridCol w:w="2227"/>
        <w:gridCol w:w="1620"/>
      </w:tblGrid>
      <w:tr w:rsidR="00097B6A" w:rsidTr="00097B6A">
        <w:trPr>
          <w:cantSplit/>
          <w:trHeight w:val="261"/>
        </w:trPr>
        <w:tc>
          <w:tcPr>
            <w:tcW w:w="23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97B6A" w:rsidRDefault="00097B6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6A" w:rsidRDefault="00097B6A">
            <w:pPr>
              <w:jc w:val="center"/>
            </w:pPr>
            <w:r>
              <w:t>Координаты</w:t>
            </w:r>
          </w:p>
        </w:tc>
        <w:tc>
          <w:tcPr>
            <w:tcW w:w="222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Дирекционный угол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Длина линии</w:t>
            </w:r>
          </w:p>
        </w:tc>
      </w:tr>
      <w:tr w:rsidR="00097B6A" w:rsidTr="00097B6A">
        <w:trPr>
          <w:cantSplit/>
          <w:trHeight w:val="302"/>
        </w:trPr>
        <w:tc>
          <w:tcPr>
            <w:tcW w:w="23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97B6A" w:rsidRDefault="00097B6A"/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2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7B6A" w:rsidRDefault="00097B6A"/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7B6A" w:rsidRDefault="00097B6A"/>
        </w:tc>
      </w:tr>
      <w:tr w:rsidR="00097B6A" w:rsidTr="00097B6A">
        <w:trPr>
          <w:cantSplit/>
          <w:trHeight w:val="302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2 297 893,70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581 140,85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133°33'48"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20,85</w:t>
            </w:r>
          </w:p>
        </w:tc>
      </w:tr>
      <w:tr w:rsidR="00097B6A" w:rsidTr="00097B6A">
        <w:trPr>
          <w:cantSplit/>
          <w:trHeight w:val="302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2 297 879,33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581 155,96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44°4'42"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41,26</w:t>
            </w:r>
          </w:p>
        </w:tc>
      </w:tr>
      <w:tr w:rsidR="00097B6A" w:rsidTr="00097B6A">
        <w:trPr>
          <w:cantSplit/>
          <w:trHeight w:val="302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lastRenderedPageBreak/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2 297 908,96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581 184,66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313°52'46"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5,35</w:t>
            </w:r>
          </w:p>
        </w:tc>
      </w:tr>
      <w:tr w:rsidR="00097B6A" w:rsidTr="00097B6A">
        <w:trPr>
          <w:cantSplit/>
          <w:trHeight w:val="302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2 297 912,67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581 180,80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313°52'44"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15,50</w:t>
            </w:r>
          </w:p>
        </w:tc>
      </w:tr>
      <w:tr w:rsidR="00097B6A" w:rsidTr="00097B6A">
        <w:trPr>
          <w:cantSplit/>
          <w:trHeight w:val="302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2 297 923,42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581 169,63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224°4'38"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41,37</w:t>
            </w:r>
          </w:p>
        </w:tc>
      </w:tr>
    </w:tbl>
    <w:p w:rsidR="00097B6A" w:rsidRDefault="00097B6A" w:rsidP="00097B6A"/>
    <w:p w:rsidR="00A3625B" w:rsidRPr="00DB6914" w:rsidRDefault="00097B6A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t>У</w:t>
      </w:r>
      <w:r w:rsidR="00A3625B" w:rsidRPr="00DB6914">
        <w:rPr>
          <w:rFonts w:ascii="GOST type B" w:hAnsi="GOST type B"/>
          <w:sz w:val="24"/>
          <w:szCs w:val="24"/>
        </w:rPr>
        <w:t>часток №17</w:t>
      </w:r>
    </w:p>
    <w:p w:rsidR="00097B6A" w:rsidRDefault="00E11576" w:rsidP="00097B6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95425" cy="1409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6A" w:rsidRDefault="00097B6A" w:rsidP="00097B6A">
      <w:pPr>
        <w:jc w:val="center"/>
      </w:pPr>
    </w:p>
    <w:p w:rsidR="00097B6A" w:rsidRDefault="00097B6A" w:rsidP="00097B6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2"/>
        <w:gridCol w:w="1464"/>
        <w:gridCol w:w="1464"/>
        <w:gridCol w:w="2301"/>
        <w:gridCol w:w="1674"/>
      </w:tblGrid>
      <w:tr w:rsidR="00097B6A" w:rsidTr="00097B6A">
        <w:trPr>
          <w:cantSplit/>
          <w:trHeight w:val="283"/>
        </w:trPr>
        <w:tc>
          <w:tcPr>
            <w:tcW w:w="2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97B6A" w:rsidRDefault="00097B6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6A" w:rsidRDefault="00097B6A">
            <w:pPr>
              <w:jc w:val="center"/>
            </w:pPr>
            <w:r>
              <w:t>Координаты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Дирекционный угол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Длина линии</w:t>
            </w:r>
          </w:p>
        </w:tc>
      </w:tr>
      <w:tr w:rsidR="00097B6A" w:rsidTr="00097B6A">
        <w:trPr>
          <w:cantSplit/>
          <w:trHeight w:val="328"/>
        </w:trPr>
        <w:tc>
          <w:tcPr>
            <w:tcW w:w="24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97B6A" w:rsidRDefault="00097B6A"/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X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7B6A" w:rsidRDefault="00097B6A"/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7B6A" w:rsidRDefault="00097B6A"/>
        </w:tc>
      </w:tr>
      <w:tr w:rsidR="00097B6A" w:rsidTr="00097B6A">
        <w:trPr>
          <w:cantSplit/>
          <w:trHeight w:val="328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2 297 908,07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581 125,75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133°34'32"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20,85</w:t>
            </w:r>
          </w:p>
        </w:tc>
      </w:tr>
      <w:tr w:rsidR="00097B6A" w:rsidTr="00097B6A">
        <w:trPr>
          <w:cantSplit/>
          <w:trHeight w:val="328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2 297 893,70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581 140,85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44°4'38"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41,37</w:t>
            </w:r>
          </w:p>
        </w:tc>
      </w:tr>
      <w:tr w:rsidR="00097B6A" w:rsidTr="00097B6A">
        <w:trPr>
          <w:cantSplit/>
          <w:trHeight w:val="328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2 297 923,42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581 169,63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313°52'48"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5,35</w:t>
            </w:r>
          </w:p>
        </w:tc>
      </w:tr>
      <w:tr w:rsidR="00097B6A" w:rsidTr="00097B6A">
        <w:trPr>
          <w:cantSplit/>
          <w:trHeight w:val="328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2 297 927,12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581 165,78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313°52'47"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15,50</w:t>
            </w:r>
          </w:p>
        </w:tc>
      </w:tr>
      <w:tr w:rsidR="00097B6A" w:rsidTr="00097B6A">
        <w:trPr>
          <w:cantSplit/>
          <w:trHeight w:val="328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2 297 937,87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581 154,60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224°4'42"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41,48</w:t>
            </w:r>
          </w:p>
        </w:tc>
      </w:tr>
    </w:tbl>
    <w:p w:rsidR="00832F79" w:rsidRDefault="00832F79" w:rsidP="00742EDA">
      <w:pPr>
        <w:rPr>
          <w:rFonts w:ascii="GOST type B" w:hAnsi="GOST type B"/>
          <w:sz w:val="24"/>
          <w:szCs w:val="24"/>
          <w:lang w:val="en-US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№18</w:t>
      </w:r>
    </w:p>
    <w:p w:rsidR="00097B6A" w:rsidRDefault="00E11576" w:rsidP="00097B6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382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6A" w:rsidRDefault="00097B6A" w:rsidP="00097B6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9"/>
        <w:gridCol w:w="1421"/>
        <w:gridCol w:w="1421"/>
        <w:gridCol w:w="2233"/>
        <w:gridCol w:w="1624"/>
      </w:tblGrid>
      <w:tr w:rsidR="00097B6A" w:rsidTr="00097B6A">
        <w:trPr>
          <w:cantSplit/>
          <w:trHeight w:val="281"/>
        </w:trPr>
        <w:tc>
          <w:tcPr>
            <w:tcW w:w="2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97B6A" w:rsidRDefault="00097B6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6A" w:rsidRDefault="00097B6A">
            <w:pPr>
              <w:jc w:val="center"/>
            </w:pPr>
            <w:r>
              <w:t>Координаты</w:t>
            </w:r>
          </w:p>
        </w:tc>
        <w:tc>
          <w:tcPr>
            <w:tcW w:w="223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Дирекционный угол</w:t>
            </w:r>
          </w:p>
        </w:tc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Длина линии</w:t>
            </w:r>
          </w:p>
        </w:tc>
      </w:tr>
      <w:tr w:rsidR="00097B6A" w:rsidTr="00097B6A">
        <w:trPr>
          <w:cantSplit/>
          <w:trHeight w:val="325"/>
        </w:trPr>
        <w:tc>
          <w:tcPr>
            <w:tcW w:w="2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97B6A" w:rsidRDefault="00097B6A"/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X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7B6A" w:rsidRDefault="00097B6A"/>
        </w:tc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7B6A" w:rsidRDefault="00097B6A"/>
        </w:tc>
      </w:tr>
      <w:tr w:rsidR="00097B6A" w:rsidTr="00097B6A">
        <w:trPr>
          <w:cantSplit/>
          <w:trHeight w:val="325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2 297 922,29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581 110,51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133°1'2"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20,84</w:t>
            </w:r>
          </w:p>
        </w:tc>
      </w:tr>
      <w:tr w:rsidR="00097B6A" w:rsidTr="00097B6A">
        <w:trPr>
          <w:cantSplit/>
          <w:trHeight w:val="325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2 297 908,07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581 125,75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44°4'42"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41,48</w:t>
            </w:r>
          </w:p>
        </w:tc>
      </w:tr>
      <w:tr w:rsidR="00097B6A" w:rsidTr="00097B6A">
        <w:trPr>
          <w:cantSplit/>
          <w:trHeight w:val="325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2 297 937,87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581 154,60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313°52'46"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5,35</w:t>
            </w:r>
          </w:p>
        </w:tc>
      </w:tr>
      <w:tr w:rsidR="00097B6A" w:rsidTr="00097B6A">
        <w:trPr>
          <w:cantSplit/>
          <w:trHeight w:val="325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2 297 941,58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581 150,75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313°52'44"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15,50</w:t>
            </w:r>
          </w:p>
        </w:tc>
      </w:tr>
      <w:tr w:rsidR="00097B6A" w:rsidTr="00097B6A">
        <w:trPr>
          <w:cantSplit/>
          <w:trHeight w:val="325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2 297 952,32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581 139,57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224°3'46"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41,80</w:t>
            </w:r>
          </w:p>
        </w:tc>
      </w:tr>
    </w:tbl>
    <w:p w:rsidR="00AB7DA8" w:rsidRDefault="00AB7DA8" w:rsidP="00AB7DA8"/>
    <w:p w:rsidR="00A3625B" w:rsidRPr="00DB6914" w:rsidRDefault="00A3625B" w:rsidP="00097B6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№19</w:t>
      </w:r>
    </w:p>
    <w:p w:rsidR="00097B6A" w:rsidRPr="00097B6A" w:rsidRDefault="00E11576" w:rsidP="00097B6A">
      <w:pPr>
        <w:jc w:val="center"/>
      </w:pPr>
      <w:r>
        <w:rPr>
          <w:noProof/>
        </w:rPr>
        <w:drawing>
          <wp:inline distT="0" distB="0" distL="0" distR="0">
            <wp:extent cx="1524000" cy="14382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52"/>
        <w:gridCol w:w="1399"/>
        <w:gridCol w:w="1399"/>
        <w:gridCol w:w="2198"/>
        <w:gridCol w:w="1599"/>
      </w:tblGrid>
      <w:tr w:rsidR="00097B6A" w:rsidTr="00097B6A">
        <w:trPr>
          <w:cantSplit/>
          <w:trHeight w:val="265"/>
        </w:trPr>
        <w:tc>
          <w:tcPr>
            <w:tcW w:w="23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97B6A" w:rsidRDefault="00097B6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6A" w:rsidRDefault="00097B6A">
            <w:pPr>
              <w:jc w:val="center"/>
            </w:pPr>
            <w:r>
              <w:t>Координаты</w:t>
            </w:r>
          </w:p>
        </w:tc>
        <w:tc>
          <w:tcPr>
            <w:tcW w:w="219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Дирекционный угол</w:t>
            </w:r>
          </w:p>
        </w:tc>
        <w:tc>
          <w:tcPr>
            <w:tcW w:w="1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Длина линии</w:t>
            </w:r>
          </w:p>
        </w:tc>
      </w:tr>
      <w:tr w:rsidR="00097B6A" w:rsidTr="00097B6A">
        <w:trPr>
          <w:cantSplit/>
          <w:trHeight w:val="307"/>
        </w:trPr>
        <w:tc>
          <w:tcPr>
            <w:tcW w:w="23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97B6A" w:rsidRDefault="00097B6A"/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X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9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7B6A" w:rsidRDefault="00097B6A"/>
        </w:tc>
        <w:tc>
          <w:tcPr>
            <w:tcW w:w="1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7B6A" w:rsidRDefault="00097B6A"/>
        </w:tc>
      </w:tr>
      <w:tr w:rsidR="00097B6A" w:rsidTr="00097B6A">
        <w:trPr>
          <w:cantSplit/>
          <w:trHeight w:val="307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lastRenderedPageBreak/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2 297 936,66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581 095,38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133°32'17"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20,86</w:t>
            </w:r>
          </w:p>
        </w:tc>
      </w:tr>
      <w:tr w:rsidR="00097B6A" w:rsidTr="00097B6A">
        <w:trPr>
          <w:cantSplit/>
          <w:trHeight w:val="307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2 297 922,29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581 110,51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44°3'46"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41,80</w:t>
            </w:r>
          </w:p>
        </w:tc>
      </w:tr>
      <w:tr w:rsidR="00097B6A" w:rsidTr="00097B6A">
        <w:trPr>
          <w:cantSplit/>
          <w:trHeight w:val="307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2 297 952,32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581 139,57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313°53'14"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5,35</w:t>
            </w:r>
          </w:p>
        </w:tc>
      </w:tr>
      <w:tr w:rsidR="00097B6A" w:rsidTr="00097B6A">
        <w:trPr>
          <w:cantSplit/>
          <w:trHeight w:val="307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2 297 956,03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581 135,72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313°52'57"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15,50</w:t>
            </w:r>
          </w:p>
        </w:tc>
      </w:tr>
      <w:tr w:rsidR="00097B6A" w:rsidTr="00097B6A">
        <w:trPr>
          <w:cantSplit/>
          <w:trHeight w:val="307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5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2 297 966,77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581 124,55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224°4'39"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41,92</w:t>
            </w:r>
          </w:p>
        </w:tc>
      </w:tr>
    </w:tbl>
    <w:p w:rsidR="00E063E0" w:rsidRPr="00DB6914" w:rsidRDefault="00E063E0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№20</w:t>
      </w:r>
    </w:p>
    <w:p w:rsidR="00097B6A" w:rsidRDefault="00E11576" w:rsidP="00097B6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28775" cy="1438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6A" w:rsidRDefault="00097B6A" w:rsidP="00097B6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097B6A" w:rsidTr="00097B6A">
        <w:trPr>
          <w:cantSplit/>
          <w:trHeight w:val="306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97B6A" w:rsidRDefault="00097B6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6A" w:rsidRDefault="00097B6A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Длина линии</w:t>
            </w:r>
          </w:p>
        </w:tc>
      </w:tr>
      <w:tr w:rsidR="00097B6A" w:rsidTr="00097B6A">
        <w:trPr>
          <w:cantSplit/>
          <w:trHeight w:val="354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97B6A" w:rsidRDefault="00097B6A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7B6A" w:rsidRDefault="00097B6A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7B6A" w:rsidRDefault="00097B6A"/>
        </w:tc>
      </w:tr>
      <w:tr w:rsidR="00097B6A" w:rsidTr="00097B6A">
        <w:trPr>
          <w:cantSplit/>
          <w:trHeight w:val="354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2 297 951,12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581 080,35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133°52'40"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20,86</w:t>
            </w:r>
          </w:p>
        </w:tc>
      </w:tr>
      <w:tr w:rsidR="00097B6A" w:rsidTr="00097B6A">
        <w:trPr>
          <w:cantSplit/>
          <w:trHeight w:val="354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2 297 936,66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581 095,38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44°4'39"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41,92</w:t>
            </w:r>
          </w:p>
        </w:tc>
      </w:tr>
      <w:tr w:rsidR="00097B6A" w:rsidTr="00097B6A">
        <w:trPr>
          <w:cantSplit/>
          <w:trHeight w:val="354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2 297 966,77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581 124,55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313°52'38"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5,35</w:t>
            </w:r>
          </w:p>
        </w:tc>
      </w:tr>
      <w:tr w:rsidR="00097B6A" w:rsidTr="00097B6A">
        <w:trPr>
          <w:cantSplit/>
          <w:trHeight w:val="354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2 297 970,48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581 120,69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313°53'33"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21,01</w:t>
            </w:r>
          </w:p>
        </w:tc>
      </w:tr>
      <w:tr w:rsidR="00097B6A" w:rsidTr="00097B6A">
        <w:trPr>
          <w:cantSplit/>
          <w:trHeight w:val="354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2 297 985,05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581 105,55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216°36'9"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42,27</w:t>
            </w:r>
          </w:p>
        </w:tc>
      </w:tr>
    </w:tbl>
    <w:p w:rsidR="00412F3A" w:rsidRDefault="00412F3A" w:rsidP="00412F3A">
      <w:pPr>
        <w:jc w:val="center"/>
        <w:rPr>
          <w:sz w:val="24"/>
        </w:rPr>
      </w:pPr>
    </w:p>
    <w:p w:rsidR="00412F3A" w:rsidRDefault="00412F3A" w:rsidP="00412F3A">
      <w:pPr>
        <w:rPr>
          <w:sz w:val="24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№21</w:t>
      </w:r>
    </w:p>
    <w:p w:rsidR="00097B6A" w:rsidRDefault="00E11576" w:rsidP="00097B6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76400" cy="1485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6A" w:rsidRDefault="00097B6A" w:rsidP="00097B6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95"/>
        <w:gridCol w:w="1424"/>
        <w:gridCol w:w="1425"/>
        <w:gridCol w:w="2238"/>
        <w:gridCol w:w="1628"/>
      </w:tblGrid>
      <w:tr w:rsidR="00097B6A" w:rsidTr="00097B6A">
        <w:trPr>
          <w:cantSplit/>
          <w:trHeight w:val="247"/>
        </w:trPr>
        <w:tc>
          <w:tcPr>
            <w:tcW w:w="2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97B6A" w:rsidRDefault="00097B6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6A" w:rsidRDefault="00097B6A">
            <w:pPr>
              <w:jc w:val="center"/>
            </w:pPr>
            <w:r>
              <w:t>Координаты</w:t>
            </w:r>
          </w:p>
        </w:tc>
        <w:tc>
          <w:tcPr>
            <w:tcW w:w="223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Дирекционный угол</w:t>
            </w:r>
          </w:p>
        </w:tc>
        <w:tc>
          <w:tcPr>
            <w:tcW w:w="16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Длина линии</w:t>
            </w:r>
          </w:p>
        </w:tc>
      </w:tr>
      <w:tr w:rsidR="00097B6A" w:rsidTr="00097B6A">
        <w:trPr>
          <w:cantSplit/>
          <w:trHeight w:val="286"/>
        </w:trPr>
        <w:tc>
          <w:tcPr>
            <w:tcW w:w="2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97B6A" w:rsidRDefault="00097B6A"/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X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7B6A" w:rsidRDefault="00097B6A"/>
        </w:tc>
        <w:tc>
          <w:tcPr>
            <w:tcW w:w="16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7B6A" w:rsidRDefault="00097B6A"/>
        </w:tc>
      </w:tr>
      <w:tr w:rsidR="00097B6A" w:rsidTr="00097B6A">
        <w:trPr>
          <w:cantSplit/>
          <w:trHeight w:val="286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2 297 985,05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581 105,55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133°53'33"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21,01</w:t>
            </w:r>
          </w:p>
        </w:tc>
      </w:tr>
      <w:tr w:rsidR="00097B6A" w:rsidTr="00097B6A">
        <w:trPr>
          <w:cantSplit/>
          <w:trHeight w:val="286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2 297 970,48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581 120,69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44°4'44"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45,11</w:t>
            </w:r>
          </w:p>
        </w:tc>
      </w:tr>
      <w:tr w:rsidR="00097B6A" w:rsidTr="00097B6A">
        <w:trPr>
          <w:cantSplit/>
          <w:trHeight w:val="286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2 298 002,89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581 152,07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313°9'28"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26,88</w:t>
            </w:r>
          </w:p>
        </w:tc>
      </w:tr>
      <w:tr w:rsidR="00097B6A" w:rsidTr="00097B6A">
        <w:trPr>
          <w:cantSplit/>
          <w:trHeight w:val="286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</w:pPr>
            <w:r>
              <w:t>2 298 021,28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581 132,46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216°36'8"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7B6A" w:rsidRDefault="00097B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45,13</w:t>
            </w:r>
          </w:p>
        </w:tc>
      </w:tr>
    </w:tbl>
    <w:p w:rsidR="00A3625B" w:rsidRPr="00DB6914" w:rsidRDefault="00D22D9C" w:rsidP="00742EDA">
      <w:pPr>
        <w:rPr>
          <w:rFonts w:ascii="GOST type B" w:hAnsi="GOST type B"/>
          <w:sz w:val="24"/>
          <w:szCs w:val="24"/>
        </w:rPr>
      </w:pPr>
      <w:r>
        <w:br w:type="page"/>
      </w:r>
      <w:r w:rsidR="00A3625B" w:rsidRPr="00DB6914">
        <w:rPr>
          <w:rFonts w:ascii="GOST type B" w:hAnsi="GOST type B"/>
          <w:sz w:val="24"/>
          <w:szCs w:val="24"/>
        </w:rPr>
        <w:lastRenderedPageBreak/>
        <w:t>Участок №22</w:t>
      </w:r>
    </w:p>
    <w:p w:rsidR="00A3625B" w:rsidRPr="00DB6914" w:rsidRDefault="00A3625B" w:rsidP="00742EDA">
      <w:pPr>
        <w:jc w:val="center"/>
        <w:rPr>
          <w:rFonts w:ascii="GOST type B" w:hAnsi="GOST type B"/>
          <w:sz w:val="24"/>
          <w:szCs w:val="24"/>
        </w:rPr>
      </w:pPr>
    </w:p>
    <w:p w:rsidR="00575B8E" w:rsidRDefault="00575B8E" w:rsidP="00575B8E">
      <w:pPr>
        <w:rPr>
          <w:sz w:val="24"/>
          <w:lang w:val="en-US"/>
        </w:rPr>
      </w:pPr>
    </w:p>
    <w:p w:rsidR="0065038C" w:rsidRDefault="00E11576" w:rsidP="0065038C">
      <w:pPr>
        <w:jc w:val="center"/>
      </w:pPr>
      <w:r>
        <w:rPr>
          <w:noProof/>
        </w:rPr>
        <w:drawing>
          <wp:inline distT="0" distB="0" distL="0" distR="0">
            <wp:extent cx="1752600" cy="16478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8C" w:rsidRDefault="0065038C" w:rsidP="0065038C">
      <w:pPr>
        <w:jc w:val="center"/>
        <w:rPr>
          <w:sz w:val="24"/>
        </w:rPr>
      </w:pPr>
    </w:p>
    <w:p w:rsidR="0065038C" w:rsidRDefault="0065038C" w:rsidP="0065038C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52"/>
        <w:gridCol w:w="1399"/>
        <w:gridCol w:w="1399"/>
        <w:gridCol w:w="2198"/>
        <w:gridCol w:w="1599"/>
      </w:tblGrid>
      <w:tr w:rsidR="0065038C" w:rsidTr="0065038C">
        <w:trPr>
          <w:cantSplit/>
          <w:trHeight w:val="292"/>
        </w:trPr>
        <w:tc>
          <w:tcPr>
            <w:tcW w:w="23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5038C" w:rsidRDefault="0065038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38C" w:rsidRDefault="0065038C">
            <w:pPr>
              <w:jc w:val="center"/>
            </w:pPr>
            <w:r>
              <w:t>Координаты</w:t>
            </w:r>
          </w:p>
        </w:tc>
        <w:tc>
          <w:tcPr>
            <w:tcW w:w="219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Дирекционный угол</w:t>
            </w:r>
          </w:p>
        </w:tc>
        <w:tc>
          <w:tcPr>
            <w:tcW w:w="1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Длина линии</w:t>
            </w:r>
          </w:p>
        </w:tc>
      </w:tr>
      <w:tr w:rsidR="0065038C" w:rsidTr="0065038C">
        <w:trPr>
          <w:cantSplit/>
          <w:trHeight w:val="338"/>
        </w:trPr>
        <w:tc>
          <w:tcPr>
            <w:tcW w:w="23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5038C" w:rsidRDefault="0065038C"/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X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9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038C" w:rsidRDefault="0065038C"/>
        </w:tc>
        <w:tc>
          <w:tcPr>
            <w:tcW w:w="1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038C" w:rsidRDefault="0065038C"/>
        </w:tc>
      </w:tr>
      <w:tr w:rsidR="0065038C" w:rsidTr="0065038C">
        <w:trPr>
          <w:cantSplit/>
          <w:trHeight w:val="338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2 297 970,48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581 120,69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133°52'38"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5,35</w:t>
            </w:r>
          </w:p>
        </w:tc>
      </w:tr>
      <w:tr w:rsidR="0065038C" w:rsidTr="0065038C">
        <w:trPr>
          <w:cantSplit/>
          <w:trHeight w:val="338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2 297 966,77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581 124,55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133°52'57"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15,50</w:t>
            </w:r>
          </w:p>
        </w:tc>
      </w:tr>
      <w:tr w:rsidR="0065038C" w:rsidTr="0065038C">
        <w:trPr>
          <w:cantSplit/>
          <w:trHeight w:val="338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2 297 956,03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581 135,72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44°10'17"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45,34</w:t>
            </w:r>
          </w:p>
        </w:tc>
      </w:tr>
      <w:tr w:rsidR="0065038C" w:rsidTr="0065038C">
        <w:trPr>
          <w:cantSplit/>
          <w:trHeight w:val="338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2 297 988,55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581 167,31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313°14'58"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20,93</w:t>
            </w:r>
          </w:p>
        </w:tc>
      </w:tr>
      <w:tr w:rsidR="0065038C" w:rsidTr="0065038C">
        <w:trPr>
          <w:cantSplit/>
          <w:trHeight w:val="338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5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2 298 002,89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581 152,07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224°4'44"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45,11</w:t>
            </w:r>
          </w:p>
        </w:tc>
      </w:tr>
    </w:tbl>
    <w:p w:rsidR="0065038C" w:rsidRDefault="0065038C" w:rsidP="0065038C"/>
    <w:p w:rsidR="00A3625B" w:rsidRPr="00DB6914" w:rsidRDefault="00A3625B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№23</w:t>
      </w:r>
    </w:p>
    <w:p w:rsidR="0065038C" w:rsidRDefault="00E11576" w:rsidP="0065038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71625" cy="14954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8C" w:rsidRDefault="0065038C" w:rsidP="0065038C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65038C" w:rsidTr="0065038C">
        <w:trPr>
          <w:cantSplit/>
          <w:trHeight w:val="317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5038C" w:rsidRDefault="0065038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38C" w:rsidRDefault="0065038C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Длина линии</w:t>
            </w:r>
          </w:p>
        </w:tc>
      </w:tr>
      <w:tr w:rsidR="0065038C" w:rsidTr="0065038C">
        <w:trPr>
          <w:cantSplit/>
          <w:trHeight w:val="367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5038C" w:rsidRDefault="0065038C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038C" w:rsidRDefault="0065038C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038C" w:rsidRDefault="0065038C"/>
        </w:tc>
      </w:tr>
      <w:tr w:rsidR="0065038C" w:rsidTr="0065038C">
        <w:trPr>
          <w:cantSplit/>
          <w:trHeight w:val="367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2 297 956,03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581 135,72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133°53'14"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5,35</w:t>
            </w:r>
          </w:p>
        </w:tc>
      </w:tr>
      <w:tr w:rsidR="0065038C" w:rsidTr="0065038C">
        <w:trPr>
          <w:cantSplit/>
          <w:trHeight w:val="367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2 297 952,32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581 139,57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133°52'44"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15,50</w:t>
            </w:r>
          </w:p>
        </w:tc>
      </w:tr>
      <w:tr w:rsidR="0065038C" w:rsidTr="0065038C">
        <w:trPr>
          <w:cantSplit/>
          <w:trHeight w:val="367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2 297 941,58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581 150,75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44°31'43"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45,50</w:t>
            </w:r>
          </w:p>
        </w:tc>
      </w:tr>
      <w:tr w:rsidR="0065038C" w:rsidTr="0065038C">
        <w:trPr>
          <w:cantSplit/>
          <w:trHeight w:val="367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2 297 974,01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581 182,66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313°27'32"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21,14</w:t>
            </w:r>
          </w:p>
        </w:tc>
      </w:tr>
      <w:tr w:rsidR="0065038C" w:rsidTr="0065038C">
        <w:trPr>
          <w:cantSplit/>
          <w:trHeight w:val="367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5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2 297 988,55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581 167,31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224°10'17"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45,34</w:t>
            </w:r>
          </w:p>
        </w:tc>
      </w:tr>
    </w:tbl>
    <w:p w:rsidR="0065038C" w:rsidRDefault="0065038C" w:rsidP="00742EDA">
      <w:pPr>
        <w:rPr>
          <w:rFonts w:ascii="GOST type B" w:hAnsi="GOST type B"/>
          <w:sz w:val="24"/>
          <w:szCs w:val="24"/>
        </w:rPr>
      </w:pPr>
    </w:p>
    <w:p w:rsidR="00A3625B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№24</w:t>
      </w:r>
    </w:p>
    <w:p w:rsidR="0065038C" w:rsidRDefault="00E11576" w:rsidP="0065038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71625" cy="14954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8C" w:rsidRDefault="0065038C" w:rsidP="0065038C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2"/>
        <w:gridCol w:w="1464"/>
        <w:gridCol w:w="1464"/>
        <w:gridCol w:w="2301"/>
        <w:gridCol w:w="1674"/>
      </w:tblGrid>
      <w:tr w:rsidR="0065038C" w:rsidTr="0065038C">
        <w:trPr>
          <w:cantSplit/>
          <w:trHeight w:val="245"/>
        </w:trPr>
        <w:tc>
          <w:tcPr>
            <w:tcW w:w="2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5038C" w:rsidRDefault="0065038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38C" w:rsidRDefault="0065038C">
            <w:pPr>
              <w:jc w:val="center"/>
            </w:pPr>
            <w:r>
              <w:t>Координаты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Дирекционный угол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Длина линии</w:t>
            </w:r>
          </w:p>
        </w:tc>
      </w:tr>
      <w:tr w:rsidR="0065038C" w:rsidTr="0065038C">
        <w:trPr>
          <w:cantSplit/>
          <w:trHeight w:val="283"/>
        </w:trPr>
        <w:tc>
          <w:tcPr>
            <w:tcW w:w="24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5038C" w:rsidRDefault="0065038C"/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X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038C" w:rsidRDefault="0065038C"/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038C" w:rsidRDefault="0065038C"/>
        </w:tc>
      </w:tr>
      <w:tr w:rsidR="0065038C" w:rsidTr="0065038C">
        <w:trPr>
          <w:cantSplit/>
          <w:trHeight w:val="28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2 297 941,58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581 150,75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133°52'46"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5,35</w:t>
            </w:r>
          </w:p>
        </w:tc>
      </w:tr>
      <w:tr w:rsidR="0065038C" w:rsidTr="0065038C">
        <w:trPr>
          <w:cantSplit/>
          <w:trHeight w:val="28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2 297 937,87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581 154,60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133°52'47"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15,50</w:t>
            </w:r>
          </w:p>
        </w:tc>
      </w:tr>
      <w:tr w:rsidR="0065038C" w:rsidTr="0065038C">
        <w:trPr>
          <w:cantSplit/>
          <w:trHeight w:val="28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2 297 927,12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581 165,78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44°13'40"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45,65</w:t>
            </w:r>
          </w:p>
        </w:tc>
      </w:tr>
      <w:tr w:rsidR="0065038C" w:rsidTr="0065038C">
        <w:trPr>
          <w:cantSplit/>
          <w:trHeight w:val="28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2 297 959,83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581 197,62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313°27'46"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20,61</w:t>
            </w:r>
          </w:p>
        </w:tc>
      </w:tr>
      <w:tr w:rsidR="0065038C" w:rsidTr="0065038C">
        <w:trPr>
          <w:cantSplit/>
          <w:trHeight w:val="28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2 297 974,01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581 182,66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224°31'43"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45,50</w:t>
            </w:r>
          </w:p>
        </w:tc>
      </w:tr>
    </w:tbl>
    <w:p w:rsidR="0065038C" w:rsidRPr="00DB6914" w:rsidRDefault="0065038C" w:rsidP="00742EDA">
      <w:pPr>
        <w:rPr>
          <w:rFonts w:ascii="GOST type B" w:hAnsi="GOST type B"/>
          <w:sz w:val="24"/>
          <w:szCs w:val="24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№25</w:t>
      </w:r>
    </w:p>
    <w:p w:rsidR="00B52435" w:rsidRPr="00DB6914" w:rsidRDefault="00B52435" w:rsidP="00742EDA">
      <w:pPr>
        <w:jc w:val="center"/>
        <w:rPr>
          <w:rFonts w:ascii="GOST type B" w:hAnsi="GOST type B"/>
          <w:sz w:val="24"/>
          <w:szCs w:val="24"/>
        </w:rPr>
      </w:pPr>
    </w:p>
    <w:p w:rsidR="00A3625B" w:rsidRDefault="00A3625B" w:rsidP="00742EDA">
      <w:pPr>
        <w:jc w:val="center"/>
        <w:rPr>
          <w:rFonts w:ascii="GOST type B" w:hAnsi="GOST type B"/>
          <w:sz w:val="24"/>
          <w:szCs w:val="24"/>
        </w:rPr>
      </w:pPr>
    </w:p>
    <w:p w:rsidR="0065038C" w:rsidRDefault="00E11576" w:rsidP="0065038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90675" cy="1524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8C" w:rsidRDefault="0065038C" w:rsidP="0065038C">
      <w:pPr>
        <w:jc w:val="center"/>
      </w:pPr>
    </w:p>
    <w:p w:rsidR="0065038C" w:rsidRDefault="0065038C" w:rsidP="0065038C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1406"/>
        <w:gridCol w:w="1406"/>
        <w:gridCol w:w="2210"/>
        <w:gridCol w:w="1607"/>
      </w:tblGrid>
      <w:tr w:rsidR="0065038C" w:rsidTr="009C63E4">
        <w:trPr>
          <w:cantSplit/>
          <w:trHeight w:val="299"/>
        </w:trPr>
        <w:tc>
          <w:tcPr>
            <w:tcW w:w="23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5038C" w:rsidRDefault="0065038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38C" w:rsidRDefault="0065038C">
            <w:pPr>
              <w:jc w:val="center"/>
            </w:pPr>
            <w:r>
              <w:t>Координаты</w:t>
            </w:r>
          </w:p>
        </w:tc>
        <w:tc>
          <w:tcPr>
            <w:tcW w:w="221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Дирекционный угол</w:t>
            </w: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Длина линии</w:t>
            </w:r>
          </w:p>
        </w:tc>
      </w:tr>
      <w:tr w:rsidR="0065038C" w:rsidTr="009C63E4">
        <w:trPr>
          <w:cantSplit/>
          <w:trHeight w:val="346"/>
        </w:trPr>
        <w:tc>
          <w:tcPr>
            <w:tcW w:w="23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5038C" w:rsidRDefault="0065038C"/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X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1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038C" w:rsidRDefault="0065038C"/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5038C" w:rsidRDefault="0065038C"/>
        </w:tc>
      </w:tr>
      <w:tr w:rsidR="0065038C" w:rsidTr="009C63E4">
        <w:trPr>
          <w:cantSplit/>
          <w:trHeight w:val="346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2 297 927,12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581 165,78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133°52'48"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5,35</w:t>
            </w:r>
          </w:p>
        </w:tc>
      </w:tr>
      <w:tr w:rsidR="0065038C" w:rsidTr="009C63E4">
        <w:trPr>
          <w:cantSplit/>
          <w:trHeight w:val="346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2 297 923,42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581 169,63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133°52'44"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15,50</w:t>
            </w:r>
          </w:p>
        </w:tc>
      </w:tr>
      <w:tr w:rsidR="0065038C" w:rsidTr="009C63E4">
        <w:trPr>
          <w:cantSplit/>
          <w:trHeight w:val="346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2 297 912,67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581 180,80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44°7'27"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45,99</w:t>
            </w:r>
          </w:p>
        </w:tc>
      </w:tr>
      <w:tr w:rsidR="0065038C" w:rsidTr="009C63E4">
        <w:trPr>
          <w:cantSplit/>
          <w:trHeight w:val="346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2 297 945,68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581 212,82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312°56'20"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20,77</w:t>
            </w:r>
          </w:p>
        </w:tc>
      </w:tr>
      <w:tr w:rsidR="0065038C" w:rsidTr="009C63E4">
        <w:trPr>
          <w:cantSplit/>
          <w:trHeight w:val="346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</w:pPr>
            <w:r>
              <w:t>2 297 959,83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581 197,62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224°13'40"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5038C" w:rsidRDefault="0065038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45,65</w:t>
            </w:r>
          </w:p>
        </w:tc>
      </w:tr>
    </w:tbl>
    <w:p w:rsidR="0065038C" w:rsidRPr="00DB6914" w:rsidRDefault="0065038C" w:rsidP="00742EDA">
      <w:pPr>
        <w:jc w:val="center"/>
        <w:rPr>
          <w:rFonts w:ascii="GOST type B" w:hAnsi="GOST type B"/>
          <w:sz w:val="24"/>
          <w:szCs w:val="24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№26</w:t>
      </w:r>
    </w:p>
    <w:p w:rsidR="009C63E4" w:rsidRDefault="00E11576" w:rsidP="009C63E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90675" cy="1524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E4" w:rsidRDefault="009C63E4" w:rsidP="009C63E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3"/>
        <w:gridCol w:w="1417"/>
        <w:gridCol w:w="1417"/>
        <w:gridCol w:w="2227"/>
        <w:gridCol w:w="1620"/>
      </w:tblGrid>
      <w:tr w:rsidR="009C63E4" w:rsidTr="009C63E4">
        <w:trPr>
          <w:cantSplit/>
          <w:trHeight w:val="292"/>
        </w:trPr>
        <w:tc>
          <w:tcPr>
            <w:tcW w:w="23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C63E4" w:rsidRDefault="009C63E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3E4" w:rsidRDefault="009C63E4">
            <w:pPr>
              <w:jc w:val="center"/>
            </w:pPr>
            <w:r>
              <w:t>Координаты</w:t>
            </w:r>
          </w:p>
        </w:tc>
        <w:tc>
          <w:tcPr>
            <w:tcW w:w="222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Дирекционный угол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Длина линии</w:t>
            </w:r>
          </w:p>
        </w:tc>
      </w:tr>
      <w:tr w:rsidR="009C63E4" w:rsidTr="009C63E4">
        <w:trPr>
          <w:cantSplit/>
          <w:trHeight w:val="338"/>
        </w:trPr>
        <w:tc>
          <w:tcPr>
            <w:tcW w:w="23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C63E4" w:rsidRDefault="009C63E4"/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2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63E4" w:rsidRDefault="009C63E4"/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63E4" w:rsidRDefault="009C63E4"/>
        </w:tc>
      </w:tr>
      <w:tr w:rsidR="009C63E4" w:rsidTr="009C63E4">
        <w:trPr>
          <w:cantSplit/>
          <w:trHeight w:val="338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2 297 912,67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581 180,80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133°52'46"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5,35</w:t>
            </w:r>
          </w:p>
        </w:tc>
      </w:tr>
      <w:tr w:rsidR="009C63E4" w:rsidTr="009C63E4">
        <w:trPr>
          <w:cantSplit/>
          <w:trHeight w:val="338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2 297 908,96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581 184,66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133°53'6"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15,50</w:t>
            </w:r>
          </w:p>
        </w:tc>
      </w:tr>
      <w:tr w:rsidR="009C63E4" w:rsidTr="009C63E4">
        <w:trPr>
          <w:cantSplit/>
          <w:trHeight w:val="338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2 297 898,22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581 195,83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44°29'29"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46,23</w:t>
            </w:r>
          </w:p>
        </w:tc>
      </w:tr>
      <w:tr w:rsidR="009C63E4" w:rsidTr="009C63E4">
        <w:trPr>
          <w:cantSplit/>
          <w:trHeight w:val="338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2 297 931,19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581 228,23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313°15'7"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21,15</w:t>
            </w:r>
          </w:p>
        </w:tc>
      </w:tr>
      <w:tr w:rsidR="009C63E4" w:rsidTr="009C63E4">
        <w:trPr>
          <w:cantSplit/>
          <w:trHeight w:val="338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2 297 945,68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581 212,82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224°7'27"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45,99</w:t>
            </w:r>
          </w:p>
        </w:tc>
      </w:tr>
    </w:tbl>
    <w:p w:rsidR="00A3625B" w:rsidRPr="00DB6914" w:rsidRDefault="00D22D9C" w:rsidP="00742EDA">
      <w:pPr>
        <w:rPr>
          <w:rFonts w:ascii="GOST type B" w:hAnsi="GOST type B"/>
          <w:sz w:val="24"/>
          <w:szCs w:val="24"/>
        </w:rPr>
      </w:pPr>
      <w:r>
        <w:br w:type="page"/>
      </w:r>
      <w:r w:rsidR="00A3625B" w:rsidRPr="00DB6914">
        <w:rPr>
          <w:rFonts w:ascii="GOST type B" w:hAnsi="GOST type B"/>
          <w:sz w:val="24"/>
          <w:szCs w:val="24"/>
        </w:rPr>
        <w:lastRenderedPageBreak/>
        <w:t>Участок №27</w:t>
      </w:r>
    </w:p>
    <w:p w:rsidR="009C63E4" w:rsidRDefault="00E11576" w:rsidP="009C63E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90675" cy="1524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E4" w:rsidRDefault="009C63E4" w:rsidP="009C63E4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1432"/>
        <w:gridCol w:w="1432"/>
        <w:gridCol w:w="2250"/>
        <w:gridCol w:w="1636"/>
      </w:tblGrid>
      <w:tr w:rsidR="009C63E4" w:rsidTr="009C63E4">
        <w:trPr>
          <w:cantSplit/>
          <w:trHeight w:val="290"/>
        </w:trPr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C63E4" w:rsidRDefault="009C63E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3E4" w:rsidRDefault="009C63E4">
            <w:pPr>
              <w:jc w:val="center"/>
            </w:pPr>
            <w:r>
              <w:t>Координаты</w:t>
            </w:r>
          </w:p>
        </w:tc>
        <w:tc>
          <w:tcPr>
            <w:tcW w:w="225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Дирекционный угол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Длина линии</w:t>
            </w:r>
          </w:p>
        </w:tc>
      </w:tr>
      <w:tr w:rsidR="009C63E4" w:rsidTr="009C63E4">
        <w:trPr>
          <w:cantSplit/>
          <w:trHeight w:val="335"/>
        </w:trPr>
        <w:tc>
          <w:tcPr>
            <w:tcW w:w="2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C63E4" w:rsidRDefault="009C63E4"/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63E4" w:rsidRDefault="009C63E4"/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63E4" w:rsidRDefault="009C63E4"/>
        </w:tc>
      </w:tr>
      <w:tr w:rsidR="009C63E4" w:rsidTr="009C63E4">
        <w:trPr>
          <w:cantSplit/>
          <w:trHeight w:val="335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2 297 898,22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581 195,83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133°52'46"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5,35</w:t>
            </w:r>
          </w:p>
        </w:tc>
      </w:tr>
      <w:tr w:rsidR="009C63E4" w:rsidTr="009C63E4">
        <w:trPr>
          <w:cantSplit/>
          <w:trHeight w:val="335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2 297 894,51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581 199,69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133°52'45"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15,50</w:t>
            </w:r>
          </w:p>
        </w:tc>
      </w:tr>
      <w:tr w:rsidR="009C63E4" w:rsidTr="009C63E4">
        <w:trPr>
          <w:cantSplit/>
          <w:trHeight w:val="335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2 297 883,77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581 210,86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44°7'47"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46,43</w:t>
            </w:r>
          </w:p>
        </w:tc>
      </w:tr>
      <w:tr w:rsidR="009C63E4" w:rsidTr="009C63E4">
        <w:trPr>
          <w:cantSplit/>
          <w:trHeight w:val="335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2 297 917,09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581 243,19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313°17'23"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20,56</w:t>
            </w:r>
          </w:p>
        </w:tc>
      </w:tr>
      <w:tr w:rsidR="009C63E4" w:rsidTr="009C63E4">
        <w:trPr>
          <w:cantSplit/>
          <w:trHeight w:val="335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5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2 297 931,19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581 228,23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224°29'29"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46,23</w:t>
            </w:r>
          </w:p>
        </w:tc>
      </w:tr>
    </w:tbl>
    <w:p w:rsidR="000D082B" w:rsidRDefault="000D082B" w:rsidP="000D082B"/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№28</w:t>
      </w:r>
    </w:p>
    <w:p w:rsidR="009C63E4" w:rsidRDefault="00E11576" w:rsidP="009C63E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62100" cy="14763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E4" w:rsidRDefault="009C63E4" w:rsidP="009C63E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3"/>
        <w:gridCol w:w="1417"/>
        <w:gridCol w:w="1417"/>
        <w:gridCol w:w="2227"/>
        <w:gridCol w:w="1620"/>
      </w:tblGrid>
      <w:tr w:rsidR="009C63E4" w:rsidTr="009C63E4">
        <w:trPr>
          <w:cantSplit/>
          <w:trHeight w:val="270"/>
        </w:trPr>
        <w:tc>
          <w:tcPr>
            <w:tcW w:w="23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C63E4" w:rsidRDefault="009C63E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3E4" w:rsidRDefault="009C63E4">
            <w:pPr>
              <w:jc w:val="center"/>
            </w:pPr>
            <w:r>
              <w:t>Координаты</w:t>
            </w:r>
          </w:p>
        </w:tc>
        <w:tc>
          <w:tcPr>
            <w:tcW w:w="222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Дирекционный угол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Длина линии</w:t>
            </w:r>
          </w:p>
        </w:tc>
      </w:tr>
      <w:tr w:rsidR="009C63E4" w:rsidTr="009C63E4">
        <w:trPr>
          <w:cantSplit/>
          <w:trHeight w:val="312"/>
        </w:trPr>
        <w:tc>
          <w:tcPr>
            <w:tcW w:w="23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C63E4" w:rsidRDefault="009C63E4"/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2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63E4" w:rsidRDefault="009C63E4"/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63E4" w:rsidRDefault="009C63E4"/>
        </w:tc>
      </w:tr>
      <w:tr w:rsidR="009C63E4" w:rsidTr="009C63E4">
        <w:trPr>
          <w:cantSplit/>
          <w:trHeight w:val="312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2 297 883,77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581 210,86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133°52'46"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5,35</w:t>
            </w:r>
          </w:p>
        </w:tc>
      </w:tr>
      <w:tr w:rsidR="009C63E4" w:rsidTr="009C63E4">
        <w:trPr>
          <w:cantSplit/>
          <w:trHeight w:val="312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2 297 880,06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581 214,72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133°52'53"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13,28</w:t>
            </w:r>
          </w:p>
        </w:tc>
      </w:tr>
      <w:tr w:rsidR="009C63E4" w:rsidTr="009C63E4">
        <w:trPr>
          <w:cantSplit/>
          <w:trHeight w:val="312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2 297 870,85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581 224,29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44°9'46"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46,63</w:t>
            </w:r>
          </w:p>
        </w:tc>
      </w:tr>
      <w:tr w:rsidR="009C63E4" w:rsidTr="009C63E4">
        <w:trPr>
          <w:cantSplit/>
          <w:trHeight w:val="312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2 297 904,30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581 256,77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313°17'2"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18,66</w:t>
            </w:r>
          </w:p>
        </w:tc>
      </w:tr>
      <w:tr w:rsidR="009C63E4" w:rsidTr="009C63E4">
        <w:trPr>
          <w:cantSplit/>
          <w:trHeight w:val="312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2 297 917,09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581 243,19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224°7'47"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46,43</w:t>
            </w:r>
          </w:p>
        </w:tc>
      </w:tr>
    </w:tbl>
    <w:p w:rsidR="00A3625B" w:rsidRPr="009C63E4" w:rsidRDefault="00A3625B" w:rsidP="009C63E4">
      <w:pPr>
        <w:rPr>
          <w:rFonts w:ascii="GOST type B" w:hAnsi="GOST type B"/>
          <w:sz w:val="24"/>
          <w:szCs w:val="24"/>
        </w:rPr>
      </w:pPr>
    </w:p>
    <w:p w:rsidR="00A3625B" w:rsidRPr="00DB6914" w:rsidRDefault="00A3625B" w:rsidP="009C63E4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№29</w:t>
      </w:r>
    </w:p>
    <w:p w:rsidR="009C63E4" w:rsidRDefault="00E11576" w:rsidP="009C63E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714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E4" w:rsidRDefault="009C63E4" w:rsidP="009C63E4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8"/>
        <w:gridCol w:w="2307"/>
        <w:gridCol w:w="1678"/>
      </w:tblGrid>
      <w:tr w:rsidR="009C63E4" w:rsidTr="009C63E4">
        <w:trPr>
          <w:cantSplit/>
          <w:trHeight w:val="280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C63E4" w:rsidRDefault="009C63E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3E4" w:rsidRDefault="009C63E4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Длина линии</w:t>
            </w:r>
          </w:p>
        </w:tc>
      </w:tr>
      <w:tr w:rsidR="009C63E4" w:rsidTr="009C63E4">
        <w:trPr>
          <w:cantSplit/>
          <w:trHeight w:val="324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C63E4" w:rsidRDefault="009C63E4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63E4" w:rsidRDefault="009C63E4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63E4" w:rsidRDefault="009C63E4"/>
        </w:tc>
      </w:tr>
      <w:tr w:rsidR="009C63E4" w:rsidTr="009C63E4">
        <w:trPr>
          <w:cantSplit/>
          <w:trHeight w:val="324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2 297 870,85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581 224,29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44°9'46"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46,63</w:t>
            </w:r>
          </w:p>
        </w:tc>
      </w:tr>
      <w:tr w:rsidR="009C63E4" w:rsidTr="009C63E4">
        <w:trPr>
          <w:cantSplit/>
          <w:trHeight w:val="324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2 297 904,30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581 256,77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133°59'11"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41,27</w:t>
            </w:r>
          </w:p>
        </w:tc>
      </w:tr>
      <w:tr w:rsidR="009C63E4" w:rsidTr="009C63E4">
        <w:trPr>
          <w:cantSplit/>
          <w:trHeight w:val="324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lastRenderedPageBreak/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2 297 875,64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581 286,47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280°33'15"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4,31</w:t>
            </w:r>
          </w:p>
        </w:tc>
      </w:tr>
      <w:tr w:rsidR="009C63E4" w:rsidTr="009C63E4">
        <w:trPr>
          <w:cantSplit/>
          <w:trHeight w:val="324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2 297 876,43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581 282,23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269°5'52"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5,08</w:t>
            </w:r>
          </w:p>
        </w:tc>
      </w:tr>
      <w:tr w:rsidR="009C63E4" w:rsidTr="009C63E4">
        <w:trPr>
          <w:cantSplit/>
          <w:trHeight w:val="324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2 297 876,35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581 277,15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229°23'32"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19,85</w:t>
            </w:r>
          </w:p>
        </w:tc>
      </w:tr>
      <w:tr w:rsidR="009C63E4" w:rsidTr="009C63E4">
        <w:trPr>
          <w:cantSplit/>
          <w:trHeight w:val="324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6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2 297 863,43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581 262,08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225°42'46"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21,11</w:t>
            </w:r>
          </w:p>
        </w:tc>
      </w:tr>
      <w:tr w:rsidR="009C63E4" w:rsidTr="009C63E4">
        <w:trPr>
          <w:cantSplit/>
          <w:trHeight w:val="324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7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</w:pPr>
            <w:r>
              <w:t>2 297 848,69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581 246,97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314°20'11"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63E4" w:rsidRDefault="009C63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31,71</w:t>
            </w:r>
          </w:p>
        </w:tc>
      </w:tr>
    </w:tbl>
    <w:p w:rsidR="009C63E4" w:rsidRPr="009C63E4" w:rsidRDefault="00C21AE5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t xml:space="preserve"> </w:t>
      </w:r>
    </w:p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№30</w:t>
      </w:r>
    </w:p>
    <w:p w:rsidR="006031AF" w:rsidRDefault="00E11576" w:rsidP="006031A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8002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AF" w:rsidRDefault="006031AF" w:rsidP="006031AF">
      <w:pPr>
        <w:jc w:val="center"/>
      </w:pPr>
    </w:p>
    <w:p w:rsidR="006031AF" w:rsidRDefault="006031AF" w:rsidP="006031AF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6031AF" w:rsidTr="006031AF">
        <w:trPr>
          <w:cantSplit/>
          <w:trHeight w:val="305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031AF" w:rsidRDefault="006031A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1AF" w:rsidRDefault="006031AF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Длина линии</w:t>
            </w:r>
          </w:p>
        </w:tc>
      </w:tr>
      <w:tr w:rsidR="006031AF" w:rsidTr="006031AF">
        <w:trPr>
          <w:cantSplit/>
          <w:trHeight w:val="354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031AF" w:rsidRDefault="006031AF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31AF" w:rsidRDefault="006031AF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31AF" w:rsidRDefault="006031AF"/>
        </w:tc>
      </w:tr>
      <w:tr w:rsidR="006031AF" w:rsidTr="006031AF">
        <w:trPr>
          <w:cantSplit/>
          <w:trHeight w:val="35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2 297 885,46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581 298,85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42°35'44"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47,24</w:t>
            </w:r>
          </w:p>
        </w:tc>
      </w:tr>
      <w:tr w:rsidR="006031AF" w:rsidTr="006031AF">
        <w:trPr>
          <w:cantSplit/>
          <w:trHeight w:val="35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2 297 920,24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581 330,83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131°32'30"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45,26</w:t>
            </w:r>
          </w:p>
        </w:tc>
      </w:tr>
      <w:tr w:rsidR="006031AF" w:rsidTr="006031AF">
        <w:trPr>
          <w:cantSplit/>
          <w:trHeight w:val="35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2 297 890,22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581 364,70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236°31'30"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21,76</w:t>
            </w:r>
          </w:p>
        </w:tc>
      </w:tr>
      <w:tr w:rsidR="006031AF" w:rsidTr="006031AF">
        <w:trPr>
          <w:cantSplit/>
          <w:trHeight w:val="35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2 297 878,22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581 346,55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241°6'7"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28,78</w:t>
            </w:r>
          </w:p>
        </w:tc>
      </w:tr>
      <w:tr w:rsidR="006031AF" w:rsidTr="006031AF">
        <w:trPr>
          <w:cantSplit/>
          <w:trHeight w:val="35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2 297 864,31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581 321,35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313°13'57"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30,88</w:t>
            </w:r>
          </w:p>
        </w:tc>
      </w:tr>
    </w:tbl>
    <w:p w:rsidR="00182FFC" w:rsidRPr="00DB6914" w:rsidRDefault="00182FFC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№31</w:t>
      </w:r>
    </w:p>
    <w:p w:rsidR="006031AF" w:rsidRDefault="00E11576" w:rsidP="006031A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28775" cy="1524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AF" w:rsidRDefault="006031AF" w:rsidP="006031AF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1406"/>
        <w:gridCol w:w="1406"/>
        <w:gridCol w:w="2210"/>
        <w:gridCol w:w="1607"/>
      </w:tblGrid>
      <w:tr w:rsidR="006031AF" w:rsidTr="006031AF">
        <w:trPr>
          <w:cantSplit/>
          <w:trHeight w:val="271"/>
        </w:trPr>
        <w:tc>
          <w:tcPr>
            <w:tcW w:w="23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031AF" w:rsidRDefault="006031A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1AF" w:rsidRDefault="006031AF">
            <w:pPr>
              <w:jc w:val="center"/>
            </w:pPr>
            <w:r>
              <w:t>Координаты</w:t>
            </w:r>
          </w:p>
        </w:tc>
        <w:tc>
          <w:tcPr>
            <w:tcW w:w="221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Дирекционный угол</w:t>
            </w: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Длина линии</w:t>
            </w:r>
          </w:p>
        </w:tc>
      </w:tr>
      <w:tr w:rsidR="006031AF" w:rsidTr="006031AF">
        <w:trPr>
          <w:cantSplit/>
          <w:trHeight w:val="314"/>
        </w:trPr>
        <w:tc>
          <w:tcPr>
            <w:tcW w:w="23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031AF" w:rsidRDefault="006031AF"/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X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1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31AF" w:rsidRDefault="006031AF"/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31AF" w:rsidRDefault="006031AF"/>
        </w:tc>
      </w:tr>
      <w:tr w:rsidR="006031AF" w:rsidTr="006031AF">
        <w:trPr>
          <w:cantSplit/>
          <w:trHeight w:val="314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2 297 899,80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581 283,51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133°4'1"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6031AF" w:rsidTr="006031AF">
        <w:trPr>
          <w:cantSplit/>
          <w:trHeight w:val="314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2 297 885,46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581 298,85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42°35'44"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47,24</w:t>
            </w:r>
          </w:p>
        </w:tc>
      </w:tr>
      <w:tr w:rsidR="006031AF" w:rsidTr="006031AF">
        <w:trPr>
          <w:cantSplit/>
          <w:trHeight w:val="314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2 297 920,24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581 330,83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311°28'5"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6031AF" w:rsidTr="006031AF">
        <w:trPr>
          <w:cantSplit/>
          <w:trHeight w:val="314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2 297 934,15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581 315,09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222°35'54"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46,66</w:t>
            </w:r>
          </w:p>
        </w:tc>
      </w:tr>
    </w:tbl>
    <w:p w:rsidR="00A3625B" w:rsidRPr="00DB6914" w:rsidRDefault="00D22D9C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  <w:lang w:val="en-US"/>
        </w:rPr>
        <w:br w:type="page"/>
      </w:r>
      <w:r w:rsidR="00A3625B" w:rsidRPr="00DB6914">
        <w:rPr>
          <w:rFonts w:ascii="GOST type B" w:hAnsi="GOST type B"/>
          <w:sz w:val="24"/>
          <w:szCs w:val="24"/>
        </w:rPr>
        <w:lastRenderedPageBreak/>
        <w:t>Участок №32</w:t>
      </w:r>
    </w:p>
    <w:p w:rsidR="00BB74BB" w:rsidRPr="00DB6914" w:rsidRDefault="00BB74BB" w:rsidP="00742EDA">
      <w:pPr>
        <w:jc w:val="center"/>
        <w:rPr>
          <w:rFonts w:ascii="GOST type B" w:hAnsi="GOST type B"/>
          <w:sz w:val="24"/>
          <w:szCs w:val="24"/>
        </w:rPr>
      </w:pPr>
    </w:p>
    <w:p w:rsidR="006031AF" w:rsidRDefault="00E11576" w:rsidP="006031A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09725" cy="14954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AF" w:rsidRDefault="006031AF" w:rsidP="006031AF">
      <w:pPr>
        <w:jc w:val="center"/>
      </w:pPr>
    </w:p>
    <w:p w:rsidR="006031AF" w:rsidRDefault="006031AF" w:rsidP="006031AF">
      <w:pPr>
        <w:jc w:val="center"/>
      </w:pPr>
    </w:p>
    <w:p w:rsidR="006031AF" w:rsidRDefault="006031AF" w:rsidP="006031AF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8"/>
        <w:gridCol w:w="1450"/>
        <w:gridCol w:w="1450"/>
        <w:gridCol w:w="2279"/>
        <w:gridCol w:w="1657"/>
      </w:tblGrid>
      <w:tr w:rsidR="006031AF" w:rsidTr="006031AF">
        <w:trPr>
          <w:cantSplit/>
          <w:trHeight w:val="297"/>
        </w:trPr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031AF" w:rsidRDefault="006031A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1AF" w:rsidRDefault="006031AF">
            <w:pPr>
              <w:jc w:val="center"/>
            </w:pPr>
            <w:r>
              <w:t>Координаты</w:t>
            </w:r>
          </w:p>
        </w:tc>
        <w:tc>
          <w:tcPr>
            <w:tcW w:w="227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Дирекционный угол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Длина линии</w:t>
            </w:r>
          </w:p>
        </w:tc>
      </w:tr>
      <w:tr w:rsidR="006031AF" w:rsidTr="006031AF">
        <w:trPr>
          <w:cantSplit/>
          <w:trHeight w:val="344"/>
        </w:trPr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031AF" w:rsidRDefault="006031AF"/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X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31AF" w:rsidRDefault="006031AF"/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31AF" w:rsidRDefault="006031AF"/>
        </w:tc>
      </w:tr>
      <w:tr w:rsidR="006031AF" w:rsidTr="006031AF">
        <w:trPr>
          <w:cantSplit/>
          <w:trHeight w:val="344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2 297 914,50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581 268,21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133°50'39"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21,22</w:t>
            </w:r>
          </w:p>
        </w:tc>
      </w:tr>
      <w:tr w:rsidR="006031AF" w:rsidTr="006031AF">
        <w:trPr>
          <w:cantSplit/>
          <w:trHeight w:val="344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2 297 899,80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581 283,51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42°35'54"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46,66</w:t>
            </w:r>
          </w:p>
        </w:tc>
      </w:tr>
      <w:tr w:rsidR="006031AF" w:rsidTr="006031AF">
        <w:trPr>
          <w:cantSplit/>
          <w:trHeight w:val="344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2 297 934,15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581 315,09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311°28'15"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6031AF" w:rsidTr="006031AF">
        <w:trPr>
          <w:cantSplit/>
          <w:trHeight w:val="344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2 297 948,05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581 299,36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222°52'1"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45,78</w:t>
            </w:r>
          </w:p>
        </w:tc>
      </w:tr>
    </w:tbl>
    <w:p w:rsidR="00BB74BB" w:rsidRPr="00DB6914" w:rsidRDefault="00BB74BB" w:rsidP="00742EDA">
      <w:pPr>
        <w:rPr>
          <w:rFonts w:ascii="GOST type B" w:hAnsi="GOST type B"/>
          <w:sz w:val="24"/>
          <w:szCs w:val="24"/>
          <w:lang w:val="en-US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№33</w:t>
      </w:r>
    </w:p>
    <w:p w:rsidR="006031AF" w:rsidRDefault="00E11576" w:rsidP="006031AF">
      <w:pPr>
        <w:jc w:val="center"/>
      </w:pPr>
      <w:r>
        <w:rPr>
          <w:noProof/>
        </w:rPr>
        <w:drawing>
          <wp:inline distT="0" distB="0" distL="0" distR="0">
            <wp:extent cx="1590675" cy="14763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AF" w:rsidRDefault="006031AF" w:rsidP="006031AF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2"/>
        <w:gridCol w:w="1446"/>
        <w:gridCol w:w="1446"/>
        <w:gridCol w:w="2273"/>
        <w:gridCol w:w="1653"/>
      </w:tblGrid>
      <w:tr w:rsidR="006031AF" w:rsidTr="006031AF">
        <w:trPr>
          <w:cantSplit/>
          <w:trHeight w:val="284"/>
        </w:trPr>
        <w:tc>
          <w:tcPr>
            <w:tcW w:w="2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031AF" w:rsidRDefault="006031A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1AF" w:rsidRDefault="006031AF">
            <w:pPr>
              <w:jc w:val="center"/>
            </w:pPr>
            <w:r>
              <w:t>Координаты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Дирекционный угол</w:t>
            </w:r>
          </w:p>
        </w:tc>
        <w:tc>
          <w:tcPr>
            <w:tcW w:w="1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Длина линии</w:t>
            </w:r>
          </w:p>
        </w:tc>
      </w:tr>
      <w:tr w:rsidR="006031AF" w:rsidTr="006031AF">
        <w:trPr>
          <w:cantSplit/>
          <w:trHeight w:val="329"/>
        </w:trPr>
        <w:tc>
          <w:tcPr>
            <w:tcW w:w="2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031AF" w:rsidRDefault="006031AF"/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X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31AF" w:rsidRDefault="006031AF"/>
        </w:tc>
        <w:tc>
          <w:tcPr>
            <w:tcW w:w="16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31AF" w:rsidRDefault="006031AF"/>
        </w:tc>
      </w:tr>
      <w:tr w:rsidR="006031AF" w:rsidTr="006031AF">
        <w:trPr>
          <w:cantSplit/>
          <w:trHeight w:val="32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2 297 928,33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581 253,47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133°11'35"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20,21</w:t>
            </w:r>
          </w:p>
        </w:tc>
      </w:tr>
      <w:tr w:rsidR="006031AF" w:rsidTr="006031AF">
        <w:trPr>
          <w:cantSplit/>
          <w:trHeight w:val="32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2 297 914,50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581 268,21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42°52'1"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45,78</w:t>
            </w:r>
          </w:p>
        </w:tc>
      </w:tr>
      <w:tr w:rsidR="006031AF" w:rsidTr="006031AF">
        <w:trPr>
          <w:cantSplit/>
          <w:trHeight w:val="32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2 297 948,05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581 299,36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311°28'21"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6031AF" w:rsidTr="006031AF">
        <w:trPr>
          <w:cantSplit/>
          <w:trHeight w:val="32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</w:pPr>
            <w:r>
              <w:t>2 297 961,96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581 283,62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221°52'24"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31AF" w:rsidRDefault="006031A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45,16</w:t>
            </w:r>
          </w:p>
        </w:tc>
      </w:tr>
    </w:tbl>
    <w:p w:rsidR="001D01BF" w:rsidRPr="00DB6914" w:rsidRDefault="001D01BF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1D01BF" w:rsidRPr="00DB6914" w:rsidRDefault="00A3625B" w:rsidP="00742EDA">
      <w:pPr>
        <w:rPr>
          <w:rFonts w:ascii="GOST type B" w:hAnsi="GOST type B"/>
          <w:sz w:val="24"/>
          <w:szCs w:val="24"/>
          <w:lang w:val="en-US"/>
        </w:rPr>
      </w:pPr>
      <w:r w:rsidRPr="00DB6914">
        <w:rPr>
          <w:rFonts w:ascii="GOST type B" w:hAnsi="GOST type B"/>
          <w:sz w:val="24"/>
          <w:szCs w:val="24"/>
        </w:rPr>
        <w:t>Участок №34</w:t>
      </w:r>
    </w:p>
    <w:p w:rsidR="00A970CF" w:rsidRDefault="00E11576" w:rsidP="00A970C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90675" cy="14763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0CF" w:rsidRDefault="00A970CF" w:rsidP="00A970CF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A970CF" w:rsidTr="00A970CF">
        <w:trPr>
          <w:cantSplit/>
          <w:trHeight w:val="242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970CF" w:rsidRDefault="00A970C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CF" w:rsidRDefault="00A970CF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Длина линии</w:t>
            </w:r>
          </w:p>
        </w:tc>
      </w:tr>
      <w:tr w:rsidR="00A970CF" w:rsidTr="00A970CF">
        <w:trPr>
          <w:cantSplit/>
          <w:trHeight w:val="280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970CF" w:rsidRDefault="00A970CF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70CF" w:rsidRDefault="00A970CF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70CF" w:rsidRDefault="00A970CF"/>
        </w:tc>
      </w:tr>
      <w:tr w:rsidR="00A970CF" w:rsidTr="00A970CF">
        <w:trPr>
          <w:cantSplit/>
          <w:trHeight w:val="280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2 297 943,13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581 237,79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133°20'7"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21,57</w:t>
            </w:r>
          </w:p>
        </w:tc>
      </w:tr>
      <w:tr w:rsidR="00A970CF" w:rsidTr="00A970CF">
        <w:trPr>
          <w:cantSplit/>
          <w:trHeight w:val="280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2 297 928,33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581 253,47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41°52'24"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45,16</w:t>
            </w:r>
          </w:p>
        </w:tc>
      </w:tr>
      <w:tr w:rsidR="00A970CF" w:rsidTr="00A970CF">
        <w:trPr>
          <w:cantSplit/>
          <w:trHeight w:val="280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lastRenderedPageBreak/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2 297 961,96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581 283,62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311°28'7"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A970CF" w:rsidTr="00A970CF">
        <w:trPr>
          <w:cantSplit/>
          <w:trHeight w:val="280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2 297 975,87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581 267,89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222°35'55"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44,47</w:t>
            </w:r>
          </w:p>
        </w:tc>
      </w:tr>
    </w:tbl>
    <w:p w:rsidR="00BB74BB" w:rsidRPr="00DB6914" w:rsidRDefault="00BB74BB" w:rsidP="00742EDA">
      <w:pPr>
        <w:jc w:val="center"/>
        <w:rPr>
          <w:rFonts w:ascii="GOST type B" w:hAnsi="GOST type B"/>
          <w:sz w:val="24"/>
          <w:szCs w:val="24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№35</w:t>
      </w:r>
    </w:p>
    <w:p w:rsidR="00A970CF" w:rsidRDefault="00E11576" w:rsidP="00A970C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71625" cy="14573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0CF" w:rsidRDefault="00A970CF" w:rsidP="00A970CF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52"/>
        <w:gridCol w:w="1399"/>
        <w:gridCol w:w="1399"/>
        <w:gridCol w:w="2198"/>
        <w:gridCol w:w="1599"/>
      </w:tblGrid>
      <w:tr w:rsidR="00A970CF" w:rsidTr="00A970CF">
        <w:trPr>
          <w:cantSplit/>
          <w:trHeight w:val="297"/>
        </w:trPr>
        <w:tc>
          <w:tcPr>
            <w:tcW w:w="23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970CF" w:rsidRDefault="00A970C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CF" w:rsidRDefault="00A970CF">
            <w:pPr>
              <w:jc w:val="center"/>
            </w:pPr>
            <w:r>
              <w:t>Координаты</w:t>
            </w:r>
          </w:p>
        </w:tc>
        <w:tc>
          <w:tcPr>
            <w:tcW w:w="219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Дирекционный угол</w:t>
            </w:r>
          </w:p>
        </w:tc>
        <w:tc>
          <w:tcPr>
            <w:tcW w:w="1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Длина линии</w:t>
            </w:r>
          </w:p>
        </w:tc>
      </w:tr>
      <w:tr w:rsidR="00A970CF" w:rsidTr="00A970CF">
        <w:trPr>
          <w:cantSplit/>
          <w:trHeight w:val="344"/>
        </w:trPr>
        <w:tc>
          <w:tcPr>
            <w:tcW w:w="23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970CF" w:rsidRDefault="00A970CF"/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X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9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70CF" w:rsidRDefault="00A970CF"/>
        </w:tc>
        <w:tc>
          <w:tcPr>
            <w:tcW w:w="1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70CF" w:rsidRDefault="00A970CF"/>
        </w:tc>
      </w:tr>
      <w:tr w:rsidR="00A970CF" w:rsidTr="00A970CF">
        <w:trPr>
          <w:cantSplit/>
          <w:trHeight w:val="344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2 297 957,54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581 222,51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133°19'12"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A970CF" w:rsidTr="00A970CF">
        <w:trPr>
          <w:cantSplit/>
          <w:trHeight w:val="344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2 297 943,13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581 237,79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42°35'55"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44,47</w:t>
            </w:r>
          </w:p>
        </w:tc>
      </w:tr>
      <w:tr w:rsidR="00A970CF" w:rsidTr="00A970CF">
        <w:trPr>
          <w:cantSplit/>
          <w:trHeight w:val="344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2 297 975,87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581 267,89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311°28'14"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A970CF" w:rsidTr="00A970CF">
        <w:trPr>
          <w:cantSplit/>
          <w:trHeight w:val="344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2 297 989,77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581 252,15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222°35'49"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43,79</w:t>
            </w:r>
          </w:p>
        </w:tc>
      </w:tr>
    </w:tbl>
    <w:p w:rsidR="00A970CF" w:rsidRDefault="00A970CF" w:rsidP="00A970CF"/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№36</w:t>
      </w:r>
    </w:p>
    <w:p w:rsidR="00A970CF" w:rsidRDefault="00E11576" w:rsidP="00A970C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0CF" w:rsidRDefault="00A970CF" w:rsidP="00A970CF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1406"/>
        <w:gridCol w:w="1406"/>
        <w:gridCol w:w="2210"/>
        <w:gridCol w:w="1607"/>
      </w:tblGrid>
      <w:tr w:rsidR="00A970CF" w:rsidTr="00A970CF">
        <w:trPr>
          <w:cantSplit/>
          <w:trHeight w:val="295"/>
        </w:trPr>
        <w:tc>
          <w:tcPr>
            <w:tcW w:w="23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970CF" w:rsidRDefault="00A970C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CF" w:rsidRDefault="00A970CF">
            <w:pPr>
              <w:jc w:val="center"/>
            </w:pPr>
            <w:r>
              <w:t>Координаты</w:t>
            </w:r>
          </w:p>
        </w:tc>
        <w:tc>
          <w:tcPr>
            <w:tcW w:w="221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Дирекционный угол</w:t>
            </w: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Длина линии</w:t>
            </w:r>
          </w:p>
        </w:tc>
      </w:tr>
      <w:tr w:rsidR="00A970CF" w:rsidTr="00A970CF">
        <w:trPr>
          <w:cantSplit/>
          <w:trHeight w:val="341"/>
        </w:trPr>
        <w:tc>
          <w:tcPr>
            <w:tcW w:w="23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970CF" w:rsidRDefault="00A970CF"/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X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1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70CF" w:rsidRDefault="00A970CF"/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70CF" w:rsidRDefault="00A970CF"/>
        </w:tc>
      </w:tr>
      <w:tr w:rsidR="00A970CF" w:rsidTr="00A970CF">
        <w:trPr>
          <w:cantSplit/>
          <w:trHeight w:val="341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2 297 971,94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581 207,23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133°17'53"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A970CF" w:rsidTr="00A970CF">
        <w:trPr>
          <w:cantSplit/>
          <w:trHeight w:val="341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2 297 957,54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581 222,51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42°35'49"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43,79</w:t>
            </w:r>
          </w:p>
        </w:tc>
      </w:tr>
      <w:tr w:rsidR="00A970CF" w:rsidTr="00A970CF">
        <w:trPr>
          <w:cantSplit/>
          <w:trHeight w:val="341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2 297 989,77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581 252,15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311°28'22"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A970CF" w:rsidTr="00A970CF">
        <w:trPr>
          <w:cantSplit/>
          <w:trHeight w:val="341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2 298 003,68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581 236,42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222°35'45"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43,12</w:t>
            </w:r>
          </w:p>
        </w:tc>
      </w:tr>
    </w:tbl>
    <w:p w:rsidR="00E063E0" w:rsidRPr="00A970CF" w:rsidRDefault="00E063E0" w:rsidP="00742EDA">
      <w:pPr>
        <w:rPr>
          <w:rFonts w:ascii="GOST type B" w:hAnsi="GOST type B"/>
          <w:sz w:val="24"/>
          <w:szCs w:val="24"/>
        </w:rPr>
      </w:pPr>
    </w:p>
    <w:p w:rsidR="00A3625B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№37</w:t>
      </w:r>
    </w:p>
    <w:p w:rsidR="00A970CF" w:rsidRDefault="00E11576" w:rsidP="00A970C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0CF" w:rsidRDefault="00A970CF" w:rsidP="00A970CF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58"/>
        <w:gridCol w:w="1403"/>
        <w:gridCol w:w="1403"/>
        <w:gridCol w:w="2204"/>
        <w:gridCol w:w="1603"/>
      </w:tblGrid>
      <w:tr w:rsidR="00A970CF" w:rsidTr="00A970CF">
        <w:trPr>
          <w:cantSplit/>
          <w:trHeight w:val="300"/>
        </w:trPr>
        <w:tc>
          <w:tcPr>
            <w:tcW w:w="23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970CF" w:rsidRDefault="00A970C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CF" w:rsidRDefault="00A970CF">
            <w:pPr>
              <w:jc w:val="center"/>
            </w:pPr>
            <w:r>
              <w:t>Координаты</w:t>
            </w:r>
          </w:p>
        </w:tc>
        <w:tc>
          <w:tcPr>
            <w:tcW w:w="220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Дирекционный угол</w:t>
            </w:r>
          </w:p>
        </w:tc>
        <w:tc>
          <w:tcPr>
            <w:tcW w:w="16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Длина линии</w:t>
            </w:r>
          </w:p>
        </w:tc>
      </w:tr>
      <w:tr w:rsidR="00A970CF" w:rsidTr="00A970CF">
        <w:trPr>
          <w:cantSplit/>
          <w:trHeight w:val="347"/>
        </w:trPr>
        <w:tc>
          <w:tcPr>
            <w:tcW w:w="2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970CF" w:rsidRDefault="00A970CF"/>
        </w:tc>
        <w:tc>
          <w:tcPr>
            <w:tcW w:w="14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X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0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70CF" w:rsidRDefault="00A970CF"/>
        </w:tc>
        <w:tc>
          <w:tcPr>
            <w:tcW w:w="16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70CF" w:rsidRDefault="00A970CF"/>
        </w:tc>
      </w:tr>
      <w:tr w:rsidR="00A970CF" w:rsidTr="00A970CF">
        <w:trPr>
          <w:cantSplit/>
          <w:trHeight w:val="347"/>
        </w:trPr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2 297 986,34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581 191,95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133°19'3"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A970CF" w:rsidTr="00A970CF">
        <w:trPr>
          <w:cantSplit/>
          <w:trHeight w:val="347"/>
        </w:trPr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2 297 971,94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581 207,23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42°35'45"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43,12</w:t>
            </w:r>
          </w:p>
        </w:tc>
      </w:tr>
      <w:tr w:rsidR="00A970CF" w:rsidTr="00A970CF">
        <w:trPr>
          <w:cantSplit/>
          <w:trHeight w:val="347"/>
        </w:trPr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lastRenderedPageBreak/>
              <w:t>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2 298 003,68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581 236,42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311°28'14"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A970CF" w:rsidTr="00A970CF">
        <w:trPr>
          <w:cantSplit/>
          <w:trHeight w:val="347"/>
        </w:trPr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2 298 017,59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581 220,68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222°35'44"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42,45</w:t>
            </w:r>
          </w:p>
        </w:tc>
      </w:tr>
    </w:tbl>
    <w:p w:rsidR="00A970CF" w:rsidRPr="00DB6914" w:rsidRDefault="00A970CF" w:rsidP="00742EDA">
      <w:pPr>
        <w:rPr>
          <w:rFonts w:ascii="GOST type B" w:hAnsi="GOST type B"/>
          <w:sz w:val="24"/>
          <w:szCs w:val="24"/>
          <w:lang w:val="en-US"/>
        </w:rPr>
      </w:pPr>
    </w:p>
    <w:p w:rsidR="00A3625B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№38</w:t>
      </w:r>
    </w:p>
    <w:p w:rsidR="00A970CF" w:rsidRDefault="00E11576" w:rsidP="00A970C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90675" cy="14859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0CF" w:rsidRDefault="00A970CF" w:rsidP="00A970CF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0"/>
        <w:gridCol w:w="1410"/>
        <w:gridCol w:w="1410"/>
        <w:gridCol w:w="2216"/>
        <w:gridCol w:w="1612"/>
      </w:tblGrid>
      <w:tr w:rsidR="00A970CF" w:rsidTr="00A970CF">
        <w:trPr>
          <w:cantSplit/>
          <w:trHeight w:val="297"/>
        </w:trPr>
        <w:tc>
          <w:tcPr>
            <w:tcW w:w="2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970CF" w:rsidRDefault="00A970C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CF" w:rsidRDefault="00A970CF">
            <w:pPr>
              <w:jc w:val="center"/>
            </w:pPr>
            <w:r>
              <w:t>Координаты</w:t>
            </w:r>
          </w:p>
        </w:tc>
        <w:tc>
          <w:tcPr>
            <w:tcW w:w="221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Дирекционный угол</w:t>
            </w:r>
          </w:p>
        </w:tc>
        <w:tc>
          <w:tcPr>
            <w:tcW w:w="1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Длина линии</w:t>
            </w:r>
          </w:p>
        </w:tc>
      </w:tr>
      <w:tr w:rsidR="00A970CF" w:rsidTr="00A970CF">
        <w:trPr>
          <w:cantSplit/>
          <w:trHeight w:val="344"/>
        </w:trPr>
        <w:tc>
          <w:tcPr>
            <w:tcW w:w="23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970CF" w:rsidRDefault="00A970CF"/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X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1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70CF" w:rsidRDefault="00A970CF"/>
        </w:tc>
        <w:tc>
          <w:tcPr>
            <w:tcW w:w="16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70CF" w:rsidRDefault="00A970CF"/>
        </w:tc>
      </w:tr>
      <w:tr w:rsidR="00A970CF" w:rsidTr="00A970CF">
        <w:trPr>
          <w:cantSplit/>
          <w:trHeight w:val="344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2 298 003,28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581 174,07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133°26'58"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24,63</w:t>
            </w:r>
          </w:p>
        </w:tc>
      </w:tr>
      <w:tr w:rsidR="00A970CF" w:rsidTr="00A970CF">
        <w:trPr>
          <w:cantSplit/>
          <w:trHeight w:val="344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2 297 986,34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581 191,95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42°35'44"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42,45</w:t>
            </w:r>
          </w:p>
        </w:tc>
      </w:tr>
      <w:tr w:rsidR="00A970CF" w:rsidTr="00A970CF">
        <w:trPr>
          <w:cantSplit/>
          <w:trHeight w:val="344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2 298 017,59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581 220,68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311°28'10"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24,63</w:t>
            </w:r>
          </w:p>
        </w:tc>
      </w:tr>
      <w:tr w:rsidR="00A970CF" w:rsidTr="00A970CF">
        <w:trPr>
          <w:cantSplit/>
          <w:trHeight w:val="344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2 298 033,90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581 202,22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222°35'47"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41,59</w:t>
            </w:r>
          </w:p>
        </w:tc>
      </w:tr>
    </w:tbl>
    <w:p w:rsidR="00A970CF" w:rsidRPr="00DB6914" w:rsidRDefault="00A970CF" w:rsidP="00742EDA">
      <w:pPr>
        <w:rPr>
          <w:rFonts w:ascii="GOST type B" w:hAnsi="GOST type B"/>
          <w:sz w:val="24"/>
          <w:szCs w:val="24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="007B09A1" w:rsidRPr="00DB6914">
        <w:rPr>
          <w:rFonts w:ascii="GOST type B" w:hAnsi="GOST type B"/>
          <w:sz w:val="24"/>
          <w:szCs w:val="24"/>
        </w:rPr>
        <w:t>39</w:t>
      </w:r>
    </w:p>
    <w:p w:rsidR="00A970CF" w:rsidRDefault="00E11576" w:rsidP="00A970C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573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0CF" w:rsidRDefault="00A970CF" w:rsidP="00A970CF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1432"/>
        <w:gridCol w:w="1432"/>
        <w:gridCol w:w="2250"/>
        <w:gridCol w:w="1636"/>
      </w:tblGrid>
      <w:tr w:rsidR="00A970CF" w:rsidTr="00A970CF">
        <w:trPr>
          <w:cantSplit/>
          <w:trHeight w:val="271"/>
        </w:trPr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970CF" w:rsidRDefault="00A970C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CF" w:rsidRDefault="00A970CF">
            <w:pPr>
              <w:jc w:val="center"/>
            </w:pPr>
            <w:r>
              <w:t>Координаты</w:t>
            </w:r>
          </w:p>
        </w:tc>
        <w:tc>
          <w:tcPr>
            <w:tcW w:w="225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Дирекционный угол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Длина линии</w:t>
            </w:r>
          </w:p>
        </w:tc>
      </w:tr>
      <w:tr w:rsidR="00A970CF" w:rsidTr="00A970CF">
        <w:trPr>
          <w:cantSplit/>
          <w:trHeight w:val="313"/>
        </w:trPr>
        <w:tc>
          <w:tcPr>
            <w:tcW w:w="2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970CF" w:rsidRDefault="00A970CF"/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70CF" w:rsidRDefault="00A970CF"/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70CF" w:rsidRDefault="00A970CF"/>
        </w:tc>
      </w:tr>
      <w:tr w:rsidR="00A970CF" w:rsidTr="00A970CF">
        <w:trPr>
          <w:cantSplit/>
          <w:trHeight w:val="313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2 298 019,17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581 157,15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133°11'21"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23,21</w:t>
            </w:r>
          </w:p>
        </w:tc>
      </w:tr>
      <w:tr w:rsidR="00A970CF" w:rsidTr="00A970CF">
        <w:trPr>
          <w:cantSplit/>
          <w:trHeight w:val="313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2 298 003,28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581 174,07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42°35'47"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41,59</w:t>
            </w:r>
          </w:p>
        </w:tc>
      </w:tr>
      <w:tr w:rsidR="00A970CF" w:rsidTr="00A970CF">
        <w:trPr>
          <w:cantSplit/>
          <w:trHeight w:val="313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2 298 033,90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581 202,22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311°28'12"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23,21</w:t>
            </w:r>
          </w:p>
        </w:tc>
      </w:tr>
      <w:tr w:rsidR="00A970CF" w:rsidTr="00A970CF">
        <w:trPr>
          <w:cantSplit/>
          <w:trHeight w:val="313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2 298 049,28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581 184,83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222°35'56"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40,90</w:t>
            </w:r>
          </w:p>
        </w:tc>
      </w:tr>
    </w:tbl>
    <w:p w:rsidR="00A3625B" w:rsidRPr="00DB6914" w:rsidRDefault="00A3625B" w:rsidP="00A970CF">
      <w:pPr>
        <w:rPr>
          <w:rFonts w:ascii="GOST type B" w:hAnsi="GOST type B"/>
          <w:sz w:val="24"/>
          <w:szCs w:val="24"/>
        </w:rPr>
      </w:pPr>
    </w:p>
    <w:p w:rsidR="00C2194C" w:rsidRPr="00A970CF" w:rsidRDefault="00A3625B" w:rsidP="00A970CF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="007B09A1" w:rsidRPr="00DB6914">
        <w:rPr>
          <w:rFonts w:ascii="GOST type B" w:hAnsi="GOST type B"/>
          <w:sz w:val="24"/>
          <w:szCs w:val="24"/>
        </w:rPr>
        <w:t>40</w:t>
      </w:r>
    </w:p>
    <w:p w:rsidR="00A970CF" w:rsidRDefault="00E11576" w:rsidP="00A970C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001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0CF" w:rsidRDefault="00A970CF" w:rsidP="00A970CF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9"/>
        <w:gridCol w:w="1421"/>
        <w:gridCol w:w="1421"/>
        <w:gridCol w:w="2233"/>
        <w:gridCol w:w="1624"/>
      </w:tblGrid>
      <w:tr w:rsidR="00A970CF" w:rsidTr="00A970CF">
        <w:trPr>
          <w:cantSplit/>
          <w:trHeight w:val="295"/>
        </w:trPr>
        <w:tc>
          <w:tcPr>
            <w:tcW w:w="2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970CF" w:rsidRDefault="00A970C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CF" w:rsidRDefault="00A970CF">
            <w:pPr>
              <w:jc w:val="center"/>
            </w:pPr>
            <w:r>
              <w:t>Координаты</w:t>
            </w:r>
          </w:p>
        </w:tc>
        <w:tc>
          <w:tcPr>
            <w:tcW w:w="223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Дирекционный угол</w:t>
            </w:r>
          </w:p>
        </w:tc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Длина линии</w:t>
            </w:r>
          </w:p>
        </w:tc>
      </w:tr>
      <w:tr w:rsidR="00A970CF" w:rsidTr="00A970CF">
        <w:trPr>
          <w:cantSplit/>
          <w:trHeight w:val="341"/>
        </w:trPr>
        <w:tc>
          <w:tcPr>
            <w:tcW w:w="2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970CF" w:rsidRDefault="00A970CF"/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X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70CF" w:rsidRDefault="00A970CF"/>
        </w:tc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70CF" w:rsidRDefault="00A970CF"/>
        </w:tc>
      </w:tr>
      <w:tr w:rsidR="00A970CF" w:rsidTr="00A970CF">
        <w:trPr>
          <w:cantSplit/>
          <w:trHeight w:val="341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2 298 033,69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581 141,68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133°11'39"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21,21</w:t>
            </w:r>
          </w:p>
        </w:tc>
      </w:tr>
      <w:tr w:rsidR="00A970CF" w:rsidTr="00A970CF">
        <w:trPr>
          <w:cantSplit/>
          <w:trHeight w:val="341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2 298 019,17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581 157,15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42°35'56"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40,90</w:t>
            </w:r>
          </w:p>
        </w:tc>
      </w:tr>
      <w:tr w:rsidR="00A970CF" w:rsidTr="00A970CF">
        <w:trPr>
          <w:cantSplit/>
          <w:trHeight w:val="341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lastRenderedPageBreak/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2 298 049,28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581 184,83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311°26'32"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23,92</w:t>
            </w:r>
          </w:p>
        </w:tc>
      </w:tr>
      <w:tr w:rsidR="00A970CF" w:rsidTr="00A970CF">
        <w:trPr>
          <w:cantSplit/>
          <w:trHeight w:val="341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</w:pPr>
            <w:r>
              <w:t>2 298 065,10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581 166,90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218°45'28"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70CF" w:rsidRDefault="00A970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40,28</w:t>
            </w:r>
          </w:p>
        </w:tc>
      </w:tr>
    </w:tbl>
    <w:p w:rsidR="00C2194C" w:rsidRPr="00DB6914" w:rsidRDefault="00C2194C" w:rsidP="00742EDA">
      <w:pPr>
        <w:rPr>
          <w:rFonts w:ascii="GOST type B" w:hAnsi="GOST type B"/>
          <w:sz w:val="24"/>
          <w:szCs w:val="24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="007B09A1" w:rsidRPr="00DB6914">
        <w:rPr>
          <w:rFonts w:ascii="GOST type B" w:hAnsi="GOST type B"/>
          <w:sz w:val="24"/>
          <w:szCs w:val="24"/>
        </w:rPr>
        <w:t>41</w:t>
      </w:r>
    </w:p>
    <w:p w:rsidR="00AC4DCF" w:rsidRDefault="00E11576" w:rsidP="00AC4DC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47825" cy="14763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CF" w:rsidRDefault="00AC4DCF" w:rsidP="00AC4DCF">
      <w:pPr>
        <w:jc w:val="center"/>
      </w:pPr>
    </w:p>
    <w:p w:rsidR="00AC4DCF" w:rsidRDefault="00AC4DCF" w:rsidP="00AC4DCF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40"/>
        <w:gridCol w:w="1392"/>
        <w:gridCol w:w="1392"/>
        <w:gridCol w:w="2187"/>
        <w:gridCol w:w="1591"/>
      </w:tblGrid>
      <w:tr w:rsidR="00AC4DCF" w:rsidTr="00AC4DCF">
        <w:trPr>
          <w:cantSplit/>
          <w:trHeight w:val="311"/>
        </w:trPr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C4DCF" w:rsidRDefault="00AC4DC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CF" w:rsidRDefault="00AC4DCF">
            <w:pPr>
              <w:jc w:val="center"/>
            </w:pPr>
            <w:r>
              <w:t>Координаты</w:t>
            </w:r>
          </w:p>
        </w:tc>
        <w:tc>
          <w:tcPr>
            <w:tcW w:w="218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Дирекционный угол</w:t>
            </w:r>
          </w:p>
        </w:tc>
        <w:tc>
          <w:tcPr>
            <w:tcW w:w="15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Длина линии</w:t>
            </w:r>
          </w:p>
        </w:tc>
      </w:tr>
      <w:tr w:rsidR="00AC4DCF" w:rsidTr="00AC4DCF">
        <w:trPr>
          <w:cantSplit/>
          <w:trHeight w:val="359"/>
        </w:trPr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C4DCF" w:rsidRDefault="00AC4DCF"/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X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8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4DCF" w:rsidRDefault="00AC4DCF"/>
        </w:tc>
        <w:tc>
          <w:tcPr>
            <w:tcW w:w="15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4DCF" w:rsidRDefault="00AC4DCF"/>
        </w:tc>
      </w:tr>
      <w:tr w:rsidR="00AC4DCF" w:rsidTr="00AC4DCF">
        <w:trPr>
          <w:cantSplit/>
          <w:trHeight w:val="359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2 298 065,10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581 166,90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131°26'32"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23,92</w:t>
            </w:r>
          </w:p>
        </w:tc>
      </w:tr>
      <w:tr w:rsidR="00AC4DCF" w:rsidTr="00AC4DCF">
        <w:trPr>
          <w:cantSplit/>
          <w:trHeight w:val="359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2 298 049,28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581 184,83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40°30'4"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43,15</w:t>
            </w:r>
          </w:p>
        </w:tc>
      </w:tr>
      <w:tr w:rsidR="00AC4DCF" w:rsidTr="00AC4DCF">
        <w:trPr>
          <w:cantSplit/>
          <w:trHeight w:val="359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2 298 082,08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581 212,85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311°16'51"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25,23</w:t>
            </w:r>
          </w:p>
        </w:tc>
      </w:tr>
      <w:tr w:rsidR="00AC4DCF" w:rsidTr="00AC4DCF">
        <w:trPr>
          <w:cantSplit/>
          <w:trHeight w:val="359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2 298 098,73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581 193,89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218°45'30"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43,12</w:t>
            </w:r>
          </w:p>
        </w:tc>
      </w:tr>
    </w:tbl>
    <w:p w:rsidR="00E063E0" w:rsidRPr="00DB6914" w:rsidRDefault="00E063E0" w:rsidP="00742EDA">
      <w:pPr>
        <w:rPr>
          <w:rFonts w:ascii="GOST type B" w:hAnsi="GOST type B"/>
          <w:sz w:val="24"/>
          <w:szCs w:val="24"/>
          <w:lang w:val="en-US"/>
        </w:rPr>
      </w:pPr>
    </w:p>
    <w:p w:rsidR="00B123B5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="007B09A1" w:rsidRPr="00DB6914">
        <w:rPr>
          <w:rFonts w:ascii="GOST type B" w:hAnsi="GOST type B"/>
          <w:sz w:val="24"/>
          <w:szCs w:val="24"/>
        </w:rPr>
        <w:t>42</w:t>
      </w:r>
    </w:p>
    <w:p w:rsidR="00AC4DCF" w:rsidRDefault="00E11576" w:rsidP="00AC4DC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09725" cy="14573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CF" w:rsidRDefault="00AC4DCF" w:rsidP="00AC4DCF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1406"/>
        <w:gridCol w:w="1406"/>
        <w:gridCol w:w="2210"/>
        <w:gridCol w:w="1607"/>
      </w:tblGrid>
      <w:tr w:rsidR="00AC4DCF" w:rsidTr="00AC4DCF">
        <w:trPr>
          <w:cantSplit/>
          <w:trHeight w:val="313"/>
        </w:trPr>
        <w:tc>
          <w:tcPr>
            <w:tcW w:w="23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C4DCF" w:rsidRDefault="00AC4DC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CF" w:rsidRDefault="00AC4DCF">
            <w:pPr>
              <w:jc w:val="center"/>
            </w:pPr>
            <w:r>
              <w:t>Координаты</w:t>
            </w:r>
          </w:p>
        </w:tc>
        <w:tc>
          <w:tcPr>
            <w:tcW w:w="221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Дирекционный угол</w:t>
            </w: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Длина линии</w:t>
            </w:r>
          </w:p>
        </w:tc>
      </w:tr>
      <w:tr w:rsidR="00AC4DCF" w:rsidTr="00AC4DCF">
        <w:trPr>
          <w:cantSplit/>
          <w:trHeight w:val="363"/>
        </w:trPr>
        <w:tc>
          <w:tcPr>
            <w:tcW w:w="23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C4DCF" w:rsidRDefault="00AC4DCF"/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X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1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4DCF" w:rsidRDefault="00AC4DCF"/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4DCF" w:rsidRDefault="00AC4DCF"/>
        </w:tc>
      </w:tr>
      <w:tr w:rsidR="00AC4DCF" w:rsidTr="00AC4DCF">
        <w:trPr>
          <w:cantSplit/>
          <w:trHeight w:val="363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2 298 049,28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581 184,83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131°28'12"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23,21</w:t>
            </w:r>
          </w:p>
        </w:tc>
      </w:tr>
      <w:tr w:rsidR="00AC4DCF" w:rsidTr="00AC4DCF">
        <w:trPr>
          <w:cantSplit/>
          <w:trHeight w:val="363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2 298 033,90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581 202,22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40°30'5"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43,17</w:t>
            </w:r>
          </w:p>
        </w:tc>
      </w:tr>
      <w:tr w:rsidR="00AC4DCF" w:rsidTr="00AC4DCF">
        <w:trPr>
          <w:cantSplit/>
          <w:trHeight w:val="363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2 298 066,73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581 230,26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311°24'16"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23,21</w:t>
            </w:r>
          </w:p>
        </w:tc>
      </w:tr>
      <w:tr w:rsidR="00AC4DCF" w:rsidTr="00AC4DCF">
        <w:trPr>
          <w:cantSplit/>
          <w:trHeight w:val="363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2 298 082,08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581 212,85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220°30'4"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43,15</w:t>
            </w:r>
          </w:p>
        </w:tc>
      </w:tr>
    </w:tbl>
    <w:p w:rsidR="00AC4DCF" w:rsidRPr="00DB6914" w:rsidRDefault="00AC4DCF" w:rsidP="00742EDA">
      <w:pPr>
        <w:rPr>
          <w:rFonts w:ascii="GOST type B" w:hAnsi="GOST type B"/>
          <w:sz w:val="24"/>
          <w:szCs w:val="24"/>
        </w:rPr>
      </w:pPr>
    </w:p>
    <w:p w:rsidR="00A3625B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="007B09A1" w:rsidRPr="00DB6914">
        <w:rPr>
          <w:rFonts w:ascii="GOST type B" w:hAnsi="GOST type B"/>
          <w:sz w:val="24"/>
          <w:szCs w:val="24"/>
        </w:rPr>
        <w:t>43</w:t>
      </w:r>
    </w:p>
    <w:p w:rsidR="00AC4DCF" w:rsidRDefault="00E11576" w:rsidP="00AC4DC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38300" cy="14859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CF" w:rsidRDefault="00AC4DCF" w:rsidP="00AC4DCF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91"/>
        <w:gridCol w:w="1363"/>
        <w:gridCol w:w="1363"/>
        <w:gridCol w:w="2141"/>
        <w:gridCol w:w="1558"/>
      </w:tblGrid>
      <w:tr w:rsidR="00AC4DCF" w:rsidTr="00AC4DCF">
        <w:trPr>
          <w:cantSplit/>
          <w:trHeight w:val="305"/>
        </w:trPr>
        <w:tc>
          <w:tcPr>
            <w:tcW w:w="22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C4DCF" w:rsidRDefault="00AC4DC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CF" w:rsidRDefault="00AC4DCF">
            <w:pPr>
              <w:jc w:val="center"/>
            </w:pPr>
            <w:r>
              <w:t>Координаты</w:t>
            </w:r>
          </w:p>
        </w:tc>
        <w:tc>
          <w:tcPr>
            <w:tcW w:w="214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Дирекционный угол</w:t>
            </w:r>
          </w:p>
        </w:tc>
        <w:tc>
          <w:tcPr>
            <w:tcW w:w="15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Длина линии</w:t>
            </w:r>
          </w:p>
        </w:tc>
      </w:tr>
      <w:tr w:rsidR="00AC4DCF" w:rsidTr="00AC4DCF">
        <w:trPr>
          <w:cantSplit/>
          <w:trHeight w:val="353"/>
        </w:trPr>
        <w:tc>
          <w:tcPr>
            <w:tcW w:w="22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C4DCF" w:rsidRDefault="00AC4DCF"/>
        </w:tc>
        <w:tc>
          <w:tcPr>
            <w:tcW w:w="13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4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4DCF" w:rsidRDefault="00AC4DCF"/>
        </w:tc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4DCF" w:rsidRDefault="00AC4DCF"/>
        </w:tc>
      </w:tr>
      <w:tr w:rsidR="00AC4DCF" w:rsidTr="00AC4DCF">
        <w:trPr>
          <w:cantSplit/>
          <w:trHeight w:val="353"/>
        </w:trPr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2 298 033,90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581 202,22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131°28'10"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24,63</w:t>
            </w:r>
          </w:p>
        </w:tc>
      </w:tr>
      <w:tr w:rsidR="00AC4DCF" w:rsidTr="00AC4DCF">
        <w:trPr>
          <w:cantSplit/>
          <w:trHeight w:val="353"/>
        </w:trPr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2 298 017,59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581 220,68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40°30'10"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43,25</w:t>
            </w:r>
          </w:p>
        </w:tc>
      </w:tr>
      <w:tr w:rsidR="00AC4DCF" w:rsidTr="00AC4DCF">
        <w:trPr>
          <w:cantSplit/>
          <w:trHeight w:val="353"/>
        </w:trPr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2 298 050,48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581 248,77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311°17'25"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24,63</w:t>
            </w:r>
          </w:p>
        </w:tc>
      </w:tr>
      <w:tr w:rsidR="00AC4DCF" w:rsidTr="00AC4DCF">
        <w:trPr>
          <w:cantSplit/>
          <w:trHeight w:val="353"/>
        </w:trPr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2 298 066,73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581 230,26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220°30'5"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43,17</w:t>
            </w:r>
          </w:p>
        </w:tc>
      </w:tr>
    </w:tbl>
    <w:p w:rsidR="00AC4DCF" w:rsidRDefault="00AC4DCF" w:rsidP="00AC4DCF"/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="007B09A1" w:rsidRPr="00DB6914">
        <w:rPr>
          <w:rFonts w:ascii="GOST type B" w:hAnsi="GOST type B"/>
          <w:sz w:val="24"/>
          <w:szCs w:val="24"/>
        </w:rPr>
        <w:t>44</w:t>
      </w:r>
    </w:p>
    <w:p w:rsidR="00AC4DCF" w:rsidRDefault="00E11576" w:rsidP="00AC4DC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71625" cy="14097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CF" w:rsidRDefault="00AC4DCF" w:rsidP="00AC4DCF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3"/>
        <w:gridCol w:w="1417"/>
        <w:gridCol w:w="1417"/>
        <w:gridCol w:w="2227"/>
        <w:gridCol w:w="1620"/>
      </w:tblGrid>
      <w:tr w:rsidR="00AC4DCF" w:rsidTr="00AC4DCF">
        <w:trPr>
          <w:cantSplit/>
          <w:trHeight w:val="289"/>
        </w:trPr>
        <w:tc>
          <w:tcPr>
            <w:tcW w:w="23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C4DCF" w:rsidRDefault="00AC4DC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CF" w:rsidRDefault="00AC4DCF">
            <w:pPr>
              <w:jc w:val="center"/>
            </w:pPr>
            <w:r>
              <w:t>Координаты</w:t>
            </w:r>
          </w:p>
        </w:tc>
        <w:tc>
          <w:tcPr>
            <w:tcW w:w="222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Дирекционный угол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Длина линии</w:t>
            </w:r>
          </w:p>
        </w:tc>
      </w:tr>
      <w:tr w:rsidR="00AC4DCF" w:rsidTr="00AC4DCF">
        <w:trPr>
          <w:cantSplit/>
          <w:trHeight w:val="335"/>
        </w:trPr>
        <w:tc>
          <w:tcPr>
            <w:tcW w:w="23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C4DCF" w:rsidRDefault="00AC4DCF"/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2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4DCF" w:rsidRDefault="00AC4DCF"/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4DCF" w:rsidRDefault="00AC4DCF"/>
        </w:tc>
      </w:tr>
      <w:tr w:rsidR="00AC4DCF" w:rsidTr="00AC4DCF">
        <w:trPr>
          <w:cantSplit/>
          <w:trHeight w:val="335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2 298 017,59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581 220,68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131°28'14"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AC4DCF" w:rsidTr="00AC4DCF">
        <w:trPr>
          <w:cantSplit/>
          <w:trHeight w:val="335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2 298 003,68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581 236,42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40°30'11"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43,32</w:t>
            </w:r>
          </w:p>
        </w:tc>
      </w:tr>
      <w:tr w:rsidR="00AC4DCF" w:rsidTr="00AC4DCF">
        <w:trPr>
          <w:cantSplit/>
          <w:trHeight w:val="335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2 298 036,62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581 264,55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311°17'26"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AC4DCF" w:rsidTr="00AC4DCF">
        <w:trPr>
          <w:cantSplit/>
          <w:trHeight w:val="335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2 298 050,48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581 248,77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220°30'10"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43,25</w:t>
            </w:r>
          </w:p>
        </w:tc>
      </w:tr>
    </w:tbl>
    <w:p w:rsidR="00182FFC" w:rsidRPr="00DB6914" w:rsidRDefault="00182FFC" w:rsidP="00742EDA">
      <w:pPr>
        <w:rPr>
          <w:rFonts w:ascii="GOST type B" w:hAnsi="GOST type B"/>
          <w:sz w:val="24"/>
          <w:szCs w:val="24"/>
          <w:lang w:val="en-US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="007B09A1" w:rsidRPr="00DB6914">
        <w:rPr>
          <w:rFonts w:ascii="GOST type B" w:hAnsi="GOST type B"/>
          <w:sz w:val="24"/>
          <w:szCs w:val="24"/>
        </w:rPr>
        <w:t>45</w:t>
      </w:r>
    </w:p>
    <w:p w:rsidR="00AC4DCF" w:rsidRDefault="00E11576" w:rsidP="00AC4DC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71625" cy="14097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CF" w:rsidRDefault="00AC4DCF" w:rsidP="00AC4DCF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AC4DCF" w:rsidTr="00AC4DCF">
        <w:trPr>
          <w:cantSplit/>
          <w:trHeight w:val="297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C4DCF" w:rsidRDefault="00AC4DC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CF" w:rsidRDefault="00AC4DCF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Длина линии</w:t>
            </w:r>
          </w:p>
        </w:tc>
      </w:tr>
      <w:tr w:rsidR="00AC4DCF" w:rsidTr="00AC4DCF">
        <w:trPr>
          <w:cantSplit/>
          <w:trHeight w:val="344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C4DCF" w:rsidRDefault="00AC4DCF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4DCF" w:rsidRDefault="00AC4DCF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4DCF" w:rsidRDefault="00AC4DCF"/>
        </w:tc>
      </w:tr>
      <w:tr w:rsidR="00AC4DCF" w:rsidTr="00AC4DCF">
        <w:trPr>
          <w:cantSplit/>
          <w:trHeight w:val="344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2 298 003,68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581 236,42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131°28'22"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AC4DCF" w:rsidTr="00AC4DCF">
        <w:trPr>
          <w:cantSplit/>
          <w:trHeight w:val="344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2 297 989,77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581 252,15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40°30'3"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43,40</w:t>
            </w:r>
          </w:p>
        </w:tc>
      </w:tr>
      <w:tr w:rsidR="00AC4DCF" w:rsidTr="00AC4DCF">
        <w:trPr>
          <w:cantSplit/>
          <w:trHeight w:val="344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2 298 022,78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581 280,34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311°14'11"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AC4DCF" w:rsidTr="00AC4DCF">
        <w:trPr>
          <w:cantSplit/>
          <w:trHeight w:val="344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2 298 036,62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581 264,55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220°30'11"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43,32</w:t>
            </w:r>
          </w:p>
        </w:tc>
      </w:tr>
    </w:tbl>
    <w:p w:rsidR="00A3625B" w:rsidRPr="00DB6914" w:rsidRDefault="00D22D9C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br w:type="page"/>
      </w:r>
      <w:r w:rsidR="00A3625B" w:rsidRPr="00DB6914">
        <w:rPr>
          <w:rFonts w:ascii="GOST type B" w:hAnsi="GOST type B"/>
          <w:sz w:val="24"/>
          <w:szCs w:val="24"/>
        </w:rPr>
        <w:t>Участок №</w:t>
      </w:r>
      <w:r w:rsidR="007B09A1" w:rsidRPr="00DB6914">
        <w:rPr>
          <w:rFonts w:ascii="GOST type B" w:hAnsi="GOST type B"/>
          <w:sz w:val="24"/>
          <w:szCs w:val="24"/>
        </w:rPr>
        <w:t>46</w:t>
      </w:r>
    </w:p>
    <w:p w:rsidR="00AC4DCF" w:rsidRDefault="00E11576" w:rsidP="00AC4DC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71625" cy="14097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CF" w:rsidRDefault="00AC4DCF" w:rsidP="00AC4DCF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AC4DCF" w:rsidTr="00AC4DCF">
        <w:trPr>
          <w:cantSplit/>
          <w:trHeight w:val="353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C4DCF" w:rsidRDefault="00AC4DC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CF" w:rsidRDefault="00AC4DCF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Длина линии</w:t>
            </w:r>
          </w:p>
        </w:tc>
      </w:tr>
      <w:tr w:rsidR="00AC4DCF" w:rsidTr="00AC4DCF">
        <w:trPr>
          <w:cantSplit/>
          <w:trHeight w:val="409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C4DCF" w:rsidRDefault="00AC4DCF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4DCF" w:rsidRDefault="00AC4DCF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4DCF" w:rsidRDefault="00AC4DCF"/>
        </w:tc>
      </w:tr>
      <w:tr w:rsidR="00AC4DCF" w:rsidTr="00AC4DCF">
        <w:trPr>
          <w:cantSplit/>
          <w:trHeight w:val="409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2 297 989,77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581 252,15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131°28'14"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AC4DCF" w:rsidTr="00AC4DCF">
        <w:trPr>
          <w:cantSplit/>
          <w:trHeight w:val="409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2 297 975,87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581 267,89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40°30'6"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43,46</w:t>
            </w:r>
          </w:p>
        </w:tc>
      </w:tr>
      <w:tr w:rsidR="00AC4DCF" w:rsidTr="00AC4DCF">
        <w:trPr>
          <w:cantSplit/>
          <w:trHeight w:val="409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2 298 008,92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581 296,11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311°18'15"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AC4DCF" w:rsidTr="00AC4DCF">
        <w:trPr>
          <w:cantSplit/>
          <w:trHeight w:val="409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2 298 022,78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581 280,34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220°30'3"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43,40</w:t>
            </w:r>
          </w:p>
        </w:tc>
      </w:tr>
    </w:tbl>
    <w:p w:rsidR="00E063E0" w:rsidRPr="00AC4DCF" w:rsidRDefault="00E063E0" w:rsidP="00AC4DCF">
      <w:pPr>
        <w:rPr>
          <w:rFonts w:ascii="GOST type B" w:hAnsi="GOST type B"/>
          <w:sz w:val="24"/>
          <w:szCs w:val="24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="007B09A1" w:rsidRPr="00DB6914">
        <w:rPr>
          <w:rFonts w:ascii="GOST type B" w:hAnsi="GOST type B"/>
          <w:sz w:val="24"/>
          <w:szCs w:val="24"/>
        </w:rPr>
        <w:t>47</w:t>
      </w:r>
    </w:p>
    <w:p w:rsidR="00AC4DCF" w:rsidRDefault="00E11576" w:rsidP="00AC4DC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71625" cy="14097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CF" w:rsidRDefault="00AC4DCF" w:rsidP="00AC4DCF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9"/>
        <w:gridCol w:w="1439"/>
        <w:gridCol w:w="1439"/>
        <w:gridCol w:w="2261"/>
        <w:gridCol w:w="1645"/>
      </w:tblGrid>
      <w:tr w:rsidR="00AC4DCF" w:rsidTr="00AC4DCF">
        <w:trPr>
          <w:cantSplit/>
          <w:trHeight w:val="297"/>
        </w:trPr>
        <w:tc>
          <w:tcPr>
            <w:tcW w:w="2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C4DCF" w:rsidRDefault="00AC4DC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CF" w:rsidRDefault="00AC4DCF">
            <w:pPr>
              <w:jc w:val="center"/>
            </w:pPr>
            <w:r>
              <w:t>Координаты</w:t>
            </w:r>
          </w:p>
        </w:tc>
        <w:tc>
          <w:tcPr>
            <w:tcW w:w="226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Дирекционный угол</w:t>
            </w:r>
          </w:p>
        </w:tc>
        <w:tc>
          <w:tcPr>
            <w:tcW w:w="1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Длина линии</w:t>
            </w:r>
          </w:p>
        </w:tc>
      </w:tr>
      <w:tr w:rsidR="00AC4DCF" w:rsidTr="00AC4DCF">
        <w:trPr>
          <w:cantSplit/>
          <w:trHeight w:val="344"/>
        </w:trPr>
        <w:tc>
          <w:tcPr>
            <w:tcW w:w="2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C4DCF" w:rsidRDefault="00AC4DCF"/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X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4DCF" w:rsidRDefault="00AC4DCF"/>
        </w:tc>
        <w:tc>
          <w:tcPr>
            <w:tcW w:w="16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4DCF" w:rsidRDefault="00AC4DCF"/>
        </w:tc>
      </w:tr>
      <w:tr w:rsidR="00AC4DCF" w:rsidTr="00AC4DCF">
        <w:trPr>
          <w:cantSplit/>
          <w:trHeight w:val="344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2 297 975,87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581 267,89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131°28'7"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AC4DCF" w:rsidTr="00AC4DCF">
        <w:trPr>
          <w:cantSplit/>
          <w:trHeight w:val="344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2 297 961,96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581 283,62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40°30'9"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43,52</w:t>
            </w:r>
          </w:p>
        </w:tc>
      </w:tr>
      <w:tr w:rsidR="00AC4DCF" w:rsidTr="00AC4DCF">
        <w:trPr>
          <w:cantSplit/>
          <w:trHeight w:val="344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2 297 995,06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581 311,89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311°18'7"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AC4DCF" w:rsidTr="00AC4DCF">
        <w:trPr>
          <w:cantSplit/>
          <w:trHeight w:val="344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2 298 008,92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581 296,11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220°30'6"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43,46</w:t>
            </w:r>
          </w:p>
        </w:tc>
      </w:tr>
    </w:tbl>
    <w:p w:rsidR="00AC4DCF" w:rsidRDefault="00AC4DCF" w:rsidP="00742EDA">
      <w:pPr>
        <w:rPr>
          <w:rFonts w:ascii="GOST type B" w:hAnsi="GOST type B"/>
          <w:sz w:val="24"/>
          <w:szCs w:val="24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="007B09A1" w:rsidRPr="00DB6914">
        <w:rPr>
          <w:rFonts w:ascii="GOST type B" w:hAnsi="GOST type B"/>
          <w:sz w:val="24"/>
          <w:szCs w:val="24"/>
        </w:rPr>
        <w:t>48</w:t>
      </w:r>
    </w:p>
    <w:p w:rsidR="00AC4DCF" w:rsidRDefault="00E11576" w:rsidP="00AC4DC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71625" cy="14382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CF" w:rsidRDefault="00AC4DCF" w:rsidP="00AC4DCF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2"/>
        <w:gridCol w:w="1446"/>
        <w:gridCol w:w="1446"/>
        <w:gridCol w:w="2273"/>
        <w:gridCol w:w="1653"/>
      </w:tblGrid>
      <w:tr w:rsidR="00AC4DCF" w:rsidTr="00AC4DCF">
        <w:trPr>
          <w:cantSplit/>
          <w:trHeight w:val="345"/>
        </w:trPr>
        <w:tc>
          <w:tcPr>
            <w:tcW w:w="2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C4DCF" w:rsidRDefault="00AC4DC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DCF" w:rsidRDefault="00AC4DCF">
            <w:pPr>
              <w:jc w:val="center"/>
            </w:pPr>
            <w:r>
              <w:t>Координаты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Дирекционный угол</w:t>
            </w:r>
          </w:p>
        </w:tc>
        <w:tc>
          <w:tcPr>
            <w:tcW w:w="1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Длина линии</w:t>
            </w:r>
          </w:p>
        </w:tc>
      </w:tr>
      <w:tr w:rsidR="00AC4DCF" w:rsidTr="00AC4DCF">
        <w:trPr>
          <w:cantSplit/>
          <w:trHeight w:val="399"/>
        </w:trPr>
        <w:tc>
          <w:tcPr>
            <w:tcW w:w="2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C4DCF" w:rsidRDefault="00AC4DCF"/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X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4DCF" w:rsidRDefault="00AC4DCF"/>
        </w:tc>
        <w:tc>
          <w:tcPr>
            <w:tcW w:w="16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4DCF" w:rsidRDefault="00AC4DCF"/>
        </w:tc>
      </w:tr>
      <w:tr w:rsidR="00AC4DCF" w:rsidTr="00AC4DCF">
        <w:trPr>
          <w:cantSplit/>
          <w:trHeight w:val="39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2 297 961,96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581 283,62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131°28'21"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AC4DCF" w:rsidTr="00AC4DCF">
        <w:trPr>
          <w:cantSplit/>
          <w:trHeight w:val="39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2 297 948,05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581 299,36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40°30'8"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43,58</w:t>
            </w:r>
          </w:p>
        </w:tc>
      </w:tr>
      <w:tr w:rsidR="00AC4DCF" w:rsidTr="00AC4DCF">
        <w:trPr>
          <w:cantSplit/>
          <w:trHeight w:val="39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2 297 981,19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581 327,66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311°18'55"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AC4DCF" w:rsidTr="00AC4DCF">
        <w:trPr>
          <w:cantSplit/>
          <w:trHeight w:val="39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</w:pPr>
            <w:r>
              <w:t>2 297 995,06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581 311,89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220°30'9"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4DCF" w:rsidRDefault="00AC4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43,52</w:t>
            </w:r>
          </w:p>
        </w:tc>
      </w:tr>
    </w:tbl>
    <w:p w:rsidR="00AC4DCF" w:rsidRDefault="00AC4DCF" w:rsidP="00AC4DCF"/>
    <w:p w:rsidR="00AC4DCF" w:rsidRDefault="00AC4DCF" w:rsidP="00AC4DCF"/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="007B09A1" w:rsidRPr="00DB6914">
        <w:rPr>
          <w:rFonts w:ascii="GOST type B" w:hAnsi="GOST type B"/>
          <w:sz w:val="24"/>
          <w:szCs w:val="24"/>
        </w:rPr>
        <w:t>49</w:t>
      </w:r>
    </w:p>
    <w:p w:rsidR="00956C0F" w:rsidRDefault="00E11576" w:rsidP="00956C0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71625" cy="14382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C0F" w:rsidRDefault="00956C0F" w:rsidP="00956C0F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1472"/>
        <w:gridCol w:w="1472"/>
        <w:gridCol w:w="2313"/>
        <w:gridCol w:w="1682"/>
      </w:tblGrid>
      <w:tr w:rsidR="00956C0F" w:rsidTr="00956C0F">
        <w:trPr>
          <w:cantSplit/>
          <w:trHeight w:val="295"/>
        </w:trPr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56C0F" w:rsidRDefault="00956C0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C0F" w:rsidRDefault="00956C0F">
            <w:pPr>
              <w:jc w:val="center"/>
            </w:pPr>
            <w:r>
              <w:t>Координаты</w:t>
            </w:r>
          </w:p>
        </w:tc>
        <w:tc>
          <w:tcPr>
            <w:tcW w:w="231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Дирекционный угол</w:t>
            </w:r>
          </w:p>
        </w:tc>
        <w:tc>
          <w:tcPr>
            <w:tcW w:w="1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Длина линии</w:t>
            </w:r>
          </w:p>
        </w:tc>
      </w:tr>
      <w:tr w:rsidR="00956C0F" w:rsidTr="00956C0F">
        <w:trPr>
          <w:cantSplit/>
          <w:trHeight w:val="341"/>
        </w:trPr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56C0F" w:rsidRDefault="00956C0F"/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X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6C0F" w:rsidRDefault="00956C0F"/>
        </w:tc>
        <w:tc>
          <w:tcPr>
            <w:tcW w:w="1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6C0F" w:rsidRDefault="00956C0F"/>
        </w:tc>
      </w:tr>
      <w:tr w:rsidR="00956C0F" w:rsidTr="00956C0F">
        <w:trPr>
          <w:cantSplit/>
          <w:trHeight w:val="341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2 297 948,05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581 299,36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131°28'15"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956C0F" w:rsidTr="00956C0F">
        <w:trPr>
          <w:cantSplit/>
          <w:trHeight w:val="341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2 297 934,15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581 315,09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40°30'5"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43,65</w:t>
            </w:r>
          </w:p>
        </w:tc>
      </w:tr>
      <w:tr w:rsidR="00956C0F" w:rsidTr="00956C0F">
        <w:trPr>
          <w:cantSplit/>
          <w:trHeight w:val="341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2 297 967,34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581 343,44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311°17'10"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956C0F" w:rsidTr="00956C0F">
        <w:trPr>
          <w:cantSplit/>
          <w:trHeight w:val="341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2 297 981,19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581 327,66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220°30'8"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43,58</w:t>
            </w:r>
          </w:p>
        </w:tc>
      </w:tr>
    </w:tbl>
    <w:p w:rsidR="00A3625B" w:rsidRPr="00DB6914" w:rsidRDefault="00A3625B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="007B09A1" w:rsidRPr="00DB6914">
        <w:rPr>
          <w:rFonts w:ascii="GOST type B" w:hAnsi="GOST type B"/>
          <w:sz w:val="24"/>
          <w:szCs w:val="24"/>
        </w:rPr>
        <w:t>50</w:t>
      </w:r>
    </w:p>
    <w:p w:rsidR="00956C0F" w:rsidRDefault="00E11576" w:rsidP="00956C0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90675" cy="14478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C0F" w:rsidRDefault="00956C0F" w:rsidP="00956C0F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6"/>
        <w:gridCol w:w="1479"/>
        <w:gridCol w:w="1479"/>
        <w:gridCol w:w="2324"/>
        <w:gridCol w:w="1690"/>
      </w:tblGrid>
      <w:tr w:rsidR="00956C0F" w:rsidTr="00956C0F">
        <w:trPr>
          <w:cantSplit/>
          <w:trHeight w:val="292"/>
        </w:trPr>
        <w:tc>
          <w:tcPr>
            <w:tcW w:w="24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56C0F" w:rsidRDefault="00956C0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C0F" w:rsidRDefault="00956C0F">
            <w:pPr>
              <w:jc w:val="center"/>
            </w:pPr>
            <w:r>
              <w:t>Координаты</w:t>
            </w:r>
          </w:p>
        </w:tc>
        <w:tc>
          <w:tcPr>
            <w:tcW w:w="232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Дирекционный угол</w:t>
            </w:r>
          </w:p>
        </w:tc>
        <w:tc>
          <w:tcPr>
            <w:tcW w:w="1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Длина линии</w:t>
            </w:r>
          </w:p>
        </w:tc>
      </w:tr>
      <w:tr w:rsidR="00956C0F" w:rsidTr="00956C0F">
        <w:trPr>
          <w:cantSplit/>
          <w:trHeight w:val="338"/>
        </w:trPr>
        <w:tc>
          <w:tcPr>
            <w:tcW w:w="24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56C0F" w:rsidRDefault="00956C0F"/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X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2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6C0F" w:rsidRDefault="00956C0F"/>
        </w:tc>
        <w:tc>
          <w:tcPr>
            <w:tcW w:w="1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6C0F" w:rsidRDefault="00956C0F"/>
        </w:tc>
      </w:tr>
      <w:tr w:rsidR="00956C0F" w:rsidTr="00956C0F">
        <w:trPr>
          <w:cantSplit/>
          <w:trHeight w:val="3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2 297 934,15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581 315,09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131°28'5"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956C0F" w:rsidTr="00956C0F">
        <w:trPr>
          <w:cantSplit/>
          <w:trHeight w:val="3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2 297 920,24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581 330,83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40°30'8"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44,01</w:t>
            </w:r>
          </w:p>
        </w:tc>
      </w:tr>
      <w:tr w:rsidR="00956C0F" w:rsidTr="00956C0F">
        <w:trPr>
          <w:cantSplit/>
          <w:trHeight w:val="3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2 297 953,70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581 359,41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310°29'25"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956C0F" w:rsidTr="00956C0F">
        <w:trPr>
          <w:cantSplit/>
          <w:trHeight w:val="3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2 297 967,34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581 343,44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220°30'5"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43,65</w:t>
            </w:r>
          </w:p>
        </w:tc>
      </w:tr>
    </w:tbl>
    <w:p w:rsidR="00956C0F" w:rsidRDefault="00956C0F" w:rsidP="00956C0F"/>
    <w:p w:rsidR="00A3625B" w:rsidRPr="00DB6914" w:rsidRDefault="00A3625B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="007B09A1" w:rsidRPr="00DB6914">
        <w:rPr>
          <w:rFonts w:ascii="GOST type B" w:hAnsi="GOST type B"/>
          <w:sz w:val="24"/>
          <w:szCs w:val="24"/>
        </w:rPr>
        <w:t>51</w:t>
      </w:r>
    </w:p>
    <w:p w:rsidR="00956C0F" w:rsidRDefault="00956C0F" w:rsidP="00956C0F">
      <w:pPr>
        <w:jc w:val="center"/>
      </w:pPr>
    </w:p>
    <w:p w:rsidR="00956C0F" w:rsidRDefault="00E11576" w:rsidP="00956C0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743075" cy="15335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C0F" w:rsidRDefault="00956C0F" w:rsidP="00956C0F">
      <w:pPr>
        <w:jc w:val="center"/>
        <w:rPr>
          <w:lang w:val="en-US"/>
        </w:rPr>
      </w:pPr>
    </w:p>
    <w:p w:rsidR="00D22D9C" w:rsidRDefault="00D22D9C" w:rsidP="00956C0F">
      <w:pPr>
        <w:jc w:val="center"/>
        <w:rPr>
          <w:lang w:val="en-US"/>
        </w:rPr>
      </w:pPr>
    </w:p>
    <w:p w:rsidR="00D22D9C" w:rsidRPr="00D22D9C" w:rsidRDefault="00D22D9C" w:rsidP="00956C0F">
      <w:pPr>
        <w:jc w:val="center"/>
        <w:rPr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956C0F" w:rsidTr="00956C0F">
        <w:trPr>
          <w:cantSplit/>
          <w:trHeight w:val="306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56C0F" w:rsidRDefault="00956C0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C0F" w:rsidRDefault="00956C0F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Длина линии</w:t>
            </w:r>
          </w:p>
        </w:tc>
      </w:tr>
      <w:tr w:rsidR="00956C0F" w:rsidTr="00956C0F">
        <w:trPr>
          <w:cantSplit/>
          <w:trHeight w:val="354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56C0F" w:rsidRDefault="00956C0F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6C0F" w:rsidRDefault="00956C0F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6C0F" w:rsidRDefault="00956C0F"/>
        </w:tc>
      </w:tr>
      <w:tr w:rsidR="00956C0F" w:rsidTr="00956C0F">
        <w:trPr>
          <w:cantSplit/>
          <w:trHeight w:val="35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2 297 920,24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581 330,83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40°30'8"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44,01</w:t>
            </w:r>
          </w:p>
        </w:tc>
      </w:tr>
      <w:tr w:rsidR="00956C0F" w:rsidTr="00956C0F">
        <w:trPr>
          <w:cantSplit/>
          <w:trHeight w:val="35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2 297 953,70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581 359,41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131°13'33"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35,92</w:t>
            </w:r>
          </w:p>
        </w:tc>
      </w:tr>
      <w:tr w:rsidR="00956C0F" w:rsidTr="00956C0F">
        <w:trPr>
          <w:cantSplit/>
          <w:trHeight w:val="35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2 297 930,03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581 386,42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179°8'6"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9,73</w:t>
            </w:r>
          </w:p>
        </w:tc>
      </w:tr>
      <w:tr w:rsidR="00956C0F" w:rsidTr="00956C0F">
        <w:trPr>
          <w:cantSplit/>
          <w:trHeight w:val="35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2 297 920,30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581 386,57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205°43'7"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15,14</w:t>
            </w:r>
          </w:p>
        </w:tc>
      </w:tr>
      <w:tr w:rsidR="00956C0F" w:rsidTr="00956C0F">
        <w:trPr>
          <w:cantSplit/>
          <w:trHeight w:val="35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2 297 906,66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581 380,00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220°35'6"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19,20</w:t>
            </w:r>
          </w:p>
        </w:tc>
      </w:tr>
      <w:tr w:rsidR="00956C0F" w:rsidTr="00956C0F">
        <w:trPr>
          <w:cantSplit/>
          <w:trHeight w:val="35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6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2 297 892,08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581 367,51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236°31'27"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3,36</w:t>
            </w:r>
          </w:p>
        </w:tc>
      </w:tr>
      <w:tr w:rsidR="00956C0F" w:rsidTr="00956C0F">
        <w:trPr>
          <w:cantSplit/>
          <w:trHeight w:val="35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7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</w:pPr>
            <w:r>
              <w:t>2 297 890,22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581 364,70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311°32'30"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6C0F" w:rsidRDefault="00956C0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45,26</w:t>
            </w:r>
          </w:p>
        </w:tc>
      </w:tr>
    </w:tbl>
    <w:p w:rsidR="00F96118" w:rsidRPr="00DB6914" w:rsidRDefault="00F96118" w:rsidP="00742EDA">
      <w:pPr>
        <w:jc w:val="center"/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№52</w:t>
      </w:r>
    </w:p>
    <w:p w:rsidR="00C920E8" w:rsidRDefault="009F7E0E" w:rsidP="00C920E8">
      <w:pPr>
        <w:jc w:val="center"/>
        <w:rPr>
          <w:sz w:val="24"/>
        </w:rPr>
      </w:pPr>
      <w:r>
        <w:rPr>
          <w:rFonts w:ascii="GOST type B" w:hAnsi="GOST type B"/>
          <w:sz w:val="24"/>
          <w:szCs w:val="24"/>
        </w:rPr>
        <w:t xml:space="preserve"> </w:t>
      </w:r>
      <w:r w:rsidR="00E11576">
        <w:rPr>
          <w:noProof/>
        </w:rPr>
        <w:drawing>
          <wp:inline distT="0" distB="0" distL="0" distR="0">
            <wp:extent cx="1743075" cy="17526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E8" w:rsidRDefault="00C920E8" w:rsidP="00C920E8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C920E8" w:rsidTr="00C920E8">
        <w:trPr>
          <w:cantSplit/>
          <w:trHeight w:val="284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C920E8" w:rsidRDefault="00C920E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0E8" w:rsidRDefault="00C920E8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Длина линии</w:t>
            </w:r>
          </w:p>
        </w:tc>
      </w:tr>
      <w:tr w:rsidR="00C920E8" w:rsidTr="00C920E8">
        <w:trPr>
          <w:cantSplit/>
          <w:trHeight w:val="328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920E8" w:rsidRDefault="00C920E8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920E8" w:rsidRDefault="00C920E8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920E8" w:rsidRDefault="00C920E8"/>
        </w:tc>
      </w:tr>
      <w:tr w:rsidR="00C920E8" w:rsidTr="00C920E8">
        <w:trPr>
          <w:cantSplit/>
          <w:trHeight w:val="328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2 297 978,34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581 354,03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42°6'28"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51,74</w:t>
            </w:r>
          </w:p>
        </w:tc>
      </w:tr>
      <w:tr w:rsidR="00C920E8" w:rsidTr="00C920E8">
        <w:trPr>
          <w:cantSplit/>
          <w:trHeight w:val="328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2 298 016,72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581 388,72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131°20'57"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19,44</w:t>
            </w:r>
          </w:p>
        </w:tc>
      </w:tr>
      <w:tr w:rsidR="00C920E8" w:rsidTr="00C920E8">
        <w:trPr>
          <w:cantSplit/>
          <w:trHeight w:val="328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2 298 003,88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581 403,31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131°20'58"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20,35</w:t>
            </w:r>
          </w:p>
        </w:tc>
      </w:tr>
      <w:tr w:rsidR="00C920E8" w:rsidTr="00C920E8">
        <w:trPr>
          <w:cantSplit/>
          <w:trHeight w:val="328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2 297 990,44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581 418,59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222°38'11"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18,92</w:t>
            </w:r>
          </w:p>
        </w:tc>
      </w:tr>
      <w:tr w:rsidR="00C920E8" w:rsidTr="00C920E8">
        <w:trPr>
          <w:cantSplit/>
          <w:trHeight w:val="328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2 297 976,52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581 405,77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247°20'5"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2,43</w:t>
            </w:r>
          </w:p>
        </w:tc>
      </w:tr>
      <w:tr w:rsidR="00C920E8" w:rsidTr="00C920E8">
        <w:trPr>
          <w:cantSplit/>
          <w:trHeight w:val="328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2 297 975,58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581 403,53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238°13'43"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9,86</w:t>
            </w:r>
          </w:p>
        </w:tc>
      </w:tr>
      <w:tr w:rsidR="00C920E8" w:rsidTr="00C920E8">
        <w:trPr>
          <w:cantSplit/>
          <w:trHeight w:val="328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2 297 970,39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581 395,15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226°19'39"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16,18</w:t>
            </w:r>
          </w:p>
        </w:tc>
      </w:tr>
      <w:tr w:rsidR="00C920E8" w:rsidTr="00C920E8">
        <w:trPr>
          <w:cantSplit/>
          <w:trHeight w:val="328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2 297 959,22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581 383,45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187°16'44"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6,00</w:t>
            </w:r>
          </w:p>
        </w:tc>
      </w:tr>
      <w:tr w:rsidR="00C920E8" w:rsidTr="00C920E8">
        <w:trPr>
          <w:cantSplit/>
          <w:trHeight w:val="328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</w:pPr>
            <w:r>
              <w:t>2 297 953,27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581 382,69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311°10'4"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20E8" w:rsidRDefault="00C920E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38,08</w:t>
            </w:r>
          </w:p>
        </w:tc>
      </w:tr>
    </w:tbl>
    <w:p w:rsidR="00F5194C" w:rsidRPr="00DB6914" w:rsidRDefault="00F5194C" w:rsidP="00742EDA">
      <w:pPr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№53</w:t>
      </w:r>
    </w:p>
    <w:p w:rsidR="00F5194C" w:rsidRPr="00DB6914" w:rsidRDefault="00E11576" w:rsidP="00D22D9C">
      <w:pPr>
        <w:jc w:val="center"/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noProof/>
          <w:sz w:val="24"/>
          <w:szCs w:val="24"/>
        </w:rPr>
        <w:drawing>
          <wp:inline distT="0" distB="0" distL="0" distR="0">
            <wp:extent cx="2181225" cy="20193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4C" w:rsidRDefault="00F5194C" w:rsidP="00742EDA">
      <w:pPr>
        <w:jc w:val="center"/>
        <w:rPr>
          <w:rFonts w:ascii="GOST type B" w:hAnsi="GOST type B"/>
          <w:sz w:val="24"/>
          <w:szCs w:val="24"/>
        </w:rPr>
      </w:pPr>
    </w:p>
    <w:p w:rsidR="008628A5" w:rsidRDefault="008628A5" w:rsidP="00742EDA">
      <w:pPr>
        <w:jc w:val="center"/>
        <w:rPr>
          <w:rFonts w:ascii="GOST type B" w:hAnsi="GOST type B"/>
          <w:sz w:val="24"/>
          <w:szCs w:val="24"/>
        </w:rPr>
      </w:pPr>
    </w:p>
    <w:p w:rsidR="008628A5" w:rsidRPr="00DB6914" w:rsidRDefault="008628A5" w:rsidP="00742EDA">
      <w:pPr>
        <w:jc w:val="center"/>
        <w:rPr>
          <w:rFonts w:ascii="GOST type B" w:hAnsi="GOST type B"/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11"/>
        <w:gridCol w:w="2114"/>
        <w:gridCol w:w="1501"/>
        <w:gridCol w:w="2359"/>
        <w:gridCol w:w="1715"/>
      </w:tblGrid>
      <w:tr w:rsidR="00F5194C" w:rsidRPr="008628A5" w:rsidTr="008628A5">
        <w:trPr>
          <w:cantSplit/>
          <w:trHeight w:val="302"/>
        </w:trPr>
        <w:tc>
          <w:tcPr>
            <w:tcW w:w="19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5194C" w:rsidRPr="008628A5" w:rsidRDefault="00F5194C" w:rsidP="00742EDA">
            <w:pPr>
              <w:ind w:right="-108"/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Номер межевого знака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4C" w:rsidRPr="008628A5" w:rsidRDefault="00F5194C" w:rsidP="00742ED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Координаты</w:t>
            </w:r>
          </w:p>
        </w:tc>
        <w:tc>
          <w:tcPr>
            <w:tcW w:w="23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5194C" w:rsidRPr="008628A5" w:rsidRDefault="00F5194C" w:rsidP="00742ED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Дирекционный угол</w:t>
            </w:r>
          </w:p>
        </w:tc>
        <w:tc>
          <w:tcPr>
            <w:tcW w:w="1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5194C" w:rsidRPr="008628A5" w:rsidRDefault="00F5194C" w:rsidP="00742ED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Длина линии</w:t>
            </w:r>
          </w:p>
        </w:tc>
      </w:tr>
      <w:tr w:rsidR="00F5194C" w:rsidRPr="008628A5" w:rsidTr="008628A5">
        <w:trPr>
          <w:cantSplit/>
          <w:trHeight w:val="349"/>
        </w:trPr>
        <w:tc>
          <w:tcPr>
            <w:tcW w:w="19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5194C" w:rsidRPr="008628A5" w:rsidRDefault="00F5194C" w:rsidP="00742EDA">
            <w:pPr>
              <w:rPr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5194C" w:rsidRPr="008628A5" w:rsidRDefault="00F5194C" w:rsidP="00742ED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X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5194C" w:rsidRPr="008628A5" w:rsidRDefault="00F5194C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Y</w:t>
            </w:r>
          </w:p>
        </w:tc>
        <w:tc>
          <w:tcPr>
            <w:tcW w:w="23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5194C" w:rsidRPr="008628A5" w:rsidRDefault="00F5194C" w:rsidP="00742EDA">
            <w:pPr>
              <w:rPr>
                <w:sz w:val="24"/>
                <w:szCs w:val="24"/>
              </w:rPr>
            </w:pPr>
          </w:p>
        </w:tc>
        <w:tc>
          <w:tcPr>
            <w:tcW w:w="1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5194C" w:rsidRPr="008628A5" w:rsidRDefault="00F5194C" w:rsidP="00742EDA">
            <w:pPr>
              <w:rPr>
                <w:sz w:val="24"/>
                <w:szCs w:val="24"/>
              </w:rPr>
            </w:pPr>
          </w:p>
        </w:tc>
      </w:tr>
      <w:tr w:rsidR="00C34B1A" w:rsidRPr="008628A5" w:rsidTr="008628A5">
        <w:trPr>
          <w:cantSplit/>
          <w:trHeight w:val="349"/>
        </w:trPr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4B1A" w:rsidRPr="008628A5" w:rsidRDefault="00C34B1A" w:rsidP="00742ED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1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4B1A" w:rsidRPr="008628A5" w:rsidRDefault="00C34B1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2 297 992.82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4B1A" w:rsidRPr="008628A5" w:rsidRDefault="00C34B1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581 337.46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4B1A" w:rsidRPr="008628A5" w:rsidRDefault="00C34B1A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131°10'37"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4B1A" w:rsidRPr="008628A5" w:rsidRDefault="00C34B1A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22.01</w:t>
            </w:r>
          </w:p>
        </w:tc>
      </w:tr>
      <w:tr w:rsidR="00C34B1A" w:rsidRPr="008628A5" w:rsidTr="008628A5">
        <w:trPr>
          <w:cantSplit/>
          <w:trHeight w:val="349"/>
        </w:trPr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4B1A" w:rsidRPr="008628A5" w:rsidRDefault="00C34B1A" w:rsidP="00742ED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2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4B1A" w:rsidRPr="008628A5" w:rsidRDefault="00C34B1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2 297 978.33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4B1A" w:rsidRPr="008628A5" w:rsidRDefault="00C34B1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581 354.03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4B1A" w:rsidRPr="008628A5" w:rsidRDefault="00C34B1A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42°6'26"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4B1A" w:rsidRPr="008628A5" w:rsidRDefault="00C34B1A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51.74</w:t>
            </w:r>
          </w:p>
        </w:tc>
      </w:tr>
      <w:tr w:rsidR="00C34B1A" w:rsidRPr="008628A5" w:rsidTr="008628A5">
        <w:trPr>
          <w:cantSplit/>
          <w:trHeight w:val="349"/>
        </w:trPr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4B1A" w:rsidRPr="008628A5" w:rsidRDefault="00C34B1A" w:rsidP="00742ED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3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4B1A" w:rsidRPr="008628A5" w:rsidRDefault="00C34B1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2 298 016.72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4B1A" w:rsidRPr="008628A5" w:rsidRDefault="00C34B1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581 388.72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4B1A" w:rsidRPr="008628A5" w:rsidRDefault="00C34B1A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311°31'22"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4B1A" w:rsidRPr="008628A5" w:rsidRDefault="00C34B1A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22.20</w:t>
            </w:r>
          </w:p>
        </w:tc>
      </w:tr>
      <w:tr w:rsidR="00C34B1A" w:rsidRPr="008628A5" w:rsidTr="008628A5">
        <w:trPr>
          <w:cantSplit/>
          <w:trHeight w:val="349"/>
        </w:trPr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4B1A" w:rsidRPr="008628A5" w:rsidRDefault="00C34B1A" w:rsidP="00742ED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4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4B1A" w:rsidRPr="008628A5" w:rsidRDefault="00C34B1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2 298 031.44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4B1A" w:rsidRPr="008628A5" w:rsidRDefault="00C34B1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581 372.10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4B1A" w:rsidRPr="008628A5" w:rsidRDefault="00C34B1A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221°53'31"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4B1A" w:rsidRPr="008628A5" w:rsidRDefault="00C34B1A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51.87</w:t>
            </w:r>
          </w:p>
        </w:tc>
      </w:tr>
    </w:tbl>
    <w:p w:rsidR="001B30D1" w:rsidRPr="00DB6914" w:rsidRDefault="001B30D1" w:rsidP="00742EDA">
      <w:pPr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№54</w:t>
      </w:r>
    </w:p>
    <w:p w:rsidR="008628A5" w:rsidRDefault="00E11576" w:rsidP="008628A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752600" cy="16287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A5" w:rsidRDefault="008628A5" w:rsidP="008628A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8628A5" w:rsidTr="008628A5">
        <w:trPr>
          <w:cantSplit/>
          <w:trHeight w:val="297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628A5" w:rsidRDefault="008628A5" w:rsidP="008628A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8A5" w:rsidRDefault="008628A5" w:rsidP="008628A5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</w:pPr>
            <w:r>
              <w:t>Длина линии</w:t>
            </w:r>
          </w:p>
        </w:tc>
      </w:tr>
      <w:tr w:rsidR="008628A5" w:rsidTr="008628A5">
        <w:trPr>
          <w:cantSplit/>
          <w:trHeight w:val="344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628A5" w:rsidRDefault="008628A5" w:rsidP="008628A5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8A5" w:rsidRDefault="008628A5" w:rsidP="008628A5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8A5" w:rsidRDefault="008628A5" w:rsidP="008628A5"/>
        </w:tc>
      </w:tr>
      <w:tr w:rsidR="008628A5" w:rsidTr="008628A5">
        <w:trPr>
          <w:cantSplit/>
          <w:trHeight w:val="344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</w:pPr>
            <w:r>
              <w:t>2 298 007,44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581 320,75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131°10'35"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8628A5" w:rsidTr="008628A5">
        <w:trPr>
          <w:cantSplit/>
          <w:trHeight w:val="344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</w:pPr>
            <w:r>
              <w:t>2 297 992,82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581 337,46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41°53'32"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51,87</w:t>
            </w:r>
          </w:p>
        </w:tc>
      </w:tr>
      <w:tr w:rsidR="008628A5" w:rsidTr="008628A5">
        <w:trPr>
          <w:cantSplit/>
          <w:trHeight w:val="344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</w:pPr>
            <w:r>
              <w:t>2 298 031,44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581 372,10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311°19'10"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8628A5" w:rsidTr="008628A5">
        <w:trPr>
          <w:cantSplit/>
          <w:trHeight w:val="344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</w:pPr>
            <w:r>
              <w:t>2 298 046,10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581 355,43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221°53'28"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 w:rsidP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51,93</w:t>
            </w:r>
          </w:p>
        </w:tc>
      </w:tr>
    </w:tbl>
    <w:p w:rsidR="00F96118" w:rsidRPr="00DB6914" w:rsidRDefault="00F96118" w:rsidP="00742EDA">
      <w:pPr>
        <w:jc w:val="center"/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№55</w:t>
      </w:r>
    </w:p>
    <w:p w:rsidR="000E33B8" w:rsidRPr="00DB6914" w:rsidRDefault="00E11576" w:rsidP="00742EDA">
      <w:pPr>
        <w:jc w:val="center"/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noProof/>
          <w:sz w:val="24"/>
          <w:szCs w:val="24"/>
        </w:rPr>
        <w:drawing>
          <wp:inline distT="0" distB="0" distL="0" distR="0">
            <wp:extent cx="2057400" cy="19050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B8" w:rsidRPr="00DB6914" w:rsidRDefault="000E33B8" w:rsidP="00742EDA">
      <w:pPr>
        <w:jc w:val="center"/>
        <w:rPr>
          <w:rFonts w:ascii="GOST type B" w:hAnsi="GOST type B"/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151"/>
        <w:gridCol w:w="1425"/>
        <w:gridCol w:w="2238"/>
        <w:gridCol w:w="1628"/>
      </w:tblGrid>
      <w:tr w:rsidR="000E33B8" w:rsidRPr="008628A5" w:rsidTr="00182FFC">
        <w:trPr>
          <w:cantSplit/>
          <w:trHeight w:val="287"/>
        </w:trPr>
        <w:tc>
          <w:tcPr>
            <w:tcW w:w="1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E33B8" w:rsidRPr="008628A5" w:rsidRDefault="000E33B8" w:rsidP="00742EDA">
            <w:pPr>
              <w:ind w:right="-108"/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Номер межевого знака</w:t>
            </w: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3B8" w:rsidRPr="008628A5" w:rsidRDefault="000E33B8" w:rsidP="00742ED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Координаты</w:t>
            </w:r>
          </w:p>
        </w:tc>
        <w:tc>
          <w:tcPr>
            <w:tcW w:w="223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E33B8" w:rsidRPr="008628A5" w:rsidRDefault="000E33B8" w:rsidP="00742ED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Дирекционный угол</w:t>
            </w:r>
          </w:p>
        </w:tc>
        <w:tc>
          <w:tcPr>
            <w:tcW w:w="16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3B8" w:rsidRPr="008628A5" w:rsidRDefault="000E33B8" w:rsidP="00742ED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Длина линии</w:t>
            </w:r>
          </w:p>
        </w:tc>
      </w:tr>
      <w:tr w:rsidR="000E33B8" w:rsidRPr="008628A5" w:rsidTr="00182FFC">
        <w:trPr>
          <w:cantSplit/>
          <w:trHeight w:val="332"/>
        </w:trPr>
        <w:tc>
          <w:tcPr>
            <w:tcW w:w="16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E33B8" w:rsidRPr="008628A5" w:rsidRDefault="000E33B8" w:rsidP="00742EDA">
            <w:pPr>
              <w:rPr>
                <w:sz w:val="24"/>
                <w:szCs w:val="24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3B8" w:rsidRPr="008628A5" w:rsidRDefault="000E33B8" w:rsidP="00742ED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X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3B8" w:rsidRPr="008628A5" w:rsidRDefault="000E33B8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Y</w:t>
            </w:r>
          </w:p>
        </w:tc>
        <w:tc>
          <w:tcPr>
            <w:tcW w:w="223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3B8" w:rsidRPr="008628A5" w:rsidRDefault="000E33B8" w:rsidP="00742EDA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3B8" w:rsidRPr="008628A5" w:rsidRDefault="000E33B8" w:rsidP="00742EDA">
            <w:pPr>
              <w:rPr>
                <w:sz w:val="24"/>
                <w:szCs w:val="24"/>
              </w:rPr>
            </w:pPr>
          </w:p>
        </w:tc>
      </w:tr>
      <w:tr w:rsidR="00415D2A" w:rsidRPr="008628A5" w:rsidTr="00182FFC">
        <w:trPr>
          <w:cantSplit/>
          <w:trHeight w:val="332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D2A" w:rsidRPr="008628A5" w:rsidRDefault="00415D2A" w:rsidP="00742ED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1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5D2A" w:rsidRPr="008628A5" w:rsidRDefault="00415D2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2 298 022.22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5D2A" w:rsidRPr="008628A5" w:rsidRDefault="00415D2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581 304.19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D2A" w:rsidRPr="008628A5" w:rsidRDefault="00415D2A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131°44'3"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D2A" w:rsidRPr="008628A5" w:rsidRDefault="00415D2A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22.20</w:t>
            </w:r>
          </w:p>
        </w:tc>
      </w:tr>
      <w:tr w:rsidR="00415D2A" w:rsidRPr="008628A5" w:rsidTr="00182FFC">
        <w:trPr>
          <w:cantSplit/>
          <w:trHeight w:val="332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D2A" w:rsidRPr="008628A5" w:rsidRDefault="00415D2A" w:rsidP="00742ED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2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5D2A" w:rsidRPr="008628A5" w:rsidRDefault="00415D2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2 298 007.44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5D2A" w:rsidRPr="008628A5" w:rsidRDefault="00415D2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581 320.75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D2A" w:rsidRPr="008628A5" w:rsidRDefault="00415D2A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41°53'29"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D2A" w:rsidRPr="008628A5" w:rsidRDefault="00415D2A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51.93</w:t>
            </w:r>
          </w:p>
        </w:tc>
      </w:tr>
      <w:tr w:rsidR="00415D2A" w:rsidRPr="008628A5" w:rsidTr="00182FFC">
        <w:trPr>
          <w:cantSplit/>
          <w:trHeight w:val="332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D2A" w:rsidRPr="008628A5" w:rsidRDefault="00415D2A" w:rsidP="00742ED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3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5D2A" w:rsidRPr="008628A5" w:rsidRDefault="00415D2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2 298 046.10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5D2A" w:rsidRPr="008628A5" w:rsidRDefault="00415D2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581 355.43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D2A" w:rsidRPr="008628A5" w:rsidRDefault="00415D2A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311°34'59"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D2A" w:rsidRPr="008628A5" w:rsidRDefault="00415D2A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22.20</w:t>
            </w:r>
          </w:p>
        </w:tc>
      </w:tr>
      <w:tr w:rsidR="00415D2A" w:rsidRPr="008628A5" w:rsidTr="00182FFC">
        <w:trPr>
          <w:cantSplit/>
          <w:trHeight w:val="332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D2A" w:rsidRPr="008628A5" w:rsidRDefault="00415D2A" w:rsidP="00742ED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4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D2A" w:rsidRPr="008628A5" w:rsidRDefault="00415D2A">
            <w:pPr>
              <w:jc w:val="center"/>
              <w:rPr>
                <w:sz w:val="24"/>
                <w:szCs w:val="24"/>
              </w:rPr>
            </w:pPr>
            <w:r w:rsidRPr="008628A5">
              <w:rPr>
                <w:sz w:val="24"/>
                <w:szCs w:val="24"/>
              </w:rPr>
              <w:t>2 298 060.83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D2A" w:rsidRPr="008628A5" w:rsidRDefault="00415D2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581 338.82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D2A" w:rsidRPr="008628A5" w:rsidRDefault="00415D2A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221°53'30"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5D2A" w:rsidRPr="008628A5" w:rsidRDefault="00415D2A" w:rsidP="00742EDA">
            <w:pPr>
              <w:jc w:val="center"/>
              <w:rPr>
                <w:sz w:val="24"/>
                <w:szCs w:val="24"/>
                <w:lang w:val="en-US"/>
              </w:rPr>
            </w:pPr>
            <w:r w:rsidRPr="008628A5">
              <w:rPr>
                <w:sz w:val="24"/>
                <w:szCs w:val="24"/>
                <w:lang w:val="en-US"/>
              </w:rPr>
              <w:t>51.87</w:t>
            </w:r>
          </w:p>
        </w:tc>
      </w:tr>
    </w:tbl>
    <w:p w:rsidR="00F96118" w:rsidRPr="00DB6914" w:rsidRDefault="00D22D9C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  <w:lang w:val="en-US"/>
        </w:rPr>
        <w:br w:type="page"/>
      </w:r>
      <w:r w:rsidR="00F96118" w:rsidRPr="00DB6914">
        <w:rPr>
          <w:rFonts w:ascii="GOST type B" w:hAnsi="GOST type B"/>
          <w:sz w:val="24"/>
          <w:szCs w:val="24"/>
        </w:rPr>
        <w:t>Участок №56</w:t>
      </w:r>
    </w:p>
    <w:p w:rsidR="008628A5" w:rsidRDefault="00E11576" w:rsidP="008628A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914525" cy="17716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A5" w:rsidRDefault="008628A5" w:rsidP="008628A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8628A5" w:rsidTr="008628A5">
        <w:trPr>
          <w:cantSplit/>
          <w:trHeight w:val="308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628A5" w:rsidRDefault="008628A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8A5" w:rsidRDefault="008628A5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Длина линии</w:t>
            </w:r>
          </w:p>
        </w:tc>
      </w:tr>
      <w:tr w:rsidR="008628A5" w:rsidTr="008628A5">
        <w:trPr>
          <w:cantSplit/>
          <w:trHeight w:val="357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628A5" w:rsidRDefault="008628A5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8A5" w:rsidRDefault="008628A5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8A5" w:rsidRDefault="008628A5"/>
        </w:tc>
      </w:tr>
      <w:tr w:rsidR="008628A5" w:rsidTr="008628A5">
        <w:trPr>
          <w:cantSplit/>
          <w:trHeight w:val="357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2 298 036,66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581 287,33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130°35'19"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8628A5" w:rsidTr="008628A5">
        <w:trPr>
          <w:cantSplit/>
          <w:trHeight w:val="357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2 298 022,22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581 304,19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41°53'32"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51,87</w:t>
            </w:r>
          </w:p>
        </w:tc>
      </w:tr>
      <w:tr w:rsidR="008628A5" w:rsidTr="008628A5">
        <w:trPr>
          <w:cantSplit/>
          <w:trHeight w:val="357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2 298 060,83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581 338,82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311°19'10"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8628A5" w:rsidTr="008628A5">
        <w:trPr>
          <w:cantSplit/>
          <w:trHeight w:val="357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2 298 075,49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581 322,15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221°53'13"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52,15</w:t>
            </w:r>
          </w:p>
        </w:tc>
      </w:tr>
    </w:tbl>
    <w:p w:rsidR="008628A5" w:rsidRDefault="008628A5" w:rsidP="008628A5"/>
    <w:p w:rsidR="00F96118" w:rsidRPr="00DB6914" w:rsidRDefault="00F96118" w:rsidP="00742EDA">
      <w:pPr>
        <w:jc w:val="center"/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№57</w:t>
      </w:r>
    </w:p>
    <w:p w:rsidR="008628A5" w:rsidRDefault="00E11576" w:rsidP="008628A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752600" cy="16287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A5" w:rsidRDefault="008628A5" w:rsidP="008628A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8628A5" w:rsidTr="008628A5">
        <w:trPr>
          <w:cantSplit/>
          <w:trHeight w:val="295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628A5" w:rsidRDefault="008628A5">
            <w:pPr>
              <w:ind w:right="-108"/>
              <w:jc w:val="center"/>
            </w:pPr>
            <w:r>
              <w:t>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8A5" w:rsidRDefault="008628A5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Длина линии</w:t>
            </w:r>
          </w:p>
        </w:tc>
      </w:tr>
      <w:tr w:rsidR="008628A5" w:rsidTr="008628A5">
        <w:trPr>
          <w:cantSplit/>
          <w:trHeight w:val="341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628A5" w:rsidRDefault="008628A5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8A5" w:rsidRDefault="008628A5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8A5" w:rsidRDefault="008628A5"/>
        </w:tc>
      </w:tr>
      <w:tr w:rsidR="008628A5" w:rsidTr="008628A5">
        <w:trPr>
          <w:cantSplit/>
          <w:trHeight w:val="341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2 298 051,29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581 270,63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131°12'39"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8628A5" w:rsidTr="008628A5">
        <w:trPr>
          <w:cantSplit/>
          <w:trHeight w:val="341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2 298 036,66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581 287,33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41°53'13"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52,15</w:t>
            </w:r>
          </w:p>
        </w:tc>
      </w:tr>
      <w:tr w:rsidR="008628A5" w:rsidTr="008628A5">
        <w:trPr>
          <w:cantSplit/>
          <w:trHeight w:val="341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2 298 075,49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581 322,15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311°13'23"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8628A5" w:rsidTr="008628A5">
        <w:trPr>
          <w:cantSplit/>
          <w:trHeight w:val="341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2 298 090,12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581 305,45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221°53'10"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52,16</w:t>
            </w:r>
          </w:p>
        </w:tc>
      </w:tr>
    </w:tbl>
    <w:p w:rsidR="00F96118" w:rsidRPr="00DB6914" w:rsidRDefault="00F96118" w:rsidP="00742EDA">
      <w:pPr>
        <w:jc w:val="center"/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№58</w:t>
      </w:r>
    </w:p>
    <w:p w:rsidR="008628A5" w:rsidRDefault="00E11576" w:rsidP="008628A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752600" cy="16287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A5" w:rsidRDefault="008628A5" w:rsidP="008628A5">
      <w:pPr>
        <w:jc w:val="center"/>
      </w:pPr>
    </w:p>
    <w:p w:rsidR="008628A5" w:rsidRDefault="008628A5" w:rsidP="008628A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1406"/>
        <w:gridCol w:w="1406"/>
        <w:gridCol w:w="2210"/>
        <w:gridCol w:w="1607"/>
      </w:tblGrid>
      <w:tr w:rsidR="008628A5" w:rsidTr="008628A5">
        <w:trPr>
          <w:cantSplit/>
          <w:trHeight w:val="279"/>
        </w:trPr>
        <w:tc>
          <w:tcPr>
            <w:tcW w:w="23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628A5" w:rsidRDefault="008628A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8A5" w:rsidRDefault="008628A5">
            <w:pPr>
              <w:jc w:val="center"/>
            </w:pPr>
            <w:r>
              <w:t>Координаты</w:t>
            </w:r>
          </w:p>
        </w:tc>
        <w:tc>
          <w:tcPr>
            <w:tcW w:w="221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Дирекционный угол</w:t>
            </w: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Длина линии</w:t>
            </w:r>
          </w:p>
        </w:tc>
      </w:tr>
      <w:tr w:rsidR="008628A5" w:rsidTr="008628A5">
        <w:trPr>
          <w:cantSplit/>
          <w:trHeight w:val="323"/>
        </w:trPr>
        <w:tc>
          <w:tcPr>
            <w:tcW w:w="23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628A5" w:rsidRDefault="008628A5"/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X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1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8A5" w:rsidRDefault="008628A5"/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8A5" w:rsidRDefault="008628A5"/>
        </w:tc>
      </w:tr>
      <w:tr w:rsidR="008628A5" w:rsidTr="008628A5">
        <w:trPr>
          <w:cantSplit/>
          <w:trHeight w:val="323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2 298 065,90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581 253,92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131°10'23"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8628A5" w:rsidTr="008628A5">
        <w:trPr>
          <w:cantSplit/>
          <w:trHeight w:val="323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2 298 051,29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581 270,63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41°53'10"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52,16</w:t>
            </w:r>
          </w:p>
        </w:tc>
      </w:tr>
      <w:tr w:rsidR="008628A5" w:rsidTr="008628A5">
        <w:trPr>
          <w:cantSplit/>
          <w:trHeight w:val="323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2 298 090,12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581 305,45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311°10'38"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8628A5" w:rsidTr="008628A5">
        <w:trPr>
          <w:cantSplit/>
          <w:trHeight w:val="323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2 298 104,73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581 288,74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221°53'11"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52,16</w:t>
            </w:r>
          </w:p>
        </w:tc>
      </w:tr>
    </w:tbl>
    <w:p w:rsidR="008628A5" w:rsidRDefault="008628A5" w:rsidP="008628A5"/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№59</w:t>
      </w:r>
    </w:p>
    <w:p w:rsidR="008628A5" w:rsidRDefault="00E11576" w:rsidP="008628A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790700" cy="16478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A5" w:rsidRDefault="008628A5" w:rsidP="008628A5">
      <w:pPr>
        <w:jc w:val="center"/>
      </w:pPr>
    </w:p>
    <w:p w:rsidR="008628A5" w:rsidRDefault="008628A5" w:rsidP="008628A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8628A5" w:rsidTr="008628A5">
        <w:trPr>
          <w:cantSplit/>
          <w:trHeight w:val="303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628A5" w:rsidRDefault="008628A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8A5" w:rsidRDefault="008628A5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Длина линии</w:t>
            </w:r>
          </w:p>
        </w:tc>
      </w:tr>
      <w:tr w:rsidR="008628A5" w:rsidTr="008628A5">
        <w:trPr>
          <w:cantSplit/>
          <w:trHeight w:val="350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628A5" w:rsidRDefault="008628A5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8A5" w:rsidRDefault="008628A5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8A5" w:rsidRDefault="008628A5"/>
        </w:tc>
      </w:tr>
      <w:tr w:rsidR="008628A5" w:rsidTr="008628A5">
        <w:trPr>
          <w:cantSplit/>
          <w:trHeight w:val="350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2 298 081,13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581 236,51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131°10'39"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23,13</w:t>
            </w:r>
          </w:p>
        </w:tc>
      </w:tr>
      <w:tr w:rsidR="008628A5" w:rsidTr="008628A5">
        <w:trPr>
          <w:cantSplit/>
          <w:trHeight w:val="350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2 298 065,90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581 253,92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41°53'11"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52,16</w:t>
            </w:r>
          </w:p>
        </w:tc>
      </w:tr>
      <w:tr w:rsidR="008628A5" w:rsidTr="008628A5">
        <w:trPr>
          <w:cantSplit/>
          <w:trHeight w:val="350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2 298 104,73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581 288,74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311°32'57"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23,13</w:t>
            </w:r>
          </w:p>
        </w:tc>
      </w:tr>
      <w:tr w:rsidR="008628A5" w:rsidTr="008628A5">
        <w:trPr>
          <w:cantSplit/>
          <w:trHeight w:val="350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2 298 120,07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581 271,43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221°53'4"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52,31</w:t>
            </w:r>
          </w:p>
        </w:tc>
      </w:tr>
    </w:tbl>
    <w:p w:rsidR="002E705B" w:rsidRPr="00DB6914" w:rsidRDefault="002E705B" w:rsidP="00742EDA">
      <w:pPr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№60</w:t>
      </w:r>
    </w:p>
    <w:p w:rsidR="008628A5" w:rsidRDefault="00E11576" w:rsidP="008628A5">
      <w:pPr>
        <w:jc w:val="center"/>
      </w:pPr>
      <w:r>
        <w:rPr>
          <w:noProof/>
        </w:rPr>
        <w:drawing>
          <wp:inline distT="0" distB="0" distL="0" distR="0">
            <wp:extent cx="1790700" cy="16383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A5" w:rsidRDefault="008628A5" w:rsidP="008628A5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8628A5" w:rsidTr="008628A5">
        <w:trPr>
          <w:cantSplit/>
          <w:trHeight w:val="332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628A5" w:rsidRDefault="008628A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8A5" w:rsidRDefault="008628A5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Длина линии</w:t>
            </w:r>
          </w:p>
        </w:tc>
      </w:tr>
      <w:tr w:rsidR="008628A5" w:rsidTr="008628A5">
        <w:trPr>
          <w:cantSplit/>
          <w:trHeight w:val="384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628A5" w:rsidRDefault="008628A5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8A5" w:rsidRDefault="008628A5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8A5" w:rsidRDefault="008628A5"/>
        </w:tc>
      </w:tr>
      <w:tr w:rsidR="008628A5" w:rsidTr="008628A5">
        <w:trPr>
          <w:cantSplit/>
          <w:trHeight w:val="384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2 298 095,90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581 219,63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131°10'44"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22,43</w:t>
            </w:r>
          </w:p>
        </w:tc>
      </w:tr>
      <w:tr w:rsidR="008628A5" w:rsidTr="008628A5">
        <w:trPr>
          <w:cantSplit/>
          <w:trHeight w:val="384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2 298 081,13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581 236,51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41°53'4"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52,31</w:t>
            </w:r>
          </w:p>
        </w:tc>
      </w:tr>
      <w:tr w:rsidR="008628A5" w:rsidTr="008628A5">
        <w:trPr>
          <w:cantSplit/>
          <w:trHeight w:val="384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2 298 120,07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581 271,43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311°40'"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8628A5" w:rsidTr="008628A5">
        <w:trPr>
          <w:cantSplit/>
          <w:trHeight w:val="384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2 298 135,79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581 253,77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220°33'29"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52,51</w:t>
            </w:r>
          </w:p>
        </w:tc>
      </w:tr>
    </w:tbl>
    <w:p w:rsidR="00F96118" w:rsidRPr="00DB6914" w:rsidRDefault="00D22D9C" w:rsidP="00D22D9C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br w:type="page"/>
      </w:r>
      <w:r w:rsidR="00F96118" w:rsidRPr="00DB6914">
        <w:rPr>
          <w:rFonts w:ascii="GOST type B" w:hAnsi="GOST type B"/>
          <w:sz w:val="24"/>
          <w:szCs w:val="24"/>
        </w:rPr>
        <w:t>Участок №61</w:t>
      </w:r>
    </w:p>
    <w:p w:rsidR="008628A5" w:rsidRDefault="00E11576" w:rsidP="008628A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790700" cy="160972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A5" w:rsidRDefault="008628A5" w:rsidP="008628A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8628A5" w:rsidTr="008628A5">
        <w:trPr>
          <w:cantSplit/>
          <w:trHeight w:val="326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628A5" w:rsidRDefault="008628A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8A5" w:rsidRDefault="008628A5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Длина линии</w:t>
            </w:r>
          </w:p>
        </w:tc>
      </w:tr>
      <w:tr w:rsidR="008628A5" w:rsidTr="008628A5">
        <w:trPr>
          <w:cantSplit/>
          <w:trHeight w:val="377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628A5" w:rsidRDefault="008628A5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8A5" w:rsidRDefault="008628A5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8A5" w:rsidRDefault="008628A5"/>
        </w:tc>
      </w:tr>
      <w:tr w:rsidR="008628A5" w:rsidTr="008628A5">
        <w:trPr>
          <w:cantSplit/>
          <w:trHeight w:val="377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2 298 110,29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581 203,18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131°10'36"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21,86</w:t>
            </w:r>
          </w:p>
        </w:tc>
      </w:tr>
      <w:tr w:rsidR="008628A5" w:rsidTr="008628A5">
        <w:trPr>
          <w:cantSplit/>
          <w:trHeight w:val="377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2 298 095,90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581 219,63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40°33'29"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52,51</w:t>
            </w:r>
          </w:p>
        </w:tc>
      </w:tr>
      <w:tr w:rsidR="008628A5" w:rsidTr="008628A5">
        <w:trPr>
          <w:cantSplit/>
          <w:trHeight w:val="377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2 298 135,79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581 253,77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310°26'13"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22,81</w:t>
            </w:r>
          </w:p>
        </w:tc>
      </w:tr>
      <w:tr w:rsidR="008628A5" w:rsidTr="008628A5">
        <w:trPr>
          <w:cantSplit/>
          <w:trHeight w:val="377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2 298 150,58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581 236,41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219°39'33"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44,00</w:t>
            </w:r>
          </w:p>
        </w:tc>
      </w:tr>
      <w:tr w:rsidR="008628A5" w:rsidTr="008628A5">
        <w:trPr>
          <w:cantSplit/>
          <w:trHeight w:val="377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2 298 116,71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581 208,33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218°45'31"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8,23</w:t>
            </w:r>
          </w:p>
        </w:tc>
      </w:tr>
    </w:tbl>
    <w:p w:rsidR="008628A5" w:rsidRDefault="008628A5" w:rsidP="00742EDA">
      <w:pPr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№62</w:t>
      </w:r>
    </w:p>
    <w:p w:rsidR="008628A5" w:rsidRDefault="00E11576" w:rsidP="008628A5">
      <w:pPr>
        <w:jc w:val="center"/>
      </w:pPr>
      <w:r>
        <w:rPr>
          <w:noProof/>
        </w:rPr>
        <w:drawing>
          <wp:inline distT="0" distB="0" distL="0" distR="0">
            <wp:extent cx="1838325" cy="162877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A5" w:rsidRDefault="008628A5" w:rsidP="008628A5">
      <w:pPr>
        <w:jc w:val="center"/>
        <w:rPr>
          <w:sz w:val="24"/>
        </w:rPr>
      </w:pPr>
    </w:p>
    <w:p w:rsidR="008628A5" w:rsidRDefault="008628A5" w:rsidP="008628A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3"/>
        <w:gridCol w:w="1483"/>
        <w:gridCol w:w="1483"/>
        <w:gridCol w:w="2330"/>
        <w:gridCol w:w="1695"/>
      </w:tblGrid>
      <w:tr w:rsidR="008628A5" w:rsidTr="008628A5">
        <w:trPr>
          <w:cantSplit/>
          <w:trHeight w:val="319"/>
        </w:trPr>
        <w:tc>
          <w:tcPr>
            <w:tcW w:w="2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628A5" w:rsidRDefault="008628A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8A5" w:rsidRDefault="008628A5">
            <w:pPr>
              <w:jc w:val="center"/>
            </w:pPr>
            <w:r>
              <w:t>Координаты</w:t>
            </w:r>
          </w:p>
        </w:tc>
        <w:tc>
          <w:tcPr>
            <w:tcW w:w="233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Дирекционный угол</w:t>
            </w:r>
          </w:p>
        </w:tc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Длина линии</w:t>
            </w:r>
          </w:p>
        </w:tc>
      </w:tr>
      <w:tr w:rsidR="008628A5" w:rsidTr="008628A5">
        <w:trPr>
          <w:cantSplit/>
          <w:trHeight w:val="369"/>
        </w:trPr>
        <w:tc>
          <w:tcPr>
            <w:tcW w:w="2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628A5" w:rsidRDefault="008628A5"/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X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8A5" w:rsidRDefault="008628A5"/>
        </w:tc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28A5" w:rsidRDefault="008628A5"/>
        </w:tc>
      </w:tr>
      <w:tr w:rsidR="008628A5" w:rsidTr="008628A5">
        <w:trPr>
          <w:cantSplit/>
          <w:trHeight w:val="369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2 298 150,58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581 236,41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130°26'13"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22,81</w:t>
            </w:r>
          </w:p>
        </w:tc>
      </w:tr>
      <w:tr w:rsidR="008628A5" w:rsidTr="008628A5">
        <w:trPr>
          <w:cantSplit/>
          <w:trHeight w:val="369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2 298 135,79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581 253,77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39°57'"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53,60</w:t>
            </w:r>
          </w:p>
        </w:tc>
      </w:tr>
      <w:tr w:rsidR="008628A5" w:rsidTr="008628A5">
        <w:trPr>
          <w:cantSplit/>
          <w:trHeight w:val="369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2 298 176,88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581 288,19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312°4'43"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23,10</w:t>
            </w:r>
          </w:p>
        </w:tc>
      </w:tr>
      <w:tr w:rsidR="008628A5" w:rsidTr="008628A5">
        <w:trPr>
          <w:cantSplit/>
          <w:trHeight w:val="369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</w:pPr>
            <w:r>
              <w:t>2 298 192,36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581 271,05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219°39'33"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28A5" w:rsidRDefault="008628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54,27</w:t>
            </w:r>
          </w:p>
        </w:tc>
      </w:tr>
    </w:tbl>
    <w:p w:rsidR="00C2194C" w:rsidRPr="00DB6914" w:rsidRDefault="00C2194C" w:rsidP="00742EDA">
      <w:pPr>
        <w:rPr>
          <w:rFonts w:ascii="GOST type B" w:hAnsi="GOST type B"/>
          <w:sz w:val="24"/>
          <w:szCs w:val="24"/>
        </w:rPr>
      </w:pPr>
    </w:p>
    <w:p w:rsidR="002E705B" w:rsidRPr="00DB6914" w:rsidRDefault="002E705B" w:rsidP="00742EDA">
      <w:pPr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№63</w:t>
      </w:r>
    </w:p>
    <w:p w:rsidR="000607CB" w:rsidRDefault="00E11576" w:rsidP="000607C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838325" cy="164782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CB" w:rsidRDefault="000607CB" w:rsidP="000607CB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3"/>
        <w:gridCol w:w="1483"/>
        <w:gridCol w:w="1483"/>
        <w:gridCol w:w="2330"/>
        <w:gridCol w:w="1695"/>
      </w:tblGrid>
      <w:tr w:rsidR="000607CB" w:rsidTr="000607CB">
        <w:trPr>
          <w:cantSplit/>
          <w:trHeight w:val="319"/>
        </w:trPr>
        <w:tc>
          <w:tcPr>
            <w:tcW w:w="2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607CB" w:rsidRDefault="000607C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7CB" w:rsidRDefault="000607CB">
            <w:pPr>
              <w:jc w:val="center"/>
            </w:pPr>
            <w:r>
              <w:t>Координаты</w:t>
            </w:r>
          </w:p>
        </w:tc>
        <w:tc>
          <w:tcPr>
            <w:tcW w:w="233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Дирекционный угол</w:t>
            </w:r>
          </w:p>
        </w:tc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Длина линии</w:t>
            </w:r>
          </w:p>
        </w:tc>
      </w:tr>
      <w:tr w:rsidR="000607CB" w:rsidTr="000607CB">
        <w:trPr>
          <w:cantSplit/>
          <w:trHeight w:val="369"/>
        </w:trPr>
        <w:tc>
          <w:tcPr>
            <w:tcW w:w="2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607CB" w:rsidRDefault="000607CB"/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X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</w:tr>
      <w:tr w:rsidR="000607CB" w:rsidTr="000607CB">
        <w:trPr>
          <w:cantSplit/>
          <w:trHeight w:val="369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2 298 135,79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581 253,77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131°40'"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0607CB" w:rsidTr="000607CB">
        <w:trPr>
          <w:cantSplit/>
          <w:trHeight w:val="369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2 298 120,07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581 271,43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40°19'38"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53,42</w:t>
            </w:r>
          </w:p>
        </w:tc>
      </w:tr>
      <w:tr w:rsidR="000607CB" w:rsidTr="000607CB">
        <w:trPr>
          <w:cantSplit/>
          <w:trHeight w:val="369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2 298 160,80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581 306,00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312°4'40"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24,00</w:t>
            </w:r>
          </w:p>
        </w:tc>
      </w:tr>
      <w:tr w:rsidR="000607CB" w:rsidTr="000607CB">
        <w:trPr>
          <w:cantSplit/>
          <w:trHeight w:val="369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2 298 176,88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581 288,19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219°57'"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53,60</w:t>
            </w:r>
          </w:p>
        </w:tc>
      </w:tr>
    </w:tbl>
    <w:p w:rsidR="002E705B" w:rsidRPr="00DB6914" w:rsidRDefault="002E705B" w:rsidP="00742EDA">
      <w:pPr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№64</w:t>
      </w:r>
    </w:p>
    <w:p w:rsidR="000607CB" w:rsidRDefault="00E11576" w:rsidP="000607CB">
      <w:pPr>
        <w:jc w:val="center"/>
      </w:pPr>
      <w:r>
        <w:rPr>
          <w:noProof/>
        </w:rPr>
        <w:drawing>
          <wp:inline distT="0" distB="0" distL="0" distR="0">
            <wp:extent cx="1828800" cy="16287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CB" w:rsidRDefault="000607CB" w:rsidP="000607CB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3"/>
        <w:gridCol w:w="1483"/>
        <w:gridCol w:w="1483"/>
        <w:gridCol w:w="2330"/>
        <w:gridCol w:w="1694"/>
      </w:tblGrid>
      <w:tr w:rsidR="000607CB" w:rsidTr="000607CB">
        <w:trPr>
          <w:cantSplit/>
          <w:trHeight w:val="314"/>
        </w:trPr>
        <w:tc>
          <w:tcPr>
            <w:tcW w:w="2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607CB" w:rsidRDefault="000607C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7CB" w:rsidRDefault="000607CB">
            <w:pPr>
              <w:jc w:val="center"/>
            </w:pPr>
            <w:r>
              <w:t>Координаты</w:t>
            </w:r>
          </w:p>
        </w:tc>
        <w:tc>
          <w:tcPr>
            <w:tcW w:w="233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Дирекционный угол</w:t>
            </w:r>
          </w:p>
        </w:tc>
        <w:tc>
          <w:tcPr>
            <w:tcW w:w="16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Длина линии</w:t>
            </w:r>
          </w:p>
        </w:tc>
      </w:tr>
      <w:tr w:rsidR="000607CB" w:rsidTr="000607CB">
        <w:trPr>
          <w:cantSplit/>
          <w:trHeight w:val="363"/>
        </w:trPr>
        <w:tc>
          <w:tcPr>
            <w:tcW w:w="2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607CB" w:rsidRDefault="000607CB"/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X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  <w:tc>
          <w:tcPr>
            <w:tcW w:w="16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</w:tr>
      <w:tr w:rsidR="000607CB" w:rsidTr="000607CB">
        <w:trPr>
          <w:cantSplit/>
          <w:trHeight w:val="363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2 298 120,07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581 271,43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131°32'57"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23,13</w:t>
            </w:r>
          </w:p>
        </w:tc>
      </w:tr>
      <w:tr w:rsidR="000607CB" w:rsidTr="000607CB">
        <w:trPr>
          <w:cantSplit/>
          <w:trHeight w:val="363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2 298 104,73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581 288,74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40°22'45"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53,20</w:t>
            </w:r>
          </w:p>
        </w:tc>
      </w:tr>
      <w:tr w:rsidR="000607CB" w:rsidTr="000607CB">
        <w:trPr>
          <w:cantSplit/>
          <w:trHeight w:val="363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2 298 145,26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581 323,21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312°4'51"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23,18</w:t>
            </w:r>
          </w:p>
        </w:tc>
      </w:tr>
      <w:tr w:rsidR="000607CB" w:rsidTr="000607CB">
        <w:trPr>
          <w:cantSplit/>
          <w:trHeight w:val="363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2 298 160,80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581 306,00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220°19'38"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53,42</w:t>
            </w:r>
          </w:p>
        </w:tc>
      </w:tr>
    </w:tbl>
    <w:p w:rsidR="000607CB" w:rsidRDefault="000607CB" w:rsidP="000607CB"/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№65</w:t>
      </w:r>
    </w:p>
    <w:p w:rsidR="000607CB" w:rsidRDefault="00E11576" w:rsidP="000607C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800225" cy="162877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CB" w:rsidRDefault="000607CB" w:rsidP="000607CB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2"/>
        <w:gridCol w:w="1446"/>
        <w:gridCol w:w="1446"/>
        <w:gridCol w:w="2273"/>
        <w:gridCol w:w="1653"/>
      </w:tblGrid>
      <w:tr w:rsidR="000607CB" w:rsidTr="000607CB">
        <w:trPr>
          <w:cantSplit/>
          <w:trHeight w:val="308"/>
        </w:trPr>
        <w:tc>
          <w:tcPr>
            <w:tcW w:w="2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607CB" w:rsidRDefault="000607C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7CB" w:rsidRDefault="000607CB">
            <w:pPr>
              <w:jc w:val="center"/>
            </w:pPr>
            <w:r>
              <w:t>Координаты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Дирекционный угол</w:t>
            </w:r>
          </w:p>
        </w:tc>
        <w:tc>
          <w:tcPr>
            <w:tcW w:w="1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Длина линии</w:t>
            </w:r>
          </w:p>
        </w:tc>
      </w:tr>
      <w:tr w:rsidR="000607CB" w:rsidTr="000607CB">
        <w:trPr>
          <w:cantSplit/>
          <w:trHeight w:val="356"/>
        </w:trPr>
        <w:tc>
          <w:tcPr>
            <w:tcW w:w="2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607CB" w:rsidRDefault="000607CB"/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X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  <w:tc>
          <w:tcPr>
            <w:tcW w:w="16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</w:tr>
      <w:tr w:rsidR="000607CB" w:rsidTr="000607CB">
        <w:trPr>
          <w:cantSplit/>
          <w:trHeight w:val="356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2 298 104,73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581 288,74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131°10'38"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0607CB" w:rsidTr="000607CB">
        <w:trPr>
          <w:cantSplit/>
          <w:trHeight w:val="356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2 298 090,12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581 305,45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40°59'8"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52,84</w:t>
            </w:r>
          </w:p>
        </w:tc>
      </w:tr>
      <w:tr w:rsidR="000607CB" w:rsidTr="000607CB">
        <w:trPr>
          <w:cantSplit/>
          <w:trHeight w:val="356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2 298 130,01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581 340,11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312°4'41"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22,77</w:t>
            </w:r>
          </w:p>
        </w:tc>
      </w:tr>
      <w:tr w:rsidR="000607CB" w:rsidTr="000607CB">
        <w:trPr>
          <w:cantSplit/>
          <w:trHeight w:val="356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2 298 145,26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581 323,21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220°22'45"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53,20</w:t>
            </w:r>
          </w:p>
        </w:tc>
      </w:tr>
    </w:tbl>
    <w:p w:rsidR="00F96118" w:rsidRPr="00DB6914" w:rsidRDefault="00D22D9C" w:rsidP="00D22D9C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br w:type="page"/>
      </w:r>
      <w:r w:rsidR="00F96118" w:rsidRPr="00DB6914">
        <w:rPr>
          <w:rFonts w:ascii="GOST type B" w:hAnsi="GOST type B"/>
          <w:sz w:val="24"/>
          <w:szCs w:val="24"/>
        </w:rPr>
        <w:t>Участок №66</w:t>
      </w:r>
    </w:p>
    <w:p w:rsidR="000607CB" w:rsidRDefault="00E11576" w:rsidP="000607C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790700" cy="15906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CB" w:rsidRDefault="000607CB" w:rsidP="000607CB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0607CB" w:rsidTr="000607CB">
        <w:trPr>
          <w:cantSplit/>
          <w:trHeight w:val="311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607CB" w:rsidRDefault="000607C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7CB" w:rsidRDefault="000607CB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Длина линии</w:t>
            </w:r>
          </w:p>
        </w:tc>
      </w:tr>
      <w:tr w:rsidR="000607CB" w:rsidTr="000607CB">
        <w:trPr>
          <w:cantSplit/>
          <w:trHeight w:val="360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607CB" w:rsidRDefault="000607CB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</w:tr>
      <w:tr w:rsidR="000607CB" w:rsidTr="000607CB">
        <w:trPr>
          <w:cantSplit/>
          <w:trHeight w:val="360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2 298 090,12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581 305,45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131°13'23"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0607CB" w:rsidTr="000607CB">
        <w:trPr>
          <w:cantSplit/>
          <w:trHeight w:val="360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2 298 075,49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581 322,15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39°36'28"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52,55</w:t>
            </w:r>
          </w:p>
        </w:tc>
      </w:tr>
      <w:tr w:rsidR="000607CB" w:rsidTr="000607CB">
        <w:trPr>
          <w:cantSplit/>
          <w:trHeight w:val="360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2 298 115,97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581 355,65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20,94</w:t>
            </w:r>
          </w:p>
        </w:tc>
      </w:tr>
      <w:tr w:rsidR="000607CB" w:rsidTr="000607CB">
        <w:trPr>
          <w:cantSplit/>
          <w:trHeight w:val="360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2 298 130,01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581 340,11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220°59'8"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52,84</w:t>
            </w:r>
          </w:p>
        </w:tc>
      </w:tr>
    </w:tbl>
    <w:p w:rsidR="00F96118" w:rsidRPr="00DB6914" w:rsidRDefault="00F96118" w:rsidP="00742EDA">
      <w:pPr>
        <w:jc w:val="center"/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№67</w:t>
      </w:r>
    </w:p>
    <w:p w:rsidR="000607CB" w:rsidRDefault="00E11576" w:rsidP="000607CB">
      <w:pPr>
        <w:jc w:val="center"/>
      </w:pPr>
      <w:r>
        <w:rPr>
          <w:noProof/>
        </w:rPr>
        <w:drawing>
          <wp:inline distT="0" distB="0" distL="0" distR="0">
            <wp:extent cx="1800225" cy="16002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CB" w:rsidRDefault="000607CB" w:rsidP="000607CB">
      <w:pPr>
        <w:jc w:val="center"/>
      </w:pPr>
    </w:p>
    <w:p w:rsidR="000607CB" w:rsidRDefault="000607CB" w:rsidP="000607CB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8"/>
        <w:gridCol w:w="1450"/>
        <w:gridCol w:w="1450"/>
        <w:gridCol w:w="2279"/>
        <w:gridCol w:w="1657"/>
      </w:tblGrid>
      <w:tr w:rsidR="000607CB" w:rsidTr="000607CB">
        <w:trPr>
          <w:cantSplit/>
          <w:trHeight w:val="324"/>
        </w:trPr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607CB" w:rsidRDefault="000607C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7CB" w:rsidRDefault="000607CB">
            <w:pPr>
              <w:jc w:val="center"/>
            </w:pPr>
            <w:r>
              <w:t>Координаты</w:t>
            </w:r>
          </w:p>
        </w:tc>
        <w:tc>
          <w:tcPr>
            <w:tcW w:w="227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Дирекционный угол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Длина линии</w:t>
            </w:r>
          </w:p>
        </w:tc>
      </w:tr>
      <w:tr w:rsidR="000607CB" w:rsidTr="000607CB">
        <w:trPr>
          <w:cantSplit/>
          <w:trHeight w:val="375"/>
        </w:trPr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607CB" w:rsidRDefault="000607CB"/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X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</w:tr>
      <w:tr w:rsidR="000607CB" w:rsidTr="000607CB">
        <w:trPr>
          <w:cantSplit/>
          <w:trHeight w:val="375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2 298 075,49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581 322,15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131°19'10"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0607CB" w:rsidTr="000607CB">
        <w:trPr>
          <w:cantSplit/>
          <w:trHeight w:val="375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2 298 060,83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581 338,82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40°13'15"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52,23</w:t>
            </w:r>
          </w:p>
        </w:tc>
      </w:tr>
      <w:tr w:rsidR="000607CB" w:rsidTr="000607CB">
        <w:trPr>
          <w:cantSplit/>
          <w:trHeight w:val="375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2 298 100,71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581 372,55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312°4'47"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22,77</w:t>
            </w:r>
          </w:p>
        </w:tc>
      </w:tr>
      <w:tr w:rsidR="000607CB" w:rsidTr="000607CB">
        <w:trPr>
          <w:cantSplit/>
          <w:trHeight w:val="375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2 298 115,97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581 355,65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219°36'28"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52,55</w:t>
            </w:r>
          </w:p>
        </w:tc>
      </w:tr>
    </w:tbl>
    <w:p w:rsidR="00182FFC" w:rsidRPr="00DB6914" w:rsidRDefault="00182FFC" w:rsidP="00742EDA">
      <w:pPr>
        <w:rPr>
          <w:rFonts w:ascii="GOST type B" w:hAnsi="GOST type B"/>
          <w:sz w:val="24"/>
          <w:szCs w:val="24"/>
          <w:lang w:val="en-US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№68</w:t>
      </w:r>
    </w:p>
    <w:p w:rsidR="000607CB" w:rsidRDefault="00E11576" w:rsidP="000607C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790700" cy="16097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CB" w:rsidRDefault="000607CB" w:rsidP="000607CB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8"/>
        <w:gridCol w:w="2307"/>
        <w:gridCol w:w="1678"/>
      </w:tblGrid>
      <w:tr w:rsidR="000607CB" w:rsidTr="000607CB">
        <w:trPr>
          <w:cantSplit/>
          <w:trHeight w:val="316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607CB" w:rsidRDefault="000607C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7CB" w:rsidRDefault="000607CB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Длина линии</w:t>
            </w:r>
          </w:p>
        </w:tc>
      </w:tr>
      <w:tr w:rsidR="000607CB" w:rsidTr="000607CB">
        <w:trPr>
          <w:cantSplit/>
          <w:trHeight w:val="366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607CB" w:rsidRDefault="000607CB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</w:tr>
      <w:tr w:rsidR="000607CB" w:rsidTr="000607CB">
        <w:trPr>
          <w:cantSplit/>
          <w:trHeight w:val="366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2 298 060,83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581 338,82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131°34'52"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0607CB" w:rsidTr="000607CB">
        <w:trPr>
          <w:cantSplit/>
          <w:trHeight w:val="366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2 298 046,10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581 355,43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40°50'38"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52,04</w:t>
            </w:r>
          </w:p>
        </w:tc>
      </w:tr>
      <w:tr w:rsidR="000607CB" w:rsidTr="000607CB">
        <w:trPr>
          <w:cantSplit/>
          <w:trHeight w:val="366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2 298 085,46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581 389,46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312°2'48"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22,77</w:t>
            </w:r>
          </w:p>
        </w:tc>
      </w:tr>
      <w:tr w:rsidR="000607CB" w:rsidTr="000607CB">
        <w:trPr>
          <w:cantSplit/>
          <w:trHeight w:val="366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2 298 100,71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581 372,55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220°13'15"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52,23</w:t>
            </w:r>
          </w:p>
        </w:tc>
      </w:tr>
    </w:tbl>
    <w:p w:rsidR="00F96118" w:rsidRPr="00DB6914" w:rsidRDefault="00F96118" w:rsidP="00742EDA">
      <w:pPr>
        <w:jc w:val="center"/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№69</w:t>
      </w:r>
    </w:p>
    <w:p w:rsidR="000607CB" w:rsidRDefault="00E11576" w:rsidP="000607C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762125" cy="160972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CB" w:rsidRDefault="000607CB" w:rsidP="000607CB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05"/>
        <w:gridCol w:w="1490"/>
        <w:gridCol w:w="1490"/>
        <w:gridCol w:w="2341"/>
        <w:gridCol w:w="1703"/>
      </w:tblGrid>
      <w:tr w:rsidR="000607CB" w:rsidTr="000607CB">
        <w:trPr>
          <w:cantSplit/>
          <w:trHeight w:val="292"/>
        </w:trPr>
        <w:tc>
          <w:tcPr>
            <w:tcW w:w="25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607CB" w:rsidRDefault="000607C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7CB" w:rsidRDefault="000607CB">
            <w:pPr>
              <w:jc w:val="center"/>
            </w:pPr>
            <w:r>
              <w:t>Координаты</w:t>
            </w:r>
          </w:p>
        </w:tc>
        <w:tc>
          <w:tcPr>
            <w:tcW w:w="234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Дирекционный угол</w:t>
            </w:r>
          </w:p>
        </w:tc>
        <w:tc>
          <w:tcPr>
            <w:tcW w:w="17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Длина линии</w:t>
            </w:r>
          </w:p>
        </w:tc>
      </w:tr>
      <w:tr w:rsidR="000607CB" w:rsidTr="000607CB">
        <w:trPr>
          <w:cantSplit/>
          <w:trHeight w:val="338"/>
        </w:trPr>
        <w:tc>
          <w:tcPr>
            <w:tcW w:w="25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607CB" w:rsidRDefault="000607CB"/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X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4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  <w:tc>
          <w:tcPr>
            <w:tcW w:w="17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</w:tr>
      <w:tr w:rsidR="000607CB" w:rsidTr="000607CB">
        <w:trPr>
          <w:cantSplit/>
          <w:trHeight w:val="338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2 298 046,10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581 355,43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131°19'10"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0607CB" w:rsidTr="000607CB">
        <w:trPr>
          <w:cantSplit/>
          <w:trHeight w:val="338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2 298 031,44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581 372,10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41°28'10"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51,72</w:t>
            </w:r>
          </w:p>
        </w:tc>
      </w:tr>
      <w:tr w:rsidR="000607CB" w:rsidTr="000607CB">
        <w:trPr>
          <w:cantSplit/>
          <w:trHeight w:val="338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2 298 070,19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581 406,35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312°6'43"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22,77</w:t>
            </w:r>
          </w:p>
        </w:tc>
      </w:tr>
      <w:tr w:rsidR="000607CB" w:rsidTr="000607CB">
        <w:trPr>
          <w:cantSplit/>
          <w:trHeight w:val="338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2 298 085,46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581 389,46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220°50'38"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52,04</w:t>
            </w:r>
          </w:p>
        </w:tc>
      </w:tr>
    </w:tbl>
    <w:p w:rsidR="002E705B" w:rsidRPr="00DB6914" w:rsidRDefault="002E705B" w:rsidP="00742EDA">
      <w:pPr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№70</w:t>
      </w:r>
    </w:p>
    <w:p w:rsidR="000607CB" w:rsidRDefault="00E11576" w:rsidP="000607C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752600" cy="16287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CB" w:rsidRDefault="000607CB" w:rsidP="000607CB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1472"/>
        <w:gridCol w:w="1472"/>
        <w:gridCol w:w="2313"/>
        <w:gridCol w:w="1682"/>
      </w:tblGrid>
      <w:tr w:rsidR="000607CB" w:rsidTr="000607CB">
        <w:trPr>
          <w:cantSplit/>
          <w:trHeight w:val="340"/>
        </w:trPr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607CB" w:rsidRDefault="000607C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7CB" w:rsidRDefault="000607CB">
            <w:pPr>
              <w:jc w:val="center"/>
            </w:pPr>
            <w:r>
              <w:t>Координаты</w:t>
            </w:r>
          </w:p>
        </w:tc>
        <w:tc>
          <w:tcPr>
            <w:tcW w:w="231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Дирекционный угол</w:t>
            </w:r>
          </w:p>
        </w:tc>
        <w:tc>
          <w:tcPr>
            <w:tcW w:w="1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Длина линии</w:t>
            </w:r>
          </w:p>
        </w:tc>
      </w:tr>
      <w:tr w:rsidR="000607CB" w:rsidTr="000607CB">
        <w:trPr>
          <w:cantSplit/>
          <w:trHeight w:val="393"/>
        </w:trPr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607CB" w:rsidRDefault="000607CB"/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X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  <w:tc>
          <w:tcPr>
            <w:tcW w:w="1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</w:tr>
      <w:tr w:rsidR="000607CB" w:rsidTr="000607CB">
        <w:trPr>
          <w:cantSplit/>
          <w:trHeight w:val="393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2 298 031,44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581 372,10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131°31'23"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0607CB" w:rsidTr="000607CB">
        <w:trPr>
          <w:cantSplit/>
          <w:trHeight w:val="393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2 298 016,72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581 388,72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42°6'4"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51,50</w:t>
            </w:r>
          </w:p>
        </w:tc>
      </w:tr>
      <w:tr w:rsidR="000607CB" w:rsidTr="000607CB">
        <w:trPr>
          <w:cantSplit/>
          <w:trHeight w:val="393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2 298 054,94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581 423,25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312°4'32"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22,77</w:t>
            </w:r>
          </w:p>
        </w:tc>
      </w:tr>
      <w:tr w:rsidR="000607CB" w:rsidTr="000607CB">
        <w:trPr>
          <w:cantSplit/>
          <w:trHeight w:val="393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2 298 070,19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581 406,35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221°28'10"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51,72</w:t>
            </w:r>
          </w:p>
        </w:tc>
      </w:tr>
    </w:tbl>
    <w:p w:rsidR="00F96118" w:rsidRPr="00DB6914" w:rsidRDefault="00D22D9C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br w:type="page"/>
      </w:r>
      <w:r w:rsidR="00F96118" w:rsidRPr="00DB6914">
        <w:rPr>
          <w:rFonts w:ascii="GOST type B" w:hAnsi="GOST type B"/>
          <w:sz w:val="24"/>
          <w:szCs w:val="24"/>
        </w:rPr>
        <w:t>Участок №71</w:t>
      </w:r>
    </w:p>
    <w:p w:rsidR="000607CB" w:rsidRDefault="00E11576" w:rsidP="000607C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76400" cy="157162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CB" w:rsidRDefault="000607CB" w:rsidP="000607CB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9"/>
        <w:gridCol w:w="1439"/>
        <w:gridCol w:w="1439"/>
        <w:gridCol w:w="2261"/>
        <w:gridCol w:w="1645"/>
      </w:tblGrid>
      <w:tr w:rsidR="000607CB" w:rsidTr="000607CB">
        <w:trPr>
          <w:cantSplit/>
          <w:trHeight w:val="321"/>
        </w:trPr>
        <w:tc>
          <w:tcPr>
            <w:tcW w:w="2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607CB" w:rsidRDefault="000607C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7CB" w:rsidRDefault="000607CB">
            <w:pPr>
              <w:jc w:val="center"/>
            </w:pPr>
            <w:r>
              <w:t>Координаты</w:t>
            </w:r>
          </w:p>
        </w:tc>
        <w:tc>
          <w:tcPr>
            <w:tcW w:w="226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Дирекционный угол</w:t>
            </w:r>
          </w:p>
        </w:tc>
        <w:tc>
          <w:tcPr>
            <w:tcW w:w="1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Длина линии</w:t>
            </w:r>
          </w:p>
        </w:tc>
      </w:tr>
      <w:tr w:rsidR="000607CB" w:rsidTr="000607CB">
        <w:trPr>
          <w:cantSplit/>
          <w:trHeight w:val="372"/>
        </w:trPr>
        <w:tc>
          <w:tcPr>
            <w:tcW w:w="2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607CB" w:rsidRDefault="000607CB"/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X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  <w:tc>
          <w:tcPr>
            <w:tcW w:w="16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</w:tr>
      <w:tr w:rsidR="000607CB" w:rsidTr="000607CB">
        <w:trPr>
          <w:cantSplit/>
          <w:trHeight w:val="372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2 298 016,72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581 388,72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131°20'57"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19,44</w:t>
            </w:r>
          </w:p>
        </w:tc>
      </w:tr>
      <w:tr w:rsidR="000607CB" w:rsidTr="000607CB">
        <w:trPr>
          <w:cantSplit/>
          <w:trHeight w:val="372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2 298 003,88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581 403,31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42°32'20"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51,26</w:t>
            </w:r>
          </w:p>
        </w:tc>
      </w:tr>
      <w:tr w:rsidR="000607CB" w:rsidTr="000607CB">
        <w:trPr>
          <w:cantSplit/>
          <w:trHeight w:val="372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2 298 041,65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581 437,97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312°4'44"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19,83</w:t>
            </w:r>
          </w:p>
        </w:tc>
      </w:tr>
      <w:tr w:rsidR="000607CB" w:rsidTr="000607CB">
        <w:trPr>
          <w:cantSplit/>
          <w:trHeight w:val="372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2 298 054,94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581 423,25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222°6'4"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51,50</w:t>
            </w:r>
          </w:p>
        </w:tc>
      </w:tr>
    </w:tbl>
    <w:p w:rsidR="002E705B" w:rsidRPr="00DB6914" w:rsidRDefault="002E705B" w:rsidP="00742EDA">
      <w:pPr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№72</w:t>
      </w:r>
    </w:p>
    <w:p w:rsidR="000607CB" w:rsidRDefault="00E11576" w:rsidP="000607C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704975" cy="157162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CB" w:rsidRDefault="000607CB" w:rsidP="000607CB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3"/>
        <w:gridCol w:w="1501"/>
        <w:gridCol w:w="1501"/>
        <w:gridCol w:w="2358"/>
        <w:gridCol w:w="1715"/>
      </w:tblGrid>
      <w:tr w:rsidR="000607CB" w:rsidTr="000607CB">
        <w:trPr>
          <w:cantSplit/>
          <w:trHeight w:val="281"/>
        </w:trPr>
        <w:tc>
          <w:tcPr>
            <w:tcW w:w="25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607CB" w:rsidRDefault="000607C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7CB" w:rsidRDefault="000607CB">
            <w:pPr>
              <w:jc w:val="center"/>
            </w:pPr>
            <w:r>
              <w:t>Координаты</w:t>
            </w:r>
          </w:p>
        </w:tc>
        <w:tc>
          <w:tcPr>
            <w:tcW w:w="235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Дирекционный угол</w:t>
            </w:r>
          </w:p>
        </w:tc>
        <w:tc>
          <w:tcPr>
            <w:tcW w:w="1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Длина линии</w:t>
            </w:r>
          </w:p>
        </w:tc>
      </w:tr>
      <w:tr w:rsidR="000607CB" w:rsidTr="000607CB">
        <w:trPr>
          <w:cantSplit/>
          <w:trHeight w:val="326"/>
        </w:trPr>
        <w:tc>
          <w:tcPr>
            <w:tcW w:w="25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607CB" w:rsidRDefault="000607CB"/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X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  <w:tc>
          <w:tcPr>
            <w:tcW w:w="1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</w:tr>
      <w:tr w:rsidR="000607CB" w:rsidTr="000607CB">
        <w:trPr>
          <w:cantSplit/>
          <w:trHeight w:val="326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2 298 003,88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581 403,31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131°20'58"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20,35</w:t>
            </w:r>
          </w:p>
        </w:tc>
      </w:tr>
      <w:tr w:rsidR="000607CB" w:rsidTr="000607CB">
        <w:trPr>
          <w:cantSplit/>
          <w:trHeight w:val="326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2 297 990,44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581 418,59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42°38'5"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51,00</w:t>
            </w:r>
          </w:p>
        </w:tc>
      </w:tr>
      <w:tr w:rsidR="000607CB" w:rsidTr="000607CB">
        <w:trPr>
          <w:cantSplit/>
          <w:trHeight w:val="326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2 298 027,96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581 453,13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20,43</w:t>
            </w:r>
          </w:p>
        </w:tc>
      </w:tr>
      <w:tr w:rsidR="000607CB" w:rsidTr="000607CB">
        <w:trPr>
          <w:cantSplit/>
          <w:trHeight w:val="326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2 298 041,65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581 437,97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222°32'20"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51,26</w:t>
            </w:r>
          </w:p>
        </w:tc>
      </w:tr>
    </w:tbl>
    <w:p w:rsidR="000607CB" w:rsidRDefault="000607CB" w:rsidP="00742EDA">
      <w:pPr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№73</w:t>
      </w:r>
    </w:p>
    <w:p w:rsidR="000607CB" w:rsidRDefault="00E11576" w:rsidP="000607C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38275" cy="174307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CB" w:rsidRDefault="000607CB" w:rsidP="000607CB">
      <w:pPr>
        <w:jc w:val="center"/>
      </w:pPr>
    </w:p>
    <w:p w:rsidR="000607CB" w:rsidRDefault="000607CB" w:rsidP="000607CB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9"/>
        <w:gridCol w:w="1421"/>
        <w:gridCol w:w="1421"/>
        <w:gridCol w:w="2233"/>
        <w:gridCol w:w="1624"/>
      </w:tblGrid>
      <w:tr w:rsidR="000607CB" w:rsidTr="000607CB">
        <w:trPr>
          <w:cantSplit/>
          <w:trHeight w:val="301"/>
        </w:trPr>
        <w:tc>
          <w:tcPr>
            <w:tcW w:w="2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607CB" w:rsidRDefault="000607C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7CB" w:rsidRDefault="000607CB">
            <w:pPr>
              <w:jc w:val="center"/>
            </w:pPr>
            <w:r>
              <w:t>Координаты</w:t>
            </w:r>
          </w:p>
        </w:tc>
        <w:tc>
          <w:tcPr>
            <w:tcW w:w="223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Дирекционный угол</w:t>
            </w:r>
          </w:p>
        </w:tc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Длина линии</w:t>
            </w:r>
          </w:p>
        </w:tc>
      </w:tr>
      <w:tr w:rsidR="000607CB" w:rsidTr="000607CB">
        <w:trPr>
          <w:cantSplit/>
          <w:trHeight w:val="349"/>
        </w:trPr>
        <w:tc>
          <w:tcPr>
            <w:tcW w:w="2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607CB" w:rsidRDefault="000607CB"/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X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</w:tr>
      <w:tr w:rsidR="000607CB" w:rsidTr="000607CB">
        <w:trPr>
          <w:cantSplit/>
          <w:trHeight w:val="349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2 297 976,52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581 405,77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42°38'11"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18,92</w:t>
            </w:r>
          </w:p>
        </w:tc>
      </w:tr>
      <w:tr w:rsidR="000607CB" w:rsidTr="000607CB">
        <w:trPr>
          <w:cantSplit/>
          <w:trHeight w:val="349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2 297 990,44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581 418,59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42°38'5"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51,00</w:t>
            </w:r>
          </w:p>
        </w:tc>
      </w:tr>
      <w:tr w:rsidR="000607CB" w:rsidTr="000607CB">
        <w:trPr>
          <w:cantSplit/>
          <w:trHeight w:val="349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2 298 027,96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581 453,13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132°4'50"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21,47</w:t>
            </w:r>
          </w:p>
        </w:tc>
      </w:tr>
      <w:tr w:rsidR="000607CB" w:rsidTr="000607CB">
        <w:trPr>
          <w:cantSplit/>
          <w:trHeight w:val="349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2 298 013,57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581 469,07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222°39'43"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32,91</w:t>
            </w:r>
          </w:p>
        </w:tc>
      </w:tr>
      <w:tr w:rsidR="000607CB" w:rsidTr="000607CB">
        <w:trPr>
          <w:cantSplit/>
          <w:trHeight w:val="349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2 297 989,37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581 446,77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247°21'13"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10,31</w:t>
            </w:r>
          </w:p>
        </w:tc>
      </w:tr>
      <w:tr w:rsidR="000607CB" w:rsidTr="000607CB">
        <w:trPr>
          <w:cantSplit/>
          <w:trHeight w:val="349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2 297 985,40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581 437,25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262°48'36"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7,67</w:t>
            </w:r>
          </w:p>
        </w:tc>
      </w:tr>
      <w:tr w:rsidR="000607CB" w:rsidTr="000607CB">
        <w:trPr>
          <w:cantSplit/>
          <w:trHeight w:val="349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2 297 984,44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581 429,64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255°5'51"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13,96</w:t>
            </w:r>
          </w:p>
        </w:tc>
      </w:tr>
      <w:tr w:rsidR="000607CB" w:rsidTr="000607CB">
        <w:trPr>
          <w:cantSplit/>
          <w:trHeight w:val="349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2 297 980,85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581 416,15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247°20'6"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11,24</w:t>
            </w:r>
          </w:p>
        </w:tc>
      </w:tr>
    </w:tbl>
    <w:p w:rsidR="002E705B" w:rsidRPr="00DB6914" w:rsidRDefault="002E705B" w:rsidP="00742EDA">
      <w:pPr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№74</w:t>
      </w:r>
    </w:p>
    <w:p w:rsidR="00F96118" w:rsidRPr="00DB6914" w:rsidRDefault="00F96118" w:rsidP="00742EDA">
      <w:pPr>
        <w:jc w:val="center"/>
        <w:rPr>
          <w:rFonts w:ascii="GOST type B" w:hAnsi="GOST type B"/>
          <w:sz w:val="24"/>
          <w:szCs w:val="24"/>
        </w:rPr>
      </w:pPr>
    </w:p>
    <w:p w:rsidR="000607CB" w:rsidRDefault="00E11576" w:rsidP="000607C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104900" cy="10668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CB" w:rsidRDefault="000607CB" w:rsidP="000607CB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0607CB" w:rsidTr="006973F9">
        <w:trPr>
          <w:cantSplit/>
          <w:trHeight w:val="301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607CB" w:rsidRDefault="000607C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7CB" w:rsidRDefault="000607CB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Длина линии</w:t>
            </w:r>
          </w:p>
        </w:tc>
      </w:tr>
      <w:tr w:rsidR="000607CB" w:rsidTr="006973F9">
        <w:trPr>
          <w:cantSplit/>
          <w:trHeight w:val="348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607CB" w:rsidRDefault="000607CB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07CB" w:rsidRDefault="000607CB"/>
        </w:tc>
      </w:tr>
      <w:tr w:rsidR="000607CB" w:rsidTr="006973F9">
        <w:trPr>
          <w:cantSplit/>
          <w:trHeight w:val="34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2 297 989,37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581 446,77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42°39'43"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32,91</w:t>
            </w:r>
          </w:p>
        </w:tc>
      </w:tr>
      <w:tr w:rsidR="000607CB" w:rsidTr="006973F9">
        <w:trPr>
          <w:cantSplit/>
          <w:trHeight w:val="34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2 298 013,57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581 469,07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132°13'11"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21,21</w:t>
            </w:r>
          </w:p>
        </w:tc>
      </w:tr>
      <w:tr w:rsidR="000607CB" w:rsidTr="006973F9">
        <w:trPr>
          <w:cantSplit/>
          <w:trHeight w:val="34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2 297 999,31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581 484,78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221°22'55"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34,25</w:t>
            </w:r>
          </w:p>
        </w:tc>
      </w:tr>
      <w:tr w:rsidR="000607CB" w:rsidTr="006973F9">
        <w:trPr>
          <w:cantSplit/>
          <w:trHeight w:val="34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2 297 973,61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581 462,13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332°32'27"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6,01</w:t>
            </w:r>
          </w:p>
        </w:tc>
      </w:tr>
      <w:tr w:rsidR="000607CB" w:rsidTr="006973F9">
        <w:trPr>
          <w:cantSplit/>
          <w:trHeight w:val="34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2 297 978,95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581 459,36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317°58'12"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9,01</w:t>
            </w:r>
          </w:p>
        </w:tc>
      </w:tr>
      <w:tr w:rsidR="000607CB" w:rsidTr="006973F9">
        <w:trPr>
          <w:cantSplit/>
          <w:trHeight w:val="34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2 297 985,64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581 453,33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325°33'15"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6,10</w:t>
            </w:r>
          </w:p>
        </w:tc>
      </w:tr>
      <w:tr w:rsidR="000607CB" w:rsidTr="006973F9">
        <w:trPr>
          <w:cantSplit/>
          <w:trHeight w:val="34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</w:pPr>
            <w:r>
              <w:t>2 297 990,67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581 449,88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247°20'36"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07CB" w:rsidRDefault="000607C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3,37</w:t>
            </w:r>
          </w:p>
        </w:tc>
      </w:tr>
    </w:tbl>
    <w:p w:rsidR="002E705B" w:rsidRPr="00DB6914" w:rsidRDefault="002E705B" w:rsidP="00742EDA">
      <w:pPr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№75</w:t>
      </w:r>
    </w:p>
    <w:p w:rsidR="006973F9" w:rsidRDefault="00E11576" w:rsidP="006973F9">
      <w:pPr>
        <w:jc w:val="center"/>
      </w:pPr>
      <w:r>
        <w:rPr>
          <w:noProof/>
        </w:rPr>
        <w:drawing>
          <wp:inline distT="0" distB="0" distL="0" distR="0">
            <wp:extent cx="1400175" cy="109537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F9" w:rsidRDefault="006973F9" w:rsidP="006973F9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1461"/>
        <w:gridCol w:w="1461"/>
        <w:gridCol w:w="2295"/>
        <w:gridCol w:w="1670"/>
      </w:tblGrid>
      <w:tr w:rsidR="006973F9" w:rsidTr="006973F9">
        <w:trPr>
          <w:cantSplit/>
          <w:trHeight w:val="295"/>
        </w:trPr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973F9" w:rsidRDefault="006973F9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3F9" w:rsidRDefault="006973F9">
            <w:pPr>
              <w:jc w:val="center"/>
            </w:pPr>
            <w:r>
              <w:t>Координаты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Дирекционный угол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Длина линии</w:t>
            </w:r>
          </w:p>
        </w:tc>
      </w:tr>
      <w:tr w:rsidR="006973F9" w:rsidTr="006973F9">
        <w:trPr>
          <w:cantSplit/>
          <w:trHeight w:val="342"/>
        </w:trPr>
        <w:tc>
          <w:tcPr>
            <w:tcW w:w="2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973F9" w:rsidRDefault="006973F9"/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X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973F9" w:rsidRDefault="006973F9"/>
        </w:tc>
        <w:tc>
          <w:tcPr>
            <w:tcW w:w="1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973F9" w:rsidRDefault="006973F9"/>
        </w:tc>
      </w:tr>
      <w:tr w:rsidR="006973F9" w:rsidTr="006973F9">
        <w:trPr>
          <w:cantSplit/>
          <w:trHeight w:val="342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2 297 973,61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581 462,13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41°22'55"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34,25</w:t>
            </w:r>
          </w:p>
        </w:tc>
      </w:tr>
      <w:tr w:rsidR="006973F9" w:rsidTr="006973F9">
        <w:trPr>
          <w:cantSplit/>
          <w:trHeight w:val="342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2 297 999,31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581 484,78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131°56'37"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22,45</w:t>
            </w:r>
          </w:p>
        </w:tc>
      </w:tr>
      <w:tr w:rsidR="006973F9" w:rsidTr="006973F9">
        <w:trPr>
          <w:cantSplit/>
          <w:trHeight w:val="342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2 297 984,31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581 501,47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221°16'21"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47,61</w:t>
            </w:r>
          </w:p>
        </w:tc>
      </w:tr>
      <w:tr w:rsidR="006973F9" w:rsidTr="006973F9">
        <w:trPr>
          <w:cantSplit/>
          <w:trHeight w:val="342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2 297 948,53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581 470,06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332°1'24"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3,93</w:t>
            </w:r>
          </w:p>
        </w:tc>
      </w:tr>
      <w:tr w:rsidR="006973F9" w:rsidTr="006973F9">
        <w:trPr>
          <w:cantSplit/>
          <w:trHeight w:val="342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2 297 952,00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581 468,22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346°42'47"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7,79</w:t>
            </w:r>
          </w:p>
        </w:tc>
      </w:tr>
      <w:tr w:rsidR="006973F9" w:rsidTr="006973F9">
        <w:trPr>
          <w:cantSplit/>
          <w:trHeight w:val="342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2 297 959,58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581 466,43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346°8'8"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11,31</w:t>
            </w:r>
          </w:p>
        </w:tc>
      </w:tr>
      <w:tr w:rsidR="006973F9" w:rsidTr="006973F9">
        <w:trPr>
          <w:cantSplit/>
          <w:trHeight w:val="342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2 297 970,56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581 463,72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332°32'24"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3,44</w:t>
            </w:r>
          </w:p>
        </w:tc>
      </w:tr>
    </w:tbl>
    <w:p w:rsidR="00F96118" w:rsidRPr="00DB6914" w:rsidRDefault="00D22D9C" w:rsidP="00742EDA">
      <w:pPr>
        <w:rPr>
          <w:rFonts w:ascii="GOST type B" w:hAnsi="GOST type B"/>
          <w:sz w:val="24"/>
          <w:szCs w:val="24"/>
        </w:rPr>
      </w:pPr>
      <w:r>
        <w:br w:type="page"/>
      </w:r>
      <w:r w:rsidR="00F96118" w:rsidRPr="00DB6914">
        <w:rPr>
          <w:rFonts w:ascii="GOST type B" w:hAnsi="GOST type B"/>
          <w:sz w:val="24"/>
          <w:szCs w:val="24"/>
        </w:rPr>
        <w:t>Участок №76</w:t>
      </w:r>
    </w:p>
    <w:p w:rsidR="006973F9" w:rsidRDefault="00E11576" w:rsidP="006973F9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714500" cy="155257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F9" w:rsidRDefault="006973F9" w:rsidP="006973F9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8"/>
        <w:gridCol w:w="2307"/>
        <w:gridCol w:w="1678"/>
      </w:tblGrid>
      <w:tr w:rsidR="006973F9" w:rsidTr="006973F9">
        <w:trPr>
          <w:cantSplit/>
          <w:trHeight w:val="303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973F9" w:rsidRDefault="006973F9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3F9" w:rsidRDefault="006973F9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Длина линии</w:t>
            </w:r>
          </w:p>
        </w:tc>
      </w:tr>
      <w:tr w:rsidR="006973F9" w:rsidTr="006973F9">
        <w:trPr>
          <w:cantSplit/>
          <w:trHeight w:val="351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973F9" w:rsidRDefault="006973F9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973F9" w:rsidRDefault="006973F9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973F9" w:rsidRDefault="006973F9"/>
        </w:tc>
      </w:tr>
      <w:tr w:rsidR="006973F9" w:rsidTr="006973F9">
        <w:trPr>
          <w:cantSplit/>
          <w:trHeight w:val="351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2 297 948,53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581 470,06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152°1'9"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9,84</w:t>
            </w:r>
          </w:p>
        </w:tc>
      </w:tr>
      <w:tr w:rsidR="006973F9" w:rsidTr="006973F9">
        <w:trPr>
          <w:cantSplit/>
          <w:trHeight w:val="351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2 297 939,84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581 474,68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124°27'31"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12,97</w:t>
            </w:r>
          </w:p>
        </w:tc>
      </w:tr>
      <w:tr w:rsidR="006973F9" w:rsidTr="006973F9">
        <w:trPr>
          <w:cantSplit/>
          <w:trHeight w:val="351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2 297 932,50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581 485,38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42°7'"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49,24</w:t>
            </w:r>
          </w:p>
        </w:tc>
      </w:tr>
      <w:tr w:rsidR="006973F9" w:rsidTr="006973F9">
        <w:trPr>
          <w:cantSplit/>
          <w:trHeight w:val="351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2 297 969,02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581 518,40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312°4'47"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22,81</w:t>
            </w:r>
          </w:p>
        </w:tc>
      </w:tr>
      <w:tr w:rsidR="006973F9" w:rsidTr="006973F9">
        <w:trPr>
          <w:cantSplit/>
          <w:trHeight w:val="351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</w:pPr>
            <w:r>
              <w:t>2 297 984,31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581 501,47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221°16'21"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3F9" w:rsidRDefault="006973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47,61</w:t>
            </w:r>
          </w:p>
        </w:tc>
      </w:tr>
    </w:tbl>
    <w:p w:rsidR="006973F9" w:rsidRDefault="006973F9" w:rsidP="006973F9"/>
    <w:p w:rsidR="006973F9" w:rsidRDefault="006973F9" w:rsidP="006973F9"/>
    <w:p w:rsidR="006973F9" w:rsidRDefault="006973F9" w:rsidP="006973F9"/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№77</w:t>
      </w:r>
    </w:p>
    <w:p w:rsidR="009D0EE9" w:rsidRDefault="00E11576" w:rsidP="009D0EE9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47800" cy="20955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E9" w:rsidRDefault="009D0EE9" w:rsidP="009D0EE9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1"/>
        <w:gridCol w:w="1493"/>
        <w:gridCol w:w="1494"/>
        <w:gridCol w:w="2347"/>
        <w:gridCol w:w="1707"/>
      </w:tblGrid>
      <w:tr w:rsidR="009D0EE9" w:rsidTr="009D0EE9">
        <w:trPr>
          <w:cantSplit/>
          <w:trHeight w:val="283"/>
        </w:trPr>
        <w:tc>
          <w:tcPr>
            <w:tcW w:w="25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D0EE9" w:rsidRDefault="009D0EE9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EE9" w:rsidRDefault="009D0EE9">
            <w:pPr>
              <w:jc w:val="center"/>
            </w:pPr>
            <w:r>
              <w:t>Координаты</w:t>
            </w:r>
          </w:p>
        </w:tc>
        <w:tc>
          <w:tcPr>
            <w:tcW w:w="234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</w:pPr>
            <w:r>
              <w:t>Дирекционный угол</w:t>
            </w:r>
          </w:p>
        </w:tc>
        <w:tc>
          <w:tcPr>
            <w:tcW w:w="1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</w:pPr>
            <w:r>
              <w:t>Длина линии</w:t>
            </w:r>
          </w:p>
        </w:tc>
      </w:tr>
      <w:tr w:rsidR="009D0EE9" w:rsidTr="009D0EE9">
        <w:trPr>
          <w:cantSplit/>
          <w:trHeight w:val="328"/>
        </w:trPr>
        <w:tc>
          <w:tcPr>
            <w:tcW w:w="25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D0EE9" w:rsidRDefault="009D0EE9"/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</w:pPr>
            <w:r>
              <w:t>X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4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0EE9" w:rsidRDefault="009D0EE9"/>
        </w:tc>
        <w:tc>
          <w:tcPr>
            <w:tcW w:w="17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0EE9" w:rsidRDefault="009D0EE9"/>
        </w:tc>
      </w:tr>
      <w:tr w:rsidR="009D0EE9" w:rsidTr="009D0EE9">
        <w:trPr>
          <w:cantSplit/>
          <w:trHeight w:val="328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</w:pPr>
            <w:r>
              <w:t>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</w:pPr>
            <w:r>
              <w:t>2 297 932,50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581 485,38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42°7'"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49,24</w:t>
            </w:r>
          </w:p>
        </w:tc>
      </w:tr>
      <w:tr w:rsidR="009D0EE9" w:rsidTr="009D0EE9">
        <w:trPr>
          <w:cantSplit/>
          <w:trHeight w:val="328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</w:pPr>
            <w:r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</w:pPr>
            <w:r>
              <w:t>2 297 969,02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581 518,40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132°4'43"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58,97</w:t>
            </w:r>
          </w:p>
        </w:tc>
      </w:tr>
      <w:tr w:rsidR="009D0EE9" w:rsidTr="009D0EE9">
        <w:trPr>
          <w:cantSplit/>
          <w:trHeight w:val="328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</w:pPr>
            <w: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</w:pPr>
            <w:r>
              <w:t>2 297 929,51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581 562,17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265°46'57"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11,49</w:t>
            </w:r>
          </w:p>
        </w:tc>
      </w:tr>
      <w:tr w:rsidR="009D0EE9" w:rsidTr="009D0EE9">
        <w:trPr>
          <w:cantSplit/>
          <w:trHeight w:val="328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</w:pPr>
            <w: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</w:pPr>
            <w:r>
              <w:t>2 297 928,66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581 550,71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252°53'"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21,17</w:t>
            </w:r>
          </w:p>
        </w:tc>
      </w:tr>
      <w:tr w:rsidR="009D0EE9" w:rsidTr="009D0EE9">
        <w:trPr>
          <w:cantSplit/>
          <w:trHeight w:val="328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</w:pPr>
            <w:r>
              <w:t>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</w:pPr>
            <w:r>
              <w:t>2 297 922,43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581 530,48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242°32'25"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12,32</w:t>
            </w:r>
          </w:p>
        </w:tc>
      </w:tr>
      <w:tr w:rsidR="009D0EE9" w:rsidTr="009D0EE9">
        <w:trPr>
          <w:cantSplit/>
          <w:trHeight w:val="328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</w:pPr>
            <w:r>
              <w:t>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</w:pPr>
            <w:r>
              <w:t>2 297 916,75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581 519,55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293°7'9"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32,29</w:t>
            </w:r>
          </w:p>
        </w:tc>
      </w:tr>
      <w:tr w:rsidR="009D0EE9" w:rsidTr="009D0EE9">
        <w:trPr>
          <w:cantSplit/>
          <w:trHeight w:val="328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</w:pPr>
            <w:r>
              <w:t>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</w:pPr>
            <w:r>
              <w:t>2 297 929,43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581 489,85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304°27'31"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D0EE9" w:rsidRDefault="009D0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5,42</w:t>
            </w:r>
          </w:p>
        </w:tc>
      </w:tr>
    </w:tbl>
    <w:p w:rsidR="00F96118" w:rsidRPr="00DB6914" w:rsidRDefault="00D22D9C" w:rsidP="00D22D9C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br w:type="page"/>
      </w:r>
      <w:r w:rsidR="00F96118" w:rsidRPr="00DB6914">
        <w:rPr>
          <w:rFonts w:ascii="GOST type B" w:hAnsi="GOST type B"/>
          <w:sz w:val="24"/>
          <w:szCs w:val="24"/>
        </w:rPr>
        <w:t>Участок №78</w:t>
      </w:r>
    </w:p>
    <w:p w:rsidR="00CA633C" w:rsidRDefault="00E11576" w:rsidP="00CA633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171575" cy="172402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33C" w:rsidRDefault="00CA633C" w:rsidP="00CA633C">
      <w:pPr>
        <w:jc w:val="center"/>
      </w:pPr>
    </w:p>
    <w:p w:rsidR="00CA633C" w:rsidRDefault="00CA633C" w:rsidP="00CA633C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6"/>
        <w:gridCol w:w="1479"/>
        <w:gridCol w:w="1479"/>
        <w:gridCol w:w="2324"/>
        <w:gridCol w:w="1690"/>
      </w:tblGrid>
      <w:tr w:rsidR="00CA633C" w:rsidTr="00CA633C">
        <w:trPr>
          <w:cantSplit/>
          <w:trHeight w:val="300"/>
        </w:trPr>
        <w:tc>
          <w:tcPr>
            <w:tcW w:w="24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CA633C" w:rsidRDefault="00CA633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33C" w:rsidRDefault="00CA633C">
            <w:pPr>
              <w:jc w:val="center"/>
            </w:pPr>
            <w:r>
              <w:t>Координаты</w:t>
            </w:r>
          </w:p>
        </w:tc>
        <w:tc>
          <w:tcPr>
            <w:tcW w:w="232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</w:pPr>
            <w:r>
              <w:t>Дирекционный угол</w:t>
            </w:r>
          </w:p>
        </w:tc>
        <w:tc>
          <w:tcPr>
            <w:tcW w:w="1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</w:pPr>
            <w:r>
              <w:t>Длина линии</w:t>
            </w:r>
          </w:p>
        </w:tc>
      </w:tr>
      <w:tr w:rsidR="00CA633C" w:rsidTr="00CA633C">
        <w:trPr>
          <w:cantSplit/>
          <w:trHeight w:val="347"/>
        </w:trPr>
        <w:tc>
          <w:tcPr>
            <w:tcW w:w="24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A633C" w:rsidRDefault="00CA633C"/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</w:pPr>
            <w:r>
              <w:t>X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2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633C" w:rsidRDefault="00CA633C"/>
        </w:tc>
        <w:tc>
          <w:tcPr>
            <w:tcW w:w="1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633C" w:rsidRDefault="00CA633C"/>
        </w:tc>
      </w:tr>
      <w:tr w:rsidR="00CA633C" w:rsidTr="00CA633C">
        <w:trPr>
          <w:cantSplit/>
          <w:trHeight w:val="34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</w:pPr>
            <w: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</w:pPr>
            <w:r>
              <w:t>2 297 955,10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581 555,72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42°5'48"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CA633C" w:rsidTr="00CA633C">
        <w:trPr>
          <w:cantSplit/>
          <w:trHeight w:val="34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</w:pPr>
            <w: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</w:pPr>
            <w:r>
              <w:t>2 297 985,21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581 582,93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132°5'44"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CA633C" w:rsidTr="00CA633C">
        <w:trPr>
          <w:cantSplit/>
          <w:trHeight w:val="34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</w:pPr>
            <w: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</w:pPr>
            <w:r>
              <w:t>2 297 969,36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581 600,48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132°5'43"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24,74</w:t>
            </w:r>
          </w:p>
        </w:tc>
      </w:tr>
      <w:tr w:rsidR="00CA633C" w:rsidTr="00CA633C">
        <w:trPr>
          <w:cantSplit/>
          <w:trHeight w:val="34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</w:pPr>
            <w: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</w:pPr>
            <w:r>
              <w:t>2 297 952,78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581 618,83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223°23'28"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13,66</w:t>
            </w:r>
          </w:p>
        </w:tc>
      </w:tr>
      <w:tr w:rsidR="00CA633C" w:rsidTr="00CA633C">
        <w:trPr>
          <w:cantSplit/>
          <w:trHeight w:val="34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</w:pPr>
            <w:r>
              <w:t>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</w:pPr>
            <w:r>
              <w:t>2 297 942,86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581 609,45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275°30'44"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44,66</w:t>
            </w:r>
          </w:p>
        </w:tc>
      </w:tr>
      <w:tr w:rsidR="00CA633C" w:rsidTr="00CA633C">
        <w:trPr>
          <w:cantSplit/>
          <w:trHeight w:val="34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</w:pPr>
            <w:r>
              <w:t>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</w:pPr>
            <w:r>
              <w:t>2 297 947,15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581 565,00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310°35'34"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A633C" w:rsidRDefault="00CA633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12,22</w:t>
            </w:r>
          </w:p>
        </w:tc>
      </w:tr>
    </w:tbl>
    <w:p w:rsidR="00833E73" w:rsidRPr="00DB6914" w:rsidRDefault="00833E73" w:rsidP="00742EDA">
      <w:pPr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№79</w:t>
      </w:r>
    </w:p>
    <w:p w:rsidR="00F20B58" w:rsidRDefault="00E11576" w:rsidP="00F20B5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58" w:rsidRDefault="00F20B58" w:rsidP="00F20B58">
      <w:pPr>
        <w:jc w:val="center"/>
      </w:pPr>
    </w:p>
    <w:p w:rsidR="00F20B58" w:rsidRDefault="00F20B58" w:rsidP="00F20B58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1"/>
        <w:gridCol w:w="1493"/>
        <w:gridCol w:w="1494"/>
        <w:gridCol w:w="2347"/>
        <w:gridCol w:w="1707"/>
      </w:tblGrid>
      <w:tr w:rsidR="00F20B58" w:rsidTr="00F20B58">
        <w:trPr>
          <w:cantSplit/>
          <w:trHeight w:val="324"/>
        </w:trPr>
        <w:tc>
          <w:tcPr>
            <w:tcW w:w="25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20B58" w:rsidRDefault="00F20B5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58" w:rsidRDefault="00F20B58">
            <w:pPr>
              <w:jc w:val="center"/>
            </w:pPr>
            <w:r>
              <w:t>Координаты</w:t>
            </w:r>
          </w:p>
        </w:tc>
        <w:tc>
          <w:tcPr>
            <w:tcW w:w="234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Дирекционный угол</w:t>
            </w:r>
          </w:p>
        </w:tc>
        <w:tc>
          <w:tcPr>
            <w:tcW w:w="1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Длина линии</w:t>
            </w:r>
          </w:p>
        </w:tc>
      </w:tr>
      <w:tr w:rsidR="00F20B58" w:rsidTr="00F20B58">
        <w:trPr>
          <w:cantSplit/>
          <w:trHeight w:val="375"/>
        </w:trPr>
        <w:tc>
          <w:tcPr>
            <w:tcW w:w="25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20B58" w:rsidRDefault="00F20B58"/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X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4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  <w:tc>
          <w:tcPr>
            <w:tcW w:w="17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</w:tr>
      <w:tr w:rsidR="00F20B58" w:rsidTr="00F20B58">
        <w:trPr>
          <w:cantSplit/>
          <w:trHeight w:val="375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2 297 970,88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581 538,22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132°2'24"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23,57</w:t>
            </w:r>
          </w:p>
        </w:tc>
      </w:tr>
      <w:tr w:rsidR="00F20B58" w:rsidTr="00F20B58">
        <w:trPr>
          <w:cantSplit/>
          <w:trHeight w:val="375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2 297 955,10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581 555,72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42°5'48"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F20B58" w:rsidTr="00F20B58">
        <w:trPr>
          <w:cantSplit/>
          <w:trHeight w:val="375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2 297 985,21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581 582,93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312°4'44"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F20B58" w:rsidTr="00F20B58">
        <w:trPr>
          <w:cantSplit/>
          <w:trHeight w:val="375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2 298 001,02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581 565,43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2E705B" w:rsidRPr="00DB6914" w:rsidRDefault="002E705B" w:rsidP="00742EDA">
      <w:pPr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№80</w:t>
      </w:r>
    </w:p>
    <w:p w:rsidR="00F20B58" w:rsidRDefault="00E11576" w:rsidP="00F20B5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58" w:rsidRDefault="00F20B58" w:rsidP="00F20B58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F20B58" w:rsidTr="00F20B58">
        <w:trPr>
          <w:cantSplit/>
          <w:trHeight w:val="308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20B58" w:rsidRDefault="00F20B5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58" w:rsidRDefault="00F20B58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Длина линии</w:t>
            </w:r>
          </w:p>
        </w:tc>
      </w:tr>
      <w:tr w:rsidR="00F20B58" w:rsidTr="00F20B58">
        <w:trPr>
          <w:cantSplit/>
          <w:trHeight w:val="356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20B58" w:rsidRDefault="00F20B58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</w:tr>
      <w:tr w:rsidR="00F20B58" w:rsidTr="00F20B58">
        <w:trPr>
          <w:cantSplit/>
          <w:trHeight w:val="356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2 297 986,70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581 520,71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132°6'54"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F20B58" w:rsidTr="00F20B58">
        <w:trPr>
          <w:cantSplit/>
          <w:trHeight w:val="356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2 297 970,88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581 538,22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F20B58" w:rsidTr="00F20B58">
        <w:trPr>
          <w:cantSplit/>
          <w:trHeight w:val="356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2 298 001,02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581 565,43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F20B58" w:rsidTr="00F20B58">
        <w:trPr>
          <w:cantSplit/>
          <w:trHeight w:val="356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2 298 016,82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581 547,93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222°5'49"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833E73" w:rsidRPr="00DB6914" w:rsidRDefault="00833E73" w:rsidP="00742EDA">
      <w:pPr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№81</w:t>
      </w:r>
    </w:p>
    <w:p w:rsidR="00F20B58" w:rsidRDefault="00E11576" w:rsidP="00F20B5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58" w:rsidRDefault="00F20B58" w:rsidP="00F20B58">
      <w:pPr>
        <w:jc w:val="center"/>
      </w:pPr>
    </w:p>
    <w:p w:rsidR="00F20B58" w:rsidRDefault="00F20B58" w:rsidP="00F20B58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05"/>
        <w:gridCol w:w="1490"/>
        <w:gridCol w:w="1490"/>
        <w:gridCol w:w="2341"/>
        <w:gridCol w:w="1703"/>
      </w:tblGrid>
      <w:tr w:rsidR="00F20B58" w:rsidTr="00F20B58">
        <w:trPr>
          <w:cantSplit/>
          <w:trHeight w:val="287"/>
        </w:trPr>
        <w:tc>
          <w:tcPr>
            <w:tcW w:w="25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20B58" w:rsidRDefault="00F20B5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58" w:rsidRDefault="00F20B58">
            <w:pPr>
              <w:jc w:val="center"/>
            </w:pPr>
            <w:r>
              <w:t>Координаты</w:t>
            </w:r>
          </w:p>
        </w:tc>
        <w:tc>
          <w:tcPr>
            <w:tcW w:w="234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Дирекционный угол</w:t>
            </w:r>
          </w:p>
        </w:tc>
        <w:tc>
          <w:tcPr>
            <w:tcW w:w="17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Длина линии</w:t>
            </w:r>
          </w:p>
        </w:tc>
      </w:tr>
      <w:tr w:rsidR="00F20B58" w:rsidTr="00F20B58">
        <w:trPr>
          <w:cantSplit/>
          <w:trHeight w:val="332"/>
        </w:trPr>
        <w:tc>
          <w:tcPr>
            <w:tcW w:w="25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20B58" w:rsidRDefault="00F20B58"/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X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4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  <w:tc>
          <w:tcPr>
            <w:tcW w:w="17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</w:tr>
      <w:tr w:rsidR="00F20B58" w:rsidTr="00F20B58">
        <w:trPr>
          <w:cantSplit/>
          <w:trHeight w:val="332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2 298 002,51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581 503,21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F20B58" w:rsidTr="00F20B58">
        <w:trPr>
          <w:cantSplit/>
          <w:trHeight w:val="332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2 297 986,70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581 520,71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42°5'49"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F20B58" w:rsidTr="00F20B58">
        <w:trPr>
          <w:cantSplit/>
          <w:trHeight w:val="332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2 298 016,82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581 547,93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312°6'56"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F20B58" w:rsidTr="00F20B58">
        <w:trPr>
          <w:cantSplit/>
          <w:trHeight w:val="332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2 298 032,68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581 530,39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222°0'36"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D22D9C" w:rsidRDefault="00D22D9C" w:rsidP="00742EDA">
      <w:pPr>
        <w:rPr>
          <w:rFonts w:ascii="GOST type B" w:hAnsi="GOST type B"/>
          <w:sz w:val="24"/>
          <w:szCs w:val="24"/>
          <w:lang w:val="en-US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№82</w:t>
      </w:r>
    </w:p>
    <w:p w:rsidR="00F20B58" w:rsidRDefault="00E11576" w:rsidP="00F20B5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58" w:rsidRDefault="00F20B58" w:rsidP="00F20B58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1461"/>
        <w:gridCol w:w="1461"/>
        <w:gridCol w:w="2295"/>
        <w:gridCol w:w="1670"/>
      </w:tblGrid>
      <w:tr w:rsidR="00F20B58" w:rsidTr="00F20B58">
        <w:trPr>
          <w:cantSplit/>
          <w:trHeight w:val="313"/>
        </w:trPr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20B58" w:rsidRDefault="00F20B5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58" w:rsidRDefault="00F20B58">
            <w:pPr>
              <w:jc w:val="center"/>
            </w:pPr>
            <w:r>
              <w:t>Координаты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Дирекционный угол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Длина линии</w:t>
            </w:r>
          </w:p>
        </w:tc>
      </w:tr>
      <w:tr w:rsidR="00F20B58" w:rsidTr="00F20B58">
        <w:trPr>
          <w:cantSplit/>
          <w:trHeight w:val="363"/>
        </w:trPr>
        <w:tc>
          <w:tcPr>
            <w:tcW w:w="2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20B58" w:rsidRDefault="00F20B58"/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X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  <w:tc>
          <w:tcPr>
            <w:tcW w:w="1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</w:tr>
      <w:tr w:rsidR="00F20B58" w:rsidTr="00F20B58">
        <w:trPr>
          <w:cantSplit/>
          <w:trHeight w:val="363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2 298 018,36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581 485,67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132°6'48"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F20B58" w:rsidTr="00F20B58">
        <w:trPr>
          <w:cantSplit/>
          <w:trHeight w:val="363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2 298 002,51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581 503,21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42°0'36"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F20B58" w:rsidTr="00F20B58">
        <w:trPr>
          <w:cantSplit/>
          <w:trHeight w:val="363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2 298 032,68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581 530,39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F20B58" w:rsidTr="00F20B58">
        <w:trPr>
          <w:cantSplit/>
          <w:trHeight w:val="363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2 298 048,48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581 512,88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222°5'41"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833E73" w:rsidRPr="00DB6914" w:rsidRDefault="00833E73" w:rsidP="00742EDA">
      <w:pPr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№83</w:t>
      </w:r>
    </w:p>
    <w:p w:rsidR="00F20B58" w:rsidRDefault="00E11576" w:rsidP="00F20B5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58" w:rsidRDefault="00F20B58" w:rsidP="00F20B58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2"/>
        <w:gridCol w:w="1446"/>
        <w:gridCol w:w="1446"/>
        <w:gridCol w:w="2273"/>
        <w:gridCol w:w="1653"/>
      </w:tblGrid>
      <w:tr w:rsidR="00F20B58" w:rsidTr="00F20B58">
        <w:trPr>
          <w:cantSplit/>
          <w:trHeight w:val="319"/>
        </w:trPr>
        <w:tc>
          <w:tcPr>
            <w:tcW w:w="2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20B58" w:rsidRDefault="00F20B5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58" w:rsidRDefault="00F20B58">
            <w:pPr>
              <w:jc w:val="center"/>
            </w:pPr>
            <w:r>
              <w:t>Координаты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Дирекционный угол</w:t>
            </w:r>
          </w:p>
        </w:tc>
        <w:tc>
          <w:tcPr>
            <w:tcW w:w="1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Длина линии</w:t>
            </w:r>
          </w:p>
        </w:tc>
      </w:tr>
      <w:tr w:rsidR="00F20B58" w:rsidTr="00F20B58">
        <w:trPr>
          <w:cantSplit/>
          <w:trHeight w:val="369"/>
        </w:trPr>
        <w:tc>
          <w:tcPr>
            <w:tcW w:w="2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20B58" w:rsidRDefault="00F20B58"/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X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  <w:tc>
          <w:tcPr>
            <w:tcW w:w="16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</w:tr>
      <w:tr w:rsidR="00F20B58" w:rsidTr="00F20B58">
        <w:trPr>
          <w:cantSplit/>
          <w:trHeight w:val="36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2 298 034,20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581 468,13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132°4'50"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F20B58" w:rsidTr="00F20B58">
        <w:trPr>
          <w:cantSplit/>
          <w:trHeight w:val="36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2 298 018,36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581 485,67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42°5'41"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F20B58" w:rsidTr="00F20B58">
        <w:trPr>
          <w:cantSplit/>
          <w:trHeight w:val="36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2 298 048,48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581 512,88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F20B58" w:rsidTr="00F20B58">
        <w:trPr>
          <w:cantSplit/>
          <w:trHeight w:val="36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2 298 064,34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581 495,34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25497D" w:rsidRPr="00DB6914" w:rsidRDefault="0025497D" w:rsidP="00742EDA">
      <w:pPr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№84</w:t>
      </w:r>
    </w:p>
    <w:p w:rsidR="00F20B58" w:rsidRDefault="00E11576" w:rsidP="00F20B5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58" w:rsidRDefault="00F20B58" w:rsidP="00F20B58">
      <w:pPr>
        <w:jc w:val="center"/>
      </w:pPr>
    </w:p>
    <w:p w:rsidR="00F20B58" w:rsidRDefault="00F20B58" w:rsidP="00F20B58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F20B58" w:rsidTr="00F20B58">
        <w:trPr>
          <w:cantSplit/>
          <w:trHeight w:val="281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20B58" w:rsidRDefault="00F20B5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58" w:rsidRDefault="00F20B58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Длина линии</w:t>
            </w:r>
          </w:p>
        </w:tc>
      </w:tr>
      <w:tr w:rsidR="00F20B58" w:rsidTr="00F20B58">
        <w:trPr>
          <w:cantSplit/>
          <w:trHeight w:val="326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20B58" w:rsidRDefault="00F20B58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</w:tr>
      <w:tr w:rsidR="00F20B58" w:rsidTr="00F20B58">
        <w:trPr>
          <w:cantSplit/>
          <w:trHeight w:val="326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2 298 050,00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581 450,63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132°4'43"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F20B58" w:rsidTr="00F20B58">
        <w:trPr>
          <w:cantSplit/>
          <w:trHeight w:val="326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2 298 034,20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581 468,13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F20B58" w:rsidTr="00F20B58">
        <w:trPr>
          <w:cantSplit/>
          <w:trHeight w:val="326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2 298 064,34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581 495,34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F20B58" w:rsidTr="00F20B58">
        <w:trPr>
          <w:cantSplit/>
          <w:trHeight w:val="326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2 298 080,14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581 477,84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222°4'42"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40,60</w:t>
            </w:r>
          </w:p>
        </w:tc>
      </w:tr>
    </w:tbl>
    <w:p w:rsidR="00F20B58" w:rsidRDefault="00F20B58" w:rsidP="00F20B58"/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№85</w:t>
      </w:r>
    </w:p>
    <w:p w:rsidR="00F20B58" w:rsidRDefault="00E11576" w:rsidP="00F20B5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58" w:rsidRDefault="00F20B58" w:rsidP="00F20B58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7"/>
        <w:gridCol w:w="1413"/>
        <w:gridCol w:w="1414"/>
        <w:gridCol w:w="2221"/>
        <w:gridCol w:w="1616"/>
      </w:tblGrid>
      <w:tr w:rsidR="00F20B58" w:rsidTr="00F20B58">
        <w:trPr>
          <w:cantSplit/>
          <w:trHeight w:val="303"/>
        </w:trPr>
        <w:tc>
          <w:tcPr>
            <w:tcW w:w="23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20B58" w:rsidRDefault="00F20B5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58" w:rsidRDefault="00F20B58">
            <w:pPr>
              <w:jc w:val="center"/>
            </w:pPr>
            <w:r>
              <w:t>Координаты</w:t>
            </w: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Дирекционный угол</w:t>
            </w:r>
          </w:p>
        </w:tc>
        <w:tc>
          <w:tcPr>
            <w:tcW w:w="16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Длина линии</w:t>
            </w:r>
          </w:p>
        </w:tc>
      </w:tr>
      <w:tr w:rsidR="00F20B58" w:rsidTr="00F20B58">
        <w:trPr>
          <w:cantSplit/>
          <w:trHeight w:val="350"/>
        </w:trPr>
        <w:tc>
          <w:tcPr>
            <w:tcW w:w="23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20B58" w:rsidRDefault="00F20B58"/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X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2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  <w:tc>
          <w:tcPr>
            <w:tcW w:w="16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</w:tr>
      <w:tr w:rsidR="00F20B58" w:rsidTr="00F20B58">
        <w:trPr>
          <w:cantSplit/>
          <w:trHeight w:val="350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2 298 066,04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581 433,30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132°46'59"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23,62</w:t>
            </w:r>
          </w:p>
        </w:tc>
      </w:tr>
      <w:tr w:rsidR="00F20B58" w:rsidTr="00F20B58">
        <w:trPr>
          <w:cantSplit/>
          <w:trHeight w:val="350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2 298 050,00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581 450,63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42°4'42"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40,60</w:t>
            </w:r>
          </w:p>
        </w:tc>
      </w:tr>
      <w:tr w:rsidR="00F20B58" w:rsidTr="00F20B58">
        <w:trPr>
          <w:cantSplit/>
          <w:trHeight w:val="350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2 298 080,14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581 477,84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312°9'13"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F20B58" w:rsidTr="00F20B58">
        <w:trPr>
          <w:cantSplit/>
          <w:trHeight w:val="350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2 298 095,98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581 460,35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222°6'9"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40,35</w:t>
            </w:r>
          </w:p>
        </w:tc>
      </w:tr>
    </w:tbl>
    <w:p w:rsidR="00F20B58" w:rsidRDefault="00F20B58" w:rsidP="00F20B58"/>
    <w:p w:rsidR="00F96118" w:rsidRPr="00DB6914" w:rsidRDefault="00F96118" w:rsidP="00742EDA">
      <w:pPr>
        <w:jc w:val="center"/>
        <w:rPr>
          <w:rFonts w:ascii="GOST type B" w:hAnsi="GOST type B"/>
          <w:sz w:val="24"/>
          <w:szCs w:val="24"/>
        </w:rPr>
      </w:pPr>
    </w:p>
    <w:p w:rsidR="00F96118" w:rsidRPr="00DB6914" w:rsidRDefault="00F96118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="00B92339" w:rsidRPr="00DB6914">
        <w:rPr>
          <w:rFonts w:ascii="GOST type B" w:hAnsi="GOST type B"/>
          <w:sz w:val="24"/>
          <w:szCs w:val="24"/>
        </w:rPr>
        <w:t>86</w:t>
      </w:r>
    </w:p>
    <w:p w:rsidR="00F20B58" w:rsidRDefault="00E11576" w:rsidP="00F20B5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97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58" w:rsidRDefault="00F20B58" w:rsidP="00F20B58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8"/>
        <w:gridCol w:w="2307"/>
        <w:gridCol w:w="1678"/>
      </w:tblGrid>
      <w:tr w:rsidR="00F20B58" w:rsidTr="00F20B58">
        <w:trPr>
          <w:cantSplit/>
          <w:trHeight w:val="300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20B58" w:rsidRDefault="00F20B5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58" w:rsidRDefault="00F20B58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Длина линии</w:t>
            </w:r>
          </w:p>
        </w:tc>
      </w:tr>
      <w:tr w:rsidR="00F20B58" w:rsidTr="00F20B58">
        <w:trPr>
          <w:cantSplit/>
          <w:trHeight w:val="347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20B58" w:rsidRDefault="00F20B58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</w:tr>
      <w:tr w:rsidR="00F20B58" w:rsidTr="00F20B58">
        <w:trPr>
          <w:cantSplit/>
          <w:trHeight w:val="347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2 298 080,85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581 416,53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131°26'57"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22,37</w:t>
            </w:r>
          </w:p>
        </w:tc>
      </w:tr>
      <w:tr w:rsidR="00F20B58" w:rsidTr="00F20B58">
        <w:trPr>
          <w:cantSplit/>
          <w:trHeight w:val="347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2 298 066,04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581 433,30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42°6'9"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40,35</w:t>
            </w:r>
          </w:p>
        </w:tc>
      </w:tr>
      <w:tr w:rsidR="00F20B58" w:rsidTr="00F20B58">
        <w:trPr>
          <w:cantSplit/>
          <w:trHeight w:val="347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2 298 095,98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581 460,35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22,38</w:t>
            </w:r>
          </w:p>
        </w:tc>
      </w:tr>
      <w:tr w:rsidR="00F20B58" w:rsidTr="00F20B58">
        <w:trPr>
          <w:cantSplit/>
          <w:trHeight w:val="347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2 298 110,97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581 443,74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222°5'20"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D22D9C" w:rsidRDefault="00D22D9C" w:rsidP="00742EDA">
      <w:pPr>
        <w:rPr>
          <w:rFonts w:ascii="GOST type B" w:hAnsi="GOST type B"/>
          <w:sz w:val="24"/>
          <w:szCs w:val="24"/>
          <w:lang w:val="en-US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№87</w:t>
      </w:r>
    </w:p>
    <w:p w:rsidR="00F20B58" w:rsidRDefault="00E11576" w:rsidP="00F20B5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58" w:rsidRDefault="00F20B58" w:rsidP="00F20B58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F20B58" w:rsidTr="00F20B58">
        <w:trPr>
          <w:cantSplit/>
          <w:trHeight w:val="303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20B58" w:rsidRDefault="00F20B5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58" w:rsidRDefault="00F20B58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Длина линии</w:t>
            </w:r>
          </w:p>
        </w:tc>
      </w:tr>
      <w:tr w:rsidR="00F20B58" w:rsidTr="00F20B58">
        <w:trPr>
          <w:cantSplit/>
          <w:trHeight w:val="350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20B58" w:rsidRDefault="00F20B58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</w:tr>
      <w:tr w:rsidR="00F20B58" w:rsidTr="00F20B58">
        <w:trPr>
          <w:cantSplit/>
          <w:trHeight w:val="350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2 298 095,91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581 399,83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132°2'18"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22,49</w:t>
            </w:r>
          </w:p>
        </w:tc>
      </w:tr>
      <w:tr w:rsidR="00F20B58" w:rsidTr="00F20B58">
        <w:trPr>
          <w:cantSplit/>
          <w:trHeight w:val="350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2 298 080,85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581 416,53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42°5'20"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F20B58" w:rsidTr="00F20B58">
        <w:trPr>
          <w:cantSplit/>
          <w:trHeight w:val="350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2 298 110,97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581 443,74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312°4'35"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F20B58" w:rsidTr="00F20B58">
        <w:trPr>
          <w:cantSplit/>
          <w:trHeight w:val="350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2 298 126,05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581 427,04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222°4'35"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B92339" w:rsidRPr="00DB6914" w:rsidRDefault="00B92339" w:rsidP="00742EDA">
      <w:pPr>
        <w:jc w:val="center"/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№88</w:t>
      </w:r>
    </w:p>
    <w:p w:rsidR="00F20B58" w:rsidRDefault="00E11576" w:rsidP="00F20B5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58" w:rsidRDefault="00F20B58" w:rsidP="00F20B58">
      <w:pPr>
        <w:jc w:val="center"/>
      </w:pPr>
    </w:p>
    <w:p w:rsidR="00F20B58" w:rsidRDefault="00F20B58" w:rsidP="00F20B58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F20B58" w:rsidTr="00F20B58">
        <w:trPr>
          <w:cantSplit/>
          <w:trHeight w:val="303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20B58" w:rsidRDefault="00F20B5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58" w:rsidRDefault="00F20B58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Длина линии</w:t>
            </w:r>
          </w:p>
        </w:tc>
      </w:tr>
      <w:tr w:rsidR="00F20B58" w:rsidTr="00F20B58">
        <w:trPr>
          <w:cantSplit/>
          <w:trHeight w:val="350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20B58" w:rsidRDefault="00F20B58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</w:tr>
      <w:tr w:rsidR="00F20B58" w:rsidTr="00F20B58">
        <w:trPr>
          <w:cantSplit/>
          <w:trHeight w:val="350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2 298 110,99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581 383,13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F20B58" w:rsidTr="00F20B58">
        <w:trPr>
          <w:cantSplit/>
          <w:trHeight w:val="350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2 298 095,91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581 399,83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42°4'35"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F20B58" w:rsidTr="00F20B58">
        <w:trPr>
          <w:cantSplit/>
          <w:trHeight w:val="350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2 298 126,05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581 427,04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F20B58" w:rsidTr="00F20B58">
        <w:trPr>
          <w:cantSplit/>
          <w:trHeight w:val="350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2 298 141,13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581 410,34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840153" w:rsidRPr="00DB6914" w:rsidRDefault="00840153" w:rsidP="00742EDA">
      <w:pPr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№89</w:t>
      </w:r>
    </w:p>
    <w:p w:rsidR="00840153" w:rsidRPr="00DB6914" w:rsidRDefault="00840153" w:rsidP="00742EDA">
      <w:pPr>
        <w:rPr>
          <w:rFonts w:ascii="GOST type B" w:hAnsi="GOST type B"/>
          <w:sz w:val="24"/>
          <w:szCs w:val="24"/>
        </w:rPr>
      </w:pPr>
    </w:p>
    <w:p w:rsidR="00F20B58" w:rsidRDefault="00E11576" w:rsidP="00F20B5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58" w:rsidRDefault="00F20B58" w:rsidP="00F20B58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1432"/>
        <w:gridCol w:w="1432"/>
        <w:gridCol w:w="2250"/>
        <w:gridCol w:w="1636"/>
      </w:tblGrid>
      <w:tr w:rsidR="00F20B58" w:rsidTr="00F20B58">
        <w:trPr>
          <w:cantSplit/>
          <w:trHeight w:val="311"/>
        </w:trPr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20B58" w:rsidRDefault="00F20B5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58" w:rsidRDefault="00F20B58">
            <w:pPr>
              <w:jc w:val="center"/>
            </w:pPr>
            <w:r>
              <w:t>Координаты</w:t>
            </w:r>
          </w:p>
        </w:tc>
        <w:tc>
          <w:tcPr>
            <w:tcW w:w="225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Дирекционный угол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Длина линии</w:t>
            </w:r>
          </w:p>
        </w:tc>
      </w:tr>
      <w:tr w:rsidR="00F20B58" w:rsidTr="00F20B58">
        <w:trPr>
          <w:cantSplit/>
          <w:trHeight w:val="360"/>
        </w:trPr>
        <w:tc>
          <w:tcPr>
            <w:tcW w:w="2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20B58" w:rsidRDefault="00F20B58"/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</w:tr>
      <w:tr w:rsidR="00F20B58" w:rsidTr="00F20B58">
        <w:trPr>
          <w:cantSplit/>
          <w:trHeight w:val="360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2 298 126,07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581 366,42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F20B58" w:rsidTr="00F20B58">
        <w:trPr>
          <w:cantSplit/>
          <w:trHeight w:val="360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2 298 110,99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581 383,13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F20B58" w:rsidTr="00F20B58">
        <w:trPr>
          <w:cantSplit/>
          <w:trHeight w:val="360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2 298 141,13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581 410,34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F20B58" w:rsidTr="00F20B58">
        <w:trPr>
          <w:cantSplit/>
          <w:trHeight w:val="360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2 298 156,21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581 393,64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B92339" w:rsidRPr="00DB6914" w:rsidRDefault="00B92339" w:rsidP="00742EDA">
      <w:pPr>
        <w:jc w:val="center"/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№90</w:t>
      </w:r>
    </w:p>
    <w:p w:rsidR="00F20B58" w:rsidRDefault="00E11576" w:rsidP="00F20B5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58" w:rsidRDefault="00F20B58" w:rsidP="00F20B58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F20B58" w:rsidTr="00F20B58">
        <w:trPr>
          <w:cantSplit/>
          <w:trHeight w:val="316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20B58" w:rsidRDefault="00F20B5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58" w:rsidRDefault="00F20B58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Длина линии</w:t>
            </w:r>
          </w:p>
        </w:tc>
      </w:tr>
      <w:tr w:rsidR="00F20B58" w:rsidTr="00F20B58">
        <w:trPr>
          <w:cantSplit/>
          <w:trHeight w:val="366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20B58" w:rsidRDefault="00F20B58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</w:tr>
      <w:tr w:rsidR="00F20B58" w:rsidTr="00F20B58">
        <w:trPr>
          <w:cantSplit/>
          <w:trHeight w:val="366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2 298 141,15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581 349,72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F20B58" w:rsidTr="00F20B58">
        <w:trPr>
          <w:cantSplit/>
          <w:trHeight w:val="366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2 298 126,07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581 366,42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F20B58" w:rsidTr="00F20B58">
        <w:trPr>
          <w:cantSplit/>
          <w:trHeight w:val="366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2 298 156,21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581 393,64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F20B58" w:rsidTr="00F20B58">
        <w:trPr>
          <w:cantSplit/>
          <w:trHeight w:val="366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2 298 171,29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581 376,94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840153" w:rsidRPr="00DB6914" w:rsidRDefault="00840153" w:rsidP="00742EDA">
      <w:pPr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№91</w:t>
      </w:r>
    </w:p>
    <w:p w:rsidR="00F20B58" w:rsidRDefault="00E11576" w:rsidP="00F20B5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58" w:rsidRDefault="00F20B58" w:rsidP="00F20B58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F20B58" w:rsidTr="00F20B58">
        <w:trPr>
          <w:cantSplit/>
          <w:trHeight w:val="297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20B58" w:rsidRDefault="00F20B5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58" w:rsidRDefault="00F20B58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Длина линии</w:t>
            </w:r>
          </w:p>
        </w:tc>
      </w:tr>
      <w:tr w:rsidR="00F20B58" w:rsidTr="00F20B58">
        <w:trPr>
          <w:cantSplit/>
          <w:trHeight w:val="344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20B58" w:rsidRDefault="00F20B58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</w:tr>
      <w:tr w:rsidR="00F20B58" w:rsidTr="00F20B58">
        <w:trPr>
          <w:cantSplit/>
          <w:trHeight w:val="344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2 298 156,22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581 333,02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F20B58" w:rsidTr="00F20B58">
        <w:trPr>
          <w:cantSplit/>
          <w:trHeight w:val="344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2 298 141,15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581 349,72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F20B58" w:rsidTr="00F20B58">
        <w:trPr>
          <w:cantSplit/>
          <w:trHeight w:val="344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2 298 171,29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581 376,94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F20B58" w:rsidTr="00F20B58">
        <w:trPr>
          <w:cantSplit/>
          <w:trHeight w:val="344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2 298 186,36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581 360,24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F20B58" w:rsidRPr="00F20B58" w:rsidRDefault="00F20B58" w:rsidP="00742EDA">
      <w:pPr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№92</w:t>
      </w:r>
    </w:p>
    <w:p w:rsidR="00F20B58" w:rsidRDefault="00E11576" w:rsidP="00F20B5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58" w:rsidRDefault="00F20B58" w:rsidP="00F20B58">
      <w:pPr>
        <w:jc w:val="center"/>
      </w:pPr>
    </w:p>
    <w:p w:rsidR="00F20B58" w:rsidRDefault="00F20B58" w:rsidP="00F20B58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1472"/>
        <w:gridCol w:w="1472"/>
        <w:gridCol w:w="2313"/>
        <w:gridCol w:w="1682"/>
      </w:tblGrid>
      <w:tr w:rsidR="00F20B58" w:rsidTr="00F20B58">
        <w:trPr>
          <w:cantSplit/>
          <w:trHeight w:val="324"/>
        </w:trPr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20B58" w:rsidRDefault="00F20B5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58" w:rsidRDefault="00F20B58">
            <w:pPr>
              <w:jc w:val="center"/>
            </w:pPr>
            <w:r>
              <w:t>Координаты</w:t>
            </w:r>
          </w:p>
        </w:tc>
        <w:tc>
          <w:tcPr>
            <w:tcW w:w="231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Дирекционный угол</w:t>
            </w:r>
          </w:p>
        </w:tc>
        <w:tc>
          <w:tcPr>
            <w:tcW w:w="1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Длина линии</w:t>
            </w:r>
          </w:p>
        </w:tc>
      </w:tr>
      <w:tr w:rsidR="00F20B58" w:rsidTr="00F20B58">
        <w:trPr>
          <w:cantSplit/>
          <w:trHeight w:val="375"/>
        </w:trPr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20B58" w:rsidRDefault="00F20B58"/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X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  <w:tc>
          <w:tcPr>
            <w:tcW w:w="1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</w:tr>
      <w:tr w:rsidR="00F20B58" w:rsidTr="00F20B58">
        <w:trPr>
          <w:cantSplit/>
          <w:trHeight w:val="375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2 298 171,30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581 316,32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F20B58" w:rsidTr="00F20B58">
        <w:trPr>
          <w:cantSplit/>
          <w:trHeight w:val="375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2 298 156,22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581 333,02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F20B58" w:rsidTr="00F20B58">
        <w:trPr>
          <w:cantSplit/>
          <w:trHeight w:val="375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2 298 186,36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581 360,24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F20B58" w:rsidTr="00F20B58">
        <w:trPr>
          <w:cantSplit/>
          <w:trHeight w:val="375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2 298 201,44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581 343,53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840153" w:rsidRPr="00DB6914" w:rsidRDefault="00840153" w:rsidP="00742EDA">
      <w:pPr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№93</w:t>
      </w:r>
    </w:p>
    <w:p w:rsidR="00F20B58" w:rsidRDefault="00E11576" w:rsidP="00F20B5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58" w:rsidRDefault="00F20B58" w:rsidP="00F20B58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9"/>
        <w:gridCol w:w="2307"/>
        <w:gridCol w:w="1678"/>
      </w:tblGrid>
      <w:tr w:rsidR="00F20B58" w:rsidTr="00F20B58">
        <w:trPr>
          <w:cantSplit/>
          <w:trHeight w:val="314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20B58" w:rsidRDefault="00F20B5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58" w:rsidRDefault="00F20B58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Длина линии</w:t>
            </w:r>
          </w:p>
        </w:tc>
      </w:tr>
      <w:tr w:rsidR="00F20B58" w:rsidTr="00F20B58">
        <w:trPr>
          <w:cantSplit/>
          <w:trHeight w:val="363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20B58" w:rsidRDefault="00F20B58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</w:tr>
      <w:tr w:rsidR="00F20B58" w:rsidTr="00F20B58">
        <w:trPr>
          <w:cantSplit/>
          <w:trHeight w:val="363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2 298 187,00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581 298,94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132°4'37"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23,42</w:t>
            </w:r>
          </w:p>
        </w:tc>
      </w:tr>
      <w:tr w:rsidR="00F20B58" w:rsidTr="00F20B58">
        <w:trPr>
          <w:cantSplit/>
          <w:trHeight w:val="363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2 298 171,30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581 316,32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F20B58" w:rsidTr="00F20B58">
        <w:trPr>
          <w:cantSplit/>
          <w:trHeight w:val="363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2 298 201,44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581 343,53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312°3'28"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23,42</w:t>
            </w:r>
          </w:p>
        </w:tc>
      </w:tr>
      <w:tr w:rsidR="00F20B58" w:rsidTr="00F20B58">
        <w:trPr>
          <w:cantSplit/>
          <w:trHeight w:val="363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2 298 217,13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581 326,14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40,60</w:t>
            </w:r>
          </w:p>
        </w:tc>
      </w:tr>
    </w:tbl>
    <w:p w:rsidR="00F20B58" w:rsidRDefault="00F20B58" w:rsidP="00742EDA">
      <w:pPr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№94</w:t>
      </w:r>
    </w:p>
    <w:p w:rsidR="00F20B58" w:rsidRDefault="00E11576" w:rsidP="00F20B5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5732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58" w:rsidRDefault="00F20B58" w:rsidP="00F20B58">
      <w:pPr>
        <w:jc w:val="center"/>
      </w:pPr>
    </w:p>
    <w:p w:rsidR="00F20B58" w:rsidRDefault="00F20B58" w:rsidP="00F20B58">
      <w:pPr>
        <w:jc w:val="center"/>
      </w:pPr>
    </w:p>
    <w:p w:rsidR="00F20B58" w:rsidRDefault="00F20B58" w:rsidP="00F20B58">
      <w:pPr>
        <w:jc w:val="center"/>
      </w:pPr>
    </w:p>
    <w:p w:rsidR="00F20B58" w:rsidRDefault="00F20B58" w:rsidP="00F20B58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F20B58" w:rsidTr="00F20B58">
        <w:trPr>
          <w:cantSplit/>
          <w:trHeight w:val="292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20B58" w:rsidRDefault="00F20B5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58" w:rsidRDefault="00F20B58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Длина линии</w:t>
            </w:r>
          </w:p>
        </w:tc>
      </w:tr>
      <w:tr w:rsidR="00F20B58" w:rsidTr="00F20B58">
        <w:trPr>
          <w:cantSplit/>
          <w:trHeight w:val="338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20B58" w:rsidRDefault="00F20B58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</w:tr>
      <w:tr w:rsidR="00F20B58" w:rsidTr="00F20B58">
        <w:trPr>
          <w:cantSplit/>
          <w:trHeight w:val="338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2 298 203,26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581 280,92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132°3'58"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24,28</w:t>
            </w:r>
          </w:p>
        </w:tc>
      </w:tr>
      <w:tr w:rsidR="00F20B58" w:rsidTr="00F20B58">
        <w:trPr>
          <w:cantSplit/>
          <w:trHeight w:val="338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2 298 187,00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581 298,94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40,60</w:t>
            </w:r>
          </w:p>
        </w:tc>
      </w:tr>
      <w:tr w:rsidR="00F20B58" w:rsidTr="00F20B58">
        <w:trPr>
          <w:cantSplit/>
          <w:trHeight w:val="338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2 298 217,13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581 326,14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311°34'29"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24,09</w:t>
            </w:r>
          </w:p>
        </w:tc>
      </w:tr>
      <w:tr w:rsidR="00F20B58" w:rsidTr="00F20B58">
        <w:trPr>
          <w:cantSplit/>
          <w:trHeight w:val="338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2 298 233,12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581 308,12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222°20'37"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40,39</w:t>
            </w:r>
          </w:p>
        </w:tc>
      </w:tr>
    </w:tbl>
    <w:p w:rsidR="00B92339" w:rsidRPr="00DB6914" w:rsidRDefault="00B92339" w:rsidP="00742EDA">
      <w:pPr>
        <w:jc w:val="center"/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№95</w:t>
      </w:r>
    </w:p>
    <w:p w:rsidR="00F20B58" w:rsidRDefault="00E11576" w:rsidP="00F20B58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478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58" w:rsidRDefault="00F20B58" w:rsidP="00F20B58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8"/>
        <w:gridCol w:w="2307"/>
        <w:gridCol w:w="1678"/>
      </w:tblGrid>
      <w:tr w:rsidR="00F20B58" w:rsidTr="00F20B58">
        <w:trPr>
          <w:cantSplit/>
          <w:trHeight w:val="305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20B58" w:rsidRDefault="00F20B58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58" w:rsidRDefault="00F20B58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Длина линии</w:t>
            </w:r>
          </w:p>
        </w:tc>
      </w:tr>
      <w:tr w:rsidR="00F20B58" w:rsidTr="00F20B58">
        <w:trPr>
          <w:cantSplit/>
          <w:trHeight w:val="353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20B58" w:rsidRDefault="00F20B58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20B58" w:rsidRDefault="00F20B58"/>
        </w:tc>
      </w:tr>
      <w:tr w:rsidR="00F20B58" w:rsidTr="00F20B58">
        <w:trPr>
          <w:cantSplit/>
          <w:trHeight w:val="353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2 298 233,12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581 308,12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131°34'29"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24,09</w:t>
            </w:r>
          </w:p>
        </w:tc>
      </w:tr>
      <w:tr w:rsidR="00F20B58" w:rsidTr="00F20B58">
        <w:trPr>
          <w:cantSplit/>
          <w:trHeight w:val="353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2 298 217,13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581 326,14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42°0'29"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39,36</w:t>
            </w:r>
          </w:p>
        </w:tc>
      </w:tr>
      <w:tr w:rsidR="00F20B58" w:rsidTr="00F20B58">
        <w:trPr>
          <w:cantSplit/>
          <w:trHeight w:val="353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2 298 246,38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581 352,49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312°5'45"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23,86</w:t>
            </w:r>
          </w:p>
        </w:tc>
      </w:tr>
      <w:tr w:rsidR="00F20B58" w:rsidTr="00F20B58">
        <w:trPr>
          <w:cantSplit/>
          <w:trHeight w:val="353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</w:pPr>
            <w:r>
              <w:t>2 298 262,37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581 334,78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222°20'40"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B58" w:rsidRDefault="00F20B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39,58</w:t>
            </w:r>
          </w:p>
        </w:tc>
      </w:tr>
    </w:tbl>
    <w:p w:rsidR="00362CAE" w:rsidRPr="00DB6914" w:rsidRDefault="00362CAE" w:rsidP="00742EDA">
      <w:pPr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№96</w:t>
      </w:r>
    </w:p>
    <w:p w:rsidR="00676E03" w:rsidRDefault="00E11576" w:rsidP="00676E0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97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3" w:rsidRDefault="00676E03" w:rsidP="00676E03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9"/>
        <w:gridCol w:w="1439"/>
        <w:gridCol w:w="1439"/>
        <w:gridCol w:w="2261"/>
        <w:gridCol w:w="1645"/>
      </w:tblGrid>
      <w:tr w:rsidR="00676E03" w:rsidTr="00676E03">
        <w:trPr>
          <w:cantSplit/>
          <w:trHeight w:val="316"/>
        </w:trPr>
        <w:tc>
          <w:tcPr>
            <w:tcW w:w="2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76E03" w:rsidRDefault="00676E0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03" w:rsidRDefault="00676E03">
            <w:pPr>
              <w:jc w:val="center"/>
            </w:pPr>
            <w:r>
              <w:t>Координаты</w:t>
            </w:r>
          </w:p>
        </w:tc>
        <w:tc>
          <w:tcPr>
            <w:tcW w:w="226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Дирекционный угол</w:t>
            </w:r>
          </w:p>
        </w:tc>
        <w:tc>
          <w:tcPr>
            <w:tcW w:w="1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Длина линии</w:t>
            </w:r>
          </w:p>
        </w:tc>
      </w:tr>
      <w:tr w:rsidR="00676E03" w:rsidTr="00676E03">
        <w:trPr>
          <w:cantSplit/>
          <w:trHeight w:val="366"/>
        </w:trPr>
        <w:tc>
          <w:tcPr>
            <w:tcW w:w="2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76E03" w:rsidRDefault="00676E03"/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X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6E03" w:rsidRDefault="00676E03"/>
        </w:tc>
        <w:tc>
          <w:tcPr>
            <w:tcW w:w="16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6E03" w:rsidRDefault="00676E03"/>
        </w:tc>
      </w:tr>
      <w:tr w:rsidR="00676E03" w:rsidTr="00676E03">
        <w:trPr>
          <w:cantSplit/>
          <w:trHeight w:val="366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2 298 217,13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581 326,14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132°3'28"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23,42</w:t>
            </w:r>
          </w:p>
        </w:tc>
      </w:tr>
      <w:tr w:rsidR="00676E03" w:rsidTr="00676E03">
        <w:trPr>
          <w:cantSplit/>
          <w:trHeight w:val="366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2 298 201,44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581 343,53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676E03" w:rsidTr="00676E03">
        <w:trPr>
          <w:cantSplit/>
          <w:trHeight w:val="366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2 298 230,65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581 369,91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312°4'40"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23,47</w:t>
            </w:r>
          </w:p>
        </w:tc>
      </w:tr>
      <w:tr w:rsidR="00676E03" w:rsidTr="00676E03">
        <w:trPr>
          <w:cantSplit/>
          <w:trHeight w:val="366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2 298 246,38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581 352,49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222°0'29"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39,36</w:t>
            </w:r>
          </w:p>
        </w:tc>
      </w:tr>
    </w:tbl>
    <w:p w:rsidR="00182FFC" w:rsidRPr="00DB6914" w:rsidRDefault="00182FFC" w:rsidP="00742EDA">
      <w:pPr>
        <w:rPr>
          <w:rFonts w:ascii="GOST type B" w:hAnsi="GOST type B"/>
          <w:sz w:val="24"/>
          <w:szCs w:val="24"/>
          <w:lang w:val="en-US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№97</w:t>
      </w:r>
    </w:p>
    <w:p w:rsidR="00676E03" w:rsidRDefault="00E11576" w:rsidP="00676E0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3" w:rsidRDefault="00676E03" w:rsidP="00676E03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8"/>
        <w:gridCol w:w="1450"/>
        <w:gridCol w:w="1450"/>
        <w:gridCol w:w="2279"/>
        <w:gridCol w:w="1657"/>
      </w:tblGrid>
      <w:tr w:rsidR="00676E03" w:rsidTr="00676E03">
        <w:trPr>
          <w:cantSplit/>
          <w:trHeight w:val="297"/>
        </w:trPr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76E03" w:rsidRDefault="00676E0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03" w:rsidRDefault="00676E03">
            <w:pPr>
              <w:jc w:val="center"/>
            </w:pPr>
            <w:r>
              <w:t>Координаты</w:t>
            </w:r>
          </w:p>
        </w:tc>
        <w:tc>
          <w:tcPr>
            <w:tcW w:w="227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Дирекционный угол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Длина линии</w:t>
            </w:r>
          </w:p>
        </w:tc>
      </w:tr>
      <w:tr w:rsidR="00676E03" w:rsidTr="00676E03">
        <w:trPr>
          <w:cantSplit/>
          <w:trHeight w:val="344"/>
        </w:trPr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76E03" w:rsidRDefault="00676E03"/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X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6E03" w:rsidRDefault="00676E03"/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6E03" w:rsidRDefault="00676E03"/>
        </w:tc>
      </w:tr>
      <w:tr w:rsidR="00676E03" w:rsidTr="00676E03">
        <w:trPr>
          <w:cantSplit/>
          <w:trHeight w:val="344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2 298 201,44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581 343,53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76E03" w:rsidTr="00676E03">
        <w:trPr>
          <w:cantSplit/>
          <w:trHeight w:val="344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2 298 186,36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581 360,24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676E03" w:rsidTr="00676E03">
        <w:trPr>
          <w:cantSplit/>
          <w:trHeight w:val="344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2 298 215,57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581 386,61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76E03" w:rsidTr="00676E03">
        <w:trPr>
          <w:cantSplit/>
          <w:trHeight w:val="344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2 298 230,65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581 369,91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676E03" w:rsidRDefault="00676E03" w:rsidP="00676E03"/>
    <w:p w:rsidR="00676E03" w:rsidRDefault="00676E03" w:rsidP="00676E03"/>
    <w:p w:rsidR="00B92339" w:rsidRPr="00DB6914" w:rsidRDefault="00B92339" w:rsidP="00742EDA">
      <w:pPr>
        <w:jc w:val="center"/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№98</w:t>
      </w:r>
    </w:p>
    <w:p w:rsidR="00676E03" w:rsidRDefault="00E11576" w:rsidP="00676E0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3" w:rsidRDefault="00676E03" w:rsidP="00676E03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676E03" w:rsidTr="00676E03">
        <w:trPr>
          <w:cantSplit/>
          <w:trHeight w:val="279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76E03" w:rsidRDefault="00676E0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03" w:rsidRDefault="00676E03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Длина линии</w:t>
            </w:r>
          </w:p>
        </w:tc>
      </w:tr>
      <w:tr w:rsidR="00676E03" w:rsidTr="00676E03">
        <w:trPr>
          <w:cantSplit/>
          <w:trHeight w:val="323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76E03" w:rsidRDefault="00676E03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6E03" w:rsidRDefault="00676E03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6E03" w:rsidRDefault="00676E03"/>
        </w:tc>
      </w:tr>
      <w:tr w:rsidR="00676E03" w:rsidTr="00676E03">
        <w:trPr>
          <w:cantSplit/>
          <w:trHeight w:val="32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2 298 186,36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581 360,24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76E03" w:rsidTr="00676E03">
        <w:trPr>
          <w:cantSplit/>
          <w:trHeight w:val="32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2 298 171,29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581 376,94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676E03" w:rsidTr="00676E03">
        <w:trPr>
          <w:cantSplit/>
          <w:trHeight w:val="32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2 298 200,49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581 403,31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76E03" w:rsidTr="00676E03">
        <w:trPr>
          <w:cantSplit/>
          <w:trHeight w:val="32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2 298 215,57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581 386,61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5F3E23" w:rsidRPr="00DB6914" w:rsidRDefault="005F3E23" w:rsidP="00742EDA">
      <w:pPr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№99</w:t>
      </w:r>
    </w:p>
    <w:p w:rsidR="00676E03" w:rsidRDefault="00E11576" w:rsidP="00676E03">
      <w:pPr>
        <w:jc w:val="center"/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3" w:rsidRDefault="00676E03" w:rsidP="00676E03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9"/>
        <w:gridCol w:w="1421"/>
        <w:gridCol w:w="1421"/>
        <w:gridCol w:w="2233"/>
        <w:gridCol w:w="1624"/>
      </w:tblGrid>
      <w:tr w:rsidR="00676E03" w:rsidTr="00D22D9C">
        <w:trPr>
          <w:cantSplit/>
          <w:trHeight w:val="273"/>
        </w:trPr>
        <w:tc>
          <w:tcPr>
            <w:tcW w:w="2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76E03" w:rsidRDefault="00676E0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03" w:rsidRDefault="00676E03">
            <w:pPr>
              <w:jc w:val="center"/>
            </w:pPr>
            <w:r>
              <w:t>Координаты</w:t>
            </w:r>
          </w:p>
        </w:tc>
        <w:tc>
          <w:tcPr>
            <w:tcW w:w="223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Дирекционный угол</w:t>
            </w:r>
          </w:p>
        </w:tc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Длина линии</w:t>
            </w:r>
          </w:p>
        </w:tc>
      </w:tr>
      <w:tr w:rsidR="00676E03" w:rsidTr="00676E03">
        <w:trPr>
          <w:cantSplit/>
          <w:trHeight w:val="316"/>
        </w:trPr>
        <w:tc>
          <w:tcPr>
            <w:tcW w:w="2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76E03" w:rsidRDefault="00676E03"/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X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6E03" w:rsidRDefault="00676E03"/>
        </w:tc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6E03" w:rsidRDefault="00676E03"/>
        </w:tc>
      </w:tr>
      <w:tr w:rsidR="00676E03" w:rsidTr="00676E03">
        <w:trPr>
          <w:cantSplit/>
          <w:trHeight w:val="316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2 298 171,29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581 376,94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76E03" w:rsidTr="00676E03">
        <w:trPr>
          <w:cantSplit/>
          <w:trHeight w:val="316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2 298 156,21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581 393,64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676E03" w:rsidTr="00676E03">
        <w:trPr>
          <w:cantSplit/>
          <w:trHeight w:val="316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2 298 185,42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581 420,01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76E03" w:rsidTr="00676E03">
        <w:trPr>
          <w:cantSplit/>
          <w:trHeight w:val="316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2 298 200,49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581 403,31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B92339" w:rsidRPr="00DB6914" w:rsidRDefault="00D22D9C" w:rsidP="00742EDA">
      <w:pPr>
        <w:rPr>
          <w:rFonts w:ascii="GOST type B" w:hAnsi="GOST type B"/>
          <w:sz w:val="24"/>
          <w:szCs w:val="24"/>
        </w:rPr>
      </w:pPr>
      <w:r>
        <w:br w:type="page"/>
      </w:r>
      <w:r w:rsidR="00B92339" w:rsidRPr="00DB6914">
        <w:rPr>
          <w:rFonts w:ascii="GOST type B" w:hAnsi="GOST type B"/>
          <w:sz w:val="24"/>
          <w:szCs w:val="24"/>
        </w:rPr>
        <w:t>Участок №100</w:t>
      </w:r>
    </w:p>
    <w:p w:rsidR="00676E03" w:rsidRDefault="00E11576" w:rsidP="00676E0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3" w:rsidRDefault="00676E03" w:rsidP="00676E03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9"/>
        <w:gridCol w:w="1421"/>
        <w:gridCol w:w="1421"/>
        <w:gridCol w:w="2233"/>
        <w:gridCol w:w="1624"/>
      </w:tblGrid>
      <w:tr w:rsidR="00676E03" w:rsidTr="00676E03">
        <w:trPr>
          <w:cantSplit/>
          <w:trHeight w:val="292"/>
        </w:trPr>
        <w:tc>
          <w:tcPr>
            <w:tcW w:w="2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76E03" w:rsidRDefault="00676E0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03" w:rsidRDefault="00676E03">
            <w:pPr>
              <w:jc w:val="center"/>
            </w:pPr>
            <w:r>
              <w:t>Координаты</w:t>
            </w:r>
          </w:p>
        </w:tc>
        <w:tc>
          <w:tcPr>
            <w:tcW w:w="223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Дирекционный угол</w:t>
            </w:r>
          </w:p>
        </w:tc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Длина линии</w:t>
            </w:r>
          </w:p>
        </w:tc>
      </w:tr>
      <w:tr w:rsidR="00676E03" w:rsidTr="00676E03">
        <w:trPr>
          <w:cantSplit/>
          <w:trHeight w:val="338"/>
        </w:trPr>
        <w:tc>
          <w:tcPr>
            <w:tcW w:w="2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76E03" w:rsidRDefault="00676E03"/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X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6E03" w:rsidRDefault="00676E03"/>
        </w:tc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6E03" w:rsidRDefault="00676E03"/>
        </w:tc>
      </w:tr>
      <w:tr w:rsidR="00676E03" w:rsidTr="00676E03">
        <w:trPr>
          <w:cantSplit/>
          <w:trHeight w:val="338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2 298 156,21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581 393,64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76E03" w:rsidTr="00676E03">
        <w:trPr>
          <w:cantSplit/>
          <w:trHeight w:val="338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2 298 141,13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581 410,34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676E03" w:rsidTr="00676E03">
        <w:trPr>
          <w:cantSplit/>
          <w:trHeight w:val="338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2 298 170,34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581 436,71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76E03" w:rsidTr="00676E03">
        <w:trPr>
          <w:cantSplit/>
          <w:trHeight w:val="338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2 298 185,42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581 420,01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676E03" w:rsidRDefault="00676E03" w:rsidP="00676E03"/>
    <w:p w:rsidR="00B92339" w:rsidRPr="00DB6914" w:rsidRDefault="00B92339" w:rsidP="00742EDA">
      <w:pPr>
        <w:jc w:val="center"/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№101</w:t>
      </w:r>
    </w:p>
    <w:p w:rsidR="00676E03" w:rsidRDefault="00E11576" w:rsidP="00676E0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3" w:rsidRDefault="00676E03" w:rsidP="00676E03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1472"/>
        <w:gridCol w:w="1472"/>
        <w:gridCol w:w="2313"/>
        <w:gridCol w:w="1682"/>
      </w:tblGrid>
      <w:tr w:rsidR="00676E03" w:rsidTr="00676E03">
        <w:trPr>
          <w:cantSplit/>
          <w:trHeight w:val="327"/>
        </w:trPr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76E03" w:rsidRDefault="00676E03">
            <w:pPr>
              <w:ind w:right="-108"/>
              <w:jc w:val="center"/>
            </w:pPr>
            <w:r>
              <w:t>омер межевого знака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03" w:rsidRDefault="00676E03">
            <w:pPr>
              <w:jc w:val="center"/>
            </w:pPr>
            <w:r>
              <w:t>Координаты</w:t>
            </w:r>
          </w:p>
        </w:tc>
        <w:tc>
          <w:tcPr>
            <w:tcW w:w="231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Дирекционный угол</w:t>
            </w:r>
          </w:p>
        </w:tc>
        <w:tc>
          <w:tcPr>
            <w:tcW w:w="1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Длина линии</w:t>
            </w:r>
          </w:p>
        </w:tc>
      </w:tr>
      <w:tr w:rsidR="00676E03" w:rsidTr="00676E03">
        <w:trPr>
          <w:cantSplit/>
          <w:trHeight w:val="378"/>
        </w:trPr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76E03" w:rsidRDefault="00676E03"/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X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6E03" w:rsidRDefault="00676E03"/>
        </w:tc>
        <w:tc>
          <w:tcPr>
            <w:tcW w:w="1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6E03" w:rsidRDefault="00676E03"/>
        </w:tc>
      </w:tr>
      <w:tr w:rsidR="00676E03" w:rsidTr="00676E03">
        <w:trPr>
          <w:cantSplit/>
          <w:trHeight w:val="378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2 298 141,13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581 410,34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76E03" w:rsidTr="00676E03">
        <w:trPr>
          <w:cantSplit/>
          <w:trHeight w:val="378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2 298 126,05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581 427,04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676E03" w:rsidTr="00676E03">
        <w:trPr>
          <w:cantSplit/>
          <w:trHeight w:val="378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2 298 155,26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581 453,41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76E03" w:rsidTr="00676E03">
        <w:trPr>
          <w:cantSplit/>
          <w:trHeight w:val="378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2 298 170,34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581 436,71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182FFC" w:rsidRPr="00DB6914" w:rsidRDefault="00182FFC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№102</w:t>
      </w:r>
    </w:p>
    <w:p w:rsidR="00676E03" w:rsidRDefault="00E11576" w:rsidP="00676E0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3" w:rsidRDefault="00676E03" w:rsidP="00676E03">
      <w:pPr>
        <w:jc w:val="center"/>
      </w:pPr>
    </w:p>
    <w:p w:rsidR="00676E03" w:rsidRDefault="00676E03" w:rsidP="00676E03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676E03" w:rsidTr="00676E03">
        <w:trPr>
          <w:cantSplit/>
          <w:trHeight w:val="297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76E03" w:rsidRDefault="00676E0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03" w:rsidRDefault="00676E03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Длина линии</w:t>
            </w:r>
          </w:p>
        </w:tc>
      </w:tr>
      <w:tr w:rsidR="00676E03" w:rsidTr="00676E03">
        <w:trPr>
          <w:cantSplit/>
          <w:trHeight w:val="344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76E03" w:rsidRDefault="00676E03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6E03" w:rsidRDefault="00676E03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6E03" w:rsidRDefault="00676E03"/>
        </w:tc>
      </w:tr>
      <w:tr w:rsidR="00676E03" w:rsidTr="00676E03">
        <w:trPr>
          <w:cantSplit/>
          <w:trHeight w:val="344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2 298 126,05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581 427,04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132°4'35"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76E03" w:rsidTr="00676E03">
        <w:trPr>
          <w:cantSplit/>
          <w:trHeight w:val="344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2 298 110,97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581 443,74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42°4'48"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676E03" w:rsidTr="00676E03">
        <w:trPr>
          <w:cantSplit/>
          <w:trHeight w:val="344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2 298 140,18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581 470,11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76E03" w:rsidTr="00676E03">
        <w:trPr>
          <w:cantSplit/>
          <w:trHeight w:val="344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2 298 155,26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581 453,41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676E03" w:rsidRDefault="00676E03" w:rsidP="00676E03"/>
    <w:p w:rsidR="00676E03" w:rsidRDefault="00676E03" w:rsidP="00676E03"/>
    <w:p w:rsidR="00B92339" w:rsidRPr="00DB6914" w:rsidRDefault="00B92339" w:rsidP="00742EDA">
      <w:pPr>
        <w:jc w:val="center"/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№103</w:t>
      </w:r>
    </w:p>
    <w:p w:rsidR="00676E03" w:rsidRDefault="00E11576" w:rsidP="00676E0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95425" cy="140017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3" w:rsidRDefault="00676E03" w:rsidP="00676E03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676E03" w:rsidTr="00676E03">
        <w:trPr>
          <w:cantSplit/>
          <w:trHeight w:val="300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76E03" w:rsidRDefault="00676E0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03" w:rsidRDefault="00676E03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Длина линии</w:t>
            </w:r>
          </w:p>
        </w:tc>
      </w:tr>
      <w:tr w:rsidR="00676E03" w:rsidTr="00676E03">
        <w:trPr>
          <w:cantSplit/>
          <w:trHeight w:val="347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76E03" w:rsidRDefault="00676E03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6E03" w:rsidRDefault="00676E03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6E03" w:rsidRDefault="00676E03"/>
        </w:tc>
      </w:tr>
      <w:tr w:rsidR="00676E03" w:rsidTr="00676E03">
        <w:trPr>
          <w:cantSplit/>
          <w:trHeight w:val="347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2 298 110,97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581 443,74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22,38</w:t>
            </w:r>
          </w:p>
        </w:tc>
      </w:tr>
      <w:tr w:rsidR="00676E03" w:rsidTr="00676E03">
        <w:trPr>
          <w:cantSplit/>
          <w:trHeight w:val="347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2 298 095,98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581 460,35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42°6'15"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  <w:tr w:rsidR="00676E03" w:rsidTr="00676E03">
        <w:trPr>
          <w:cantSplit/>
          <w:trHeight w:val="347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2 298 125,18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581 486,74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312°2'39"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22,39</w:t>
            </w:r>
          </w:p>
        </w:tc>
      </w:tr>
      <w:tr w:rsidR="00676E03" w:rsidTr="00676E03">
        <w:trPr>
          <w:cantSplit/>
          <w:trHeight w:val="347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</w:pPr>
            <w:r>
              <w:t>2 298 140,18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581 470,11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6E03" w:rsidRDefault="00676E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676E03" w:rsidRDefault="00676E03" w:rsidP="00742EDA">
      <w:pPr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№104</w:t>
      </w:r>
    </w:p>
    <w:p w:rsidR="000E3DDE" w:rsidRDefault="00E11576" w:rsidP="000E3DDE">
      <w:pPr>
        <w:jc w:val="center"/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DE" w:rsidRDefault="000E3DDE" w:rsidP="000E3DDE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0E3DDE" w:rsidTr="000E3DDE">
        <w:trPr>
          <w:cantSplit/>
          <w:trHeight w:val="295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E3DDE" w:rsidRDefault="000E3DDE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DDE" w:rsidRDefault="000E3DDE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Длина линии</w:t>
            </w:r>
          </w:p>
        </w:tc>
      </w:tr>
      <w:tr w:rsidR="000E3DDE" w:rsidTr="000E3DDE">
        <w:trPr>
          <w:cantSplit/>
          <w:trHeight w:val="341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E3DDE" w:rsidRDefault="000E3DDE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</w:tr>
      <w:tr w:rsidR="000E3DDE" w:rsidTr="000E3DDE">
        <w:trPr>
          <w:cantSplit/>
          <w:trHeight w:val="341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2 298 095,98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581 460,35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132°9'13"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0E3DDE" w:rsidTr="000E3DDE">
        <w:trPr>
          <w:cantSplit/>
          <w:trHeight w:val="341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2 298 080,14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581 477,84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42°4'35"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0E3DDE" w:rsidTr="000E3DDE">
        <w:trPr>
          <w:cantSplit/>
          <w:trHeight w:val="341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2 298 109,35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581 504,21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312°10'45"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E3DDE" w:rsidTr="000E3DDE">
        <w:trPr>
          <w:cantSplit/>
          <w:trHeight w:val="341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2 298 125,18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581 486,74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222°6'15"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</w:tbl>
    <w:p w:rsidR="00B92339" w:rsidRPr="00DB6914" w:rsidRDefault="00B92339" w:rsidP="00742EDA">
      <w:pPr>
        <w:jc w:val="center"/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№105</w:t>
      </w:r>
    </w:p>
    <w:p w:rsidR="000E3DDE" w:rsidRDefault="00E11576" w:rsidP="000E3DDE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DE" w:rsidRDefault="000E3DDE" w:rsidP="000E3DDE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0E3DDE" w:rsidTr="000E3DDE">
        <w:trPr>
          <w:cantSplit/>
          <w:trHeight w:val="313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E3DDE" w:rsidRDefault="000E3DDE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DDE" w:rsidRDefault="000E3DDE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Длина линии</w:t>
            </w:r>
          </w:p>
        </w:tc>
      </w:tr>
      <w:tr w:rsidR="000E3DDE" w:rsidTr="000E3DDE">
        <w:trPr>
          <w:cantSplit/>
          <w:trHeight w:val="363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E3DDE" w:rsidRDefault="000E3DDE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</w:tr>
      <w:tr w:rsidR="000E3DDE" w:rsidTr="000E3DDE">
        <w:trPr>
          <w:cantSplit/>
          <w:trHeight w:val="363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2 298 080,14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581 477,84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E3DDE" w:rsidTr="000E3DDE">
        <w:trPr>
          <w:cantSplit/>
          <w:trHeight w:val="363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2 298 064,34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581 495,34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0E3DDE" w:rsidTr="000E3DDE">
        <w:trPr>
          <w:cantSplit/>
          <w:trHeight w:val="363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2 298 093,55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581 521,72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E3DDE" w:rsidTr="000E3DDE">
        <w:trPr>
          <w:cantSplit/>
          <w:trHeight w:val="363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2 298 109,35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581 504,21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222°4'35"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B92339" w:rsidRPr="00DB6914" w:rsidRDefault="00B92339" w:rsidP="00742EDA">
      <w:pPr>
        <w:jc w:val="center"/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№106</w:t>
      </w:r>
    </w:p>
    <w:p w:rsidR="000E3DDE" w:rsidRDefault="00E11576" w:rsidP="000E3DDE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DE" w:rsidRDefault="000E3DDE" w:rsidP="000E3DDE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95"/>
        <w:gridCol w:w="1424"/>
        <w:gridCol w:w="1425"/>
        <w:gridCol w:w="2238"/>
        <w:gridCol w:w="1628"/>
      </w:tblGrid>
      <w:tr w:rsidR="000E3DDE" w:rsidTr="000E3DDE">
        <w:trPr>
          <w:cantSplit/>
          <w:trHeight w:val="311"/>
        </w:trPr>
        <w:tc>
          <w:tcPr>
            <w:tcW w:w="2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E3DDE" w:rsidRDefault="000E3DDE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DDE" w:rsidRDefault="000E3DDE">
            <w:pPr>
              <w:jc w:val="center"/>
            </w:pPr>
            <w:r>
              <w:t>Координаты</w:t>
            </w:r>
          </w:p>
        </w:tc>
        <w:tc>
          <w:tcPr>
            <w:tcW w:w="223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Дирекционный угол</w:t>
            </w:r>
          </w:p>
        </w:tc>
        <w:tc>
          <w:tcPr>
            <w:tcW w:w="16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Длина линии</w:t>
            </w:r>
          </w:p>
        </w:tc>
      </w:tr>
      <w:tr w:rsidR="000E3DDE" w:rsidTr="000E3DDE">
        <w:trPr>
          <w:cantSplit/>
          <w:trHeight w:val="359"/>
        </w:trPr>
        <w:tc>
          <w:tcPr>
            <w:tcW w:w="2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E3DDE" w:rsidRDefault="000E3DDE"/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X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  <w:tc>
          <w:tcPr>
            <w:tcW w:w="16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</w:tr>
      <w:tr w:rsidR="000E3DDE" w:rsidTr="000E3DDE">
        <w:trPr>
          <w:cantSplit/>
          <w:trHeight w:val="3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2 298 064,34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581 495,34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0E3DDE" w:rsidTr="000E3DDE">
        <w:trPr>
          <w:cantSplit/>
          <w:trHeight w:val="3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2 298 048,48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581 512,88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0E3DDE" w:rsidTr="000E3DDE">
        <w:trPr>
          <w:cantSplit/>
          <w:trHeight w:val="3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2 298 077,69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581 539,26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0E3DDE" w:rsidTr="000E3DDE">
        <w:trPr>
          <w:cantSplit/>
          <w:trHeight w:val="3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2 298 093,55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581 521,72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182FFC" w:rsidRPr="00DB6914" w:rsidRDefault="00182FFC" w:rsidP="00742EDA">
      <w:pPr>
        <w:rPr>
          <w:rFonts w:ascii="GOST type B" w:hAnsi="GOST type B"/>
          <w:sz w:val="24"/>
          <w:szCs w:val="24"/>
          <w:lang w:val="en-US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№107</w:t>
      </w:r>
    </w:p>
    <w:p w:rsidR="000E3DDE" w:rsidRDefault="00E11576" w:rsidP="000E3DDE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DE" w:rsidRDefault="000E3DDE" w:rsidP="000E3DDE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0E3DDE" w:rsidTr="000E3DDE">
        <w:trPr>
          <w:cantSplit/>
          <w:trHeight w:val="289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E3DDE" w:rsidRDefault="000E3DDE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DDE" w:rsidRDefault="000E3DDE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Длина линии</w:t>
            </w:r>
          </w:p>
        </w:tc>
      </w:tr>
      <w:tr w:rsidR="000E3DDE" w:rsidTr="000E3DDE">
        <w:trPr>
          <w:cantSplit/>
          <w:trHeight w:val="335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E3DDE" w:rsidRDefault="000E3DDE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</w:tr>
      <w:tr w:rsidR="000E3DDE" w:rsidTr="000E3DDE">
        <w:trPr>
          <w:cantSplit/>
          <w:trHeight w:val="335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2 298 048,48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581 512,88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132°4'42"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E3DDE" w:rsidTr="000E3DDE">
        <w:trPr>
          <w:cantSplit/>
          <w:trHeight w:val="335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2 298 032,68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581 530,39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0E3DDE" w:rsidTr="000E3DDE">
        <w:trPr>
          <w:cantSplit/>
          <w:trHeight w:val="335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2 298 061,89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581 556,76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312°4'43"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E3DDE" w:rsidTr="000E3DDE">
        <w:trPr>
          <w:cantSplit/>
          <w:trHeight w:val="335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2 298 077,69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581 539,26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B92339" w:rsidRPr="00DB6914" w:rsidRDefault="00B92339" w:rsidP="00742EDA">
      <w:pPr>
        <w:jc w:val="center"/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№108</w:t>
      </w:r>
    </w:p>
    <w:p w:rsidR="000E3DDE" w:rsidRDefault="00E11576" w:rsidP="000E3DDE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DE" w:rsidRDefault="000E3DDE" w:rsidP="000E3DDE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3"/>
        <w:gridCol w:w="1501"/>
        <w:gridCol w:w="1501"/>
        <w:gridCol w:w="2358"/>
        <w:gridCol w:w="1715"/>
      </w:tblGrid>
      <w:tr w:rsidR="000E3DDE" w:rsidTr="000E3DDE">
        <w:trPr>
          <w:cantSplit/>
          <w:trHeight w:val="292"/>
        </w:trPr>
        <w:tc>
          <w:tcPr>
            <w:tcW w:w="25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E3DDE" w:rsidRDefault="000E3DDE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DDE" w:rsidRDefault="000E3DDE">
            <w:pPr>
              <w:jc w:val="center"/>
            </w:pPr>
            <w:r>
              <w:t>Координаты</w:t>
            </w:r>
          </w:p>
        </w:tc>
        <w:tc>
          <w:tcPr>
            <w:tcW w:w="235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Дирекционный угол</w:t>
            </w:r>
          </w:p>
        </w:tc>
        <w:tc>
          <w:tcPr>
            <w:tcW w:w="1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Длина линии</w:t>
            </w:r>
          </w:p>
        </w:tc>
      </w:tr>
      <w:tr w:rsidR="000E3DDE" w:rsidTr="000E3DDE">
        <w:trPr>
          <w:cantSplit/>
          <w:trHeight w:val="338"/>
        </w:trPr>
        <w:tc>
          <w:tcPr>
            <w:tcW w:w="25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E3DDE" w:rsidRDefault="000E3DDE"/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X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  <w:tc>
          <w:tcPr>
            <w:tcW w:w="1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</w:tr>
      <w:tr w:rsidR="000E3DDE" w:rsidTr="000E3DDE">
        <w:trPr>
          <w:cantSplit/>
          <w:trHeight w:val="338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2 298 032,68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581 530,39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132°6'56"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0E3DDE" w:rsidTr="000E3DDE">
        <w:trPr>
          <w:cantSplit/>
          <w:trHeight w:val="338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2 298 016,82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581 547,93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0E3DDE" w:rsidTr="000E3DDE">
        <w:trPr>
          <w:cantSplit/>
          <w:trHeight w:val="338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2 298 046,03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581 574,30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312°6'57"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0E3DDE" w:rsidTr="000E3DDE">
        <w:trPr>
          <w:cantSplit/>
          <w:trHeight w:val="338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2 298 061,89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581 556,76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0E3DDE" w:rsidRDefault="000E3DDE" w:rsidP="00742EDA">
      <w:pPr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№109</w:t>
      </w:r>
    </w:p>
    <w:p w:rsidR="000E3DDE" w:rsidRDefault="00E11576" w:rsidP="000E3DDE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DE" w:rsidRDefault="000E3DDE" w:rsidP="000E3DDE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0E3DDE" w:rsidTr="000E3DDE">
        <w:trPr>
          <w:cantSplit/>
          <w:trHeight w:val="239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E3DDE" w:rsidRDefault="000E3DDE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DDE" w:rsidRDefault="000E3DDE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Длина линии</w:t>
            </w:r>
          </w:p>
        </w:tc>
      </w:tr>
      <w:tr w:rsidR="000E3DDE" w:rsidTr="000E3DDE">
        <w:trPr>
          <w:cantSplit/>
          <w:trHeight w:val="277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E3DDE" w:rsidRDefault="000E3DDE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</w:tr>
      <w:tr w:rsidR="000E3DDE" w:rsidTr="000E3DDE">
        <w:trPr>
          <w:cantSplit/>
          <w:trHeight w:val="277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2 298 016,82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581 547,93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E3DDE" w:rsidTr="000E3DDE">
        <w:trPr>
          <w:cantSplit/>
          <w:trHeight w:val="277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2 298 001,02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581 565,43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42°4'35"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0E3DDE" w:rsidTr="000E3DDE">
        <w:trPr>
          <w:cantSplit/>
          <w:trHeight w:val="277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2 298 030,23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581 591,80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312°4'29"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E3DDE" w:rsidTr="000E3DDE">
        <w:trPr>
          <w:cantSplit/>
          <w:trHeight w:val="277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2 298 046,03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581 574,30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0E3DDE" w:rsidRDefault="000E3DDE" w:rsidP="00742EDA">
      <w:pPr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№110</w:t>
      </w:r>
    </w:p>
    <w:p w:rsidR="000E3DDE" w:rsidRDefault="00E11576" w:rsidP="000E3DDE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DE" w:rsidRDefault="000E3DDE" w:rsidP="000E3DDE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0E3DDE" w:rsidTr="000E3DDE">
        <w:trPr>
          <w:cantSplit/>
          <w:trHeight w:val="287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E3DDE" w:rsidRDefault="000E3DDE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DDE" w:rsidRDefault="000E3DDE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Длина линии</w:t>
            </w:r>
          </w:p>
        </w:tc>
      </w:tr>
      <w:tr w:rsidR="000E3DDE" w:rsidTr="000E3DDE">
        <w:trPr>
          <w:cantSplit/>
          <w:trHeight w:val="332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E3DDE" w:rsidRDefault="000E3DDE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</w:tr>
      <w:tr w:rsidR="000E3DDE" w:rsidTr="000E3DDE">
        <w:trPr>
          <w:cantSplit/>
          <w:trHeight w:val="332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2 298 001,02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581 565,43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132°4'44"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E3DDE" w:rsidTr="000E3DDE">
        <w:trPr>
          <w:cantSplit/>
          <w:trHeight w:val="332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2 297 985,21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581 582,93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0E3DDE" w:rsidTr="000E3DDE">
        <w:trPr>
          <w:cantSplit/>
          <w:trHeight w:val="332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2 298 014,43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581 609,30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312°4'43"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E3DDE" w:rsidTr="000E3DDE">
        <w:trPr>
          <w:cantSplit/>
          <w:trHeight w:val="332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2 298 030,23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581 591,80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222°4'35"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B92339" w:rsidRPr="00DB6914" w:rsidRDefault="00B92339" w:rsidP="00742EDA">
      <w:pPr>
        <w:jc w:val="center"/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№111</w:t>
      </w:r>
    </w:p>
    <w:p w:rsidR="000E3DDE" w:rsidRDefault="00E11576" w:rsidP="000E3DDE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DE" w:rsidRDefault="000E3DDE" w:rsidP="000E3DDE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2"/>
        <w:gridCol w:w="1464"/>
        <w:gridCol w:w="1464"/>
        <w:gridCol w:w="2301"/>
        <w:gridCol w:w="1674"/>
      </w:tblGrid>
      <w:tr w:rsidR="000E3DDE" w:rsidTr="000E3DDE">
        <w:trPr>
          <w:cantSplit/>
          <w:trHeight w:val="297"/>
        </w:trPr>
        <w:tc>
          <w:tcPr>
            <w:tcW w:w="2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E3DDE" w:rsidRDefault="000E3DDE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DDE" w:rsidRDefault="000E3DDE">
            <w:pPr>
              <w:jc w:val="center"/>
            </w:pPr>
            <w:r>
              <w:t>Координаты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Дирекционный угол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Длина линии</w:t>
            </w:r>
          </w:p>
        </w:tc>
      </w:tr>
      <w:tr w:rsidR="000E3DDE" w:rsidTr="000E3DDE">
        <w:trPr>
          <w:cantSplit/>
          <w:trHeight w:val="344"/>
        </w:trPr>
        <w:tc>
          <w:tcPr>
            <w:tcW w:w="24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E3DDE" w:rsidRDefault="000E3DDE"/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X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</w:tr>
      <w:tr w:rsidR="000E3DDE" w:rsidTr="000E3DDE">
        <w:trPr>
          <w:cantSplit/>
          <w:trHeight w:val="344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2 297 985,21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581 582,93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132°5'44"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0E3DDE" w:rsidTr="000E3DDE">
        <w:trPr>
          <w:cantSplit/>
          <w:trHeight w:val="344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2 297 969,36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581 600,48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42°4'49"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39,39</w:t>
            </w:r>
          </w:p>
        </w:tc>
      </w:tr>
      <w:tr w:rsidR="000E3DDE" w:rsidTr="000E3DDE">
        <w:trPr>
          <w:cantSplit/>
          <w:trHeight w:val="344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2 297 998,60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581 626,87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312°0'42"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0E3DDE" w:rsidTr="000E3DDE">
        <w:trPr>
          <w:cantSplit/>
          <w:trHeight w:val="344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2 298 014,43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581 609,30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0E3DDE" w:rsidRDefault="000E3DDE" w:rsidP="00742EDA">
      <w:pPr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№112</w:t>
      </w:r>
    </w:p>
    <w:p w:rsidR="000E3DDE" w:rsidRDefault="00E11576" w:rsidP="000E3DDE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5732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DE" w:rsidRDefault="000E3DDE" w:rsidP="000E3DDE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1461"/>
        <w:gridCol w:w="1461"/>
        <w:gridCol w:w="2295"/>
        <w:gridCol w:w="1670"/>
      </w:tblGrid>
      <w:tr w:rsidR="000E3DDE" w:rsidTr="000E3DDE">
        <w:trPr>
          <w:cantSplit/>
          <w:trHeight w:val="268"/>
        </w:trPr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E3DDE" w:rsidRDefault="000E3DDE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DDE" w:rsidRDefault="000E3DDE">
            <w:pPr>
              <w:jc w:val="center"/>
            </w:pPr>
            <w:r>
              <w:t>Координаты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Дирекционный угол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Длина линии</w:t>
            </w:r>
          </w:p>
        </w:tc>
      </w:tr>
      <w:tr w:rsidR="000E3DDE" w:rsidTr="000E3DDE">
        <w:trPr>
          <w:cantSplit/>
          <w:trHeight w:val="310"/>
        </w:trPr>
        <w:tc>
          <w:tcPr>
            <w:tcW w:w="2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E3DDE" w:rsidRDefault="000E3DDE"/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X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  <w:tc>
          <w:tcPr>
            <w:tcW w:w="1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3DDE" w:rsidRDefault="000E3DDE"/>
        </w:tc>
      </w:tr>
      <w:tr w:rsidR="000E3DDE" w:rsidTr="000E3DDE">
        <w:trPr>
          <w:cantSplit/>
          <w:trHeight w:val="310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2 297 969,36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581 600,48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132°5'43"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24,74</w:t>
            </w:r>
          </w:p>
        </w:tc>
      </w:tr>
      <w:tr w:rsidR="000E3DDE" w:rsidTr="000E3DDE">
        <w:trPr>
          <w:cantSplit/>
          <w:trHeight w:val="310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2 297 952,78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581 618,83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43°23'25"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39,46</w:t>
            </w:r>
          </w:p>
        </w:tc>
      </w:tr>
      <w:tr w:rsidR="000E3DDE" w:rsidTr="000E3DDE">
        <w:trPr>
          <w:cantSplit/>
          <w:trHeight w:val="310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2 297 981,46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581 645,94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311°57'38"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25,64</w:t>
            </w:r>
          </w:p>
        </w:tc>
      </w:tr>
      <w:tr w:rsidR="000E3DDE" w:rsidTr="000E3DDE">
        <w:trPr>
          <w:cantSplit/>
          <w:trHeight w:val="310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</w:pPr>
            <w:r>
              <w:t>2 297 998,60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581 626,87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222°4'49"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3DDE" w:rsidRDefault="000E3DD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39,39</w:t>
            </w:r>
          </w:p>
        </w:tc>
      </w:tr>
    </w:tbl>
    <w:p w:rsidR="00B92339" w:rsidRPr="00DB6914" w:rsidRDefault="00B92339" w:rsidP="00742EDA">
      <w:pPr>
        <w:jc w:val="center"/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  <w:lang w:val="en-US"/>
        </w:rPr>
      </w:pPr>
      <w:r w:rsidRPr="00DB6914">
        <w:rPr>
          <w:rFonts w:ascii="GOST type B" w:hAnsi="GOST type B"/>
          <w:sz w:val="24"/>
          <w:szCs w:val="24"/>
        </w:rPr>
        <w:t>Участок №113</w:t>
      </w:r>
    </w:p>
    <w:p w:rsidR="00597922" w:rsidRDefault="00E11576" w:rsidP="0059792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90675" cy="15240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22" w:rsidRDefault="00597922" w:rsidP="0059792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2"/>
        <w:gridCol w:w="1446"/>
        <w:gridCol w:w="1446"/>
        <w:gridCol w:w="2273"/>
        <w:gridCol w:w="1653"/>
      </w:tblGrid>
      <w:tr w:rsidR="00597922" w:rsidTr="00597922">
        <w:trPr>
          <w:cantSplit/>
          <w:trHeight w:val="319"/>
        </w:trPr>
        <w:tc>
          <w:tcPr>
            <w:tcW w:w="2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7922" w:rsidRDefault="0059792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922" w:rsidRDefault="00597922">
            <w:pPr>
              <w:jc w:val="center"/>
            </w:pPr>
            <w:r>
              <w:t>Координаты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Дирекционный угол</w:t>
            </w:r>
          </w:p>
        </w:tc>
        <w:tc>
          <w:tcPr>
            <w:tcW w:w="1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Длина линии</w:t>
            </w:r>
          </w:p>
        </w:tc>
      </w:tr>
      <w:tr w:rsidR="00597922" w:rsidTr="00597922">
        <w:trPr>
          <w:cantSplit/>
          <w:trHeight w:val="369"/>
        </w:trPr>
        <w:tc>
          <w:tcPr>
            <w:tcW w:w="2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7922" w:rsidRDefault="00597922"/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X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  <w:tc>
          <w:tcPr>
            <w:tcW w:w="16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</w:tr>
      <w:tr w:rsidR="00597922" w:rsidTr="00597922">
        <w:trPr>
          <w:cantSplit/>
          <w:trHeight w:val="36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2 298 009,70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581 636,93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131°58'32"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25,96</w:t>
            </w:r>
          </w:p>
        </w:tc>
      </w:tr>
      <w:tr w:rsidR="00597922" w:rsidTr="00597922">
        <w:trPr>
          <w:cantSplit/>
          <w:trHeight w:val="36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2 297 992,34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581 656,23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43°23'28"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40,56</w:t>
            </w:r>
          </w:p>
        </w:tc>
      </w:tr>
      <w:tr w:rsidR="00597922" w:rsidTr="00597922">
        <w:trPr>
          <w:cantSplit/>
          <w:trHeight w:val="36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2 298 021,81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581 684,09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312°4'28"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26,87</w:t>
            </w:r>
          </w:p>
        </w:tc>
      </w:tr>
      <w:tr w:rsidR="00597922" w:rsidTr="00597922">
        <w:trPr>
          <w:cantSplit/>
          <w:trHeight w:val="36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2 298 039,82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581 664,14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222°5'49"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597922" w:rsidRDefault="00597922" w:rsidP="00742EDA">
      <w:pPr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№114</w:t>
      </w:r>
    </w:p>
    <w:p w:rsidR="00597922" w:rsidRDefault="00E11576" w:rsidP="0059792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22" w:rsidRDefault="00597922" w:rsidP="0059792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8"/>
        <w:gridCol w:w="1450"/>
        <w:gridCol w:w="1450"/>
        <w:gridCol w:w="2279"/>
        <w:gridCol w:w="1657"/>
      </w:tblGrid>
      <w:tr w:rsidR="00597922" w:rsidTr="00597922">
        <w:trPr>
          <w:cantSplit/>
          <w:trHeight w:val="300"/>
        </w:trPr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7922" w:rsidRDefault="0059792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922" w:rsidRDefault="00597922">
            <w:pPr>
              <w:jc w:val="center"/>
            </w:pPr>
            <w:r>
              <w:t>Координаты</w:t>
            </w:r>
          </w:p>
        </w:tc>
        <w:tc>
          <w:tcPr>
            <w:tcW w:w="227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Дирекционный угол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Длина линии</w:t>
            </w:r>
          </w:p>
        </w:tc>
      </w:tr>
      <w:tr w:rsidR="00597922" w:rsidTr="00597922">
        <w:trPr>
          <w:cantSplit/>
          <w:trHeight w:val="347"/>
        </w:trPr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7922" w:rsidRDefault="00597922"/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X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</w:tr>
      <w:tr w:rsidR="00597922" w:rsidTr="00597922">
        <w:trPr>
          <w:cantSplit/>
          <w:trHeight w:val="347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2 298 025,53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581 619,39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132°4'39"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597922" w:rsidTr="00597922">
        <w:trPr>
          <w:cantSplit/>
          <w:trHeight w:val="347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2 298 009,70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581 636,93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42°5'49"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597922" w:rsidTr="00597922">
        <w:trPr>
          <w:cantSplit/>
          <w:trHeight w:val="347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2 298 039,82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581 664,14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312°32'11"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23,51</w:t>
            </w:r>
          </w:p>
        </w:tc>
      </w:tr>
      <w:tr w:rsidR="00597922" w:rsidTr="00597922">
        <w:trPr>
          <w:cantSplit/>
          <w:trHeight w:val="347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2 298 055,71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581 646,82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222°15'43"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40,78</w:t>
            </w:r>
          </w:p>
        </w:tc>
      </w:tr>
    </w:tbl>
    <w:p w:rsidR="00597922" w:rsidRDefault="00597922" w:rsidP="00742EDA">
      <w:pPr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№115</w:t>
      </w:r>
    </w:p>
    <w:p w:rsidR="00597922" w:rsidRDefault="00E11576" w:rsidP="0059792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5732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22" w:rsidRDefault="00597922" w:rsidP="00597922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597922" w:rsidTr="00597922">
        <w:trPr>
          <w:cantSplit/>
          <w:trHeight w:val="234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7922" w:rsidRDefault="0059792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922" w:rsidRDefault="00597922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Длина линии</w:t>
            </w:r>
          </w:p>
        </w:tc>
      </w:tr>
      <w:tr w:rsidR="00597922" w:rsidTr="00597922">
        <w:trPr>
          <w:cantSplit/>
          <w:trHeight w:val="270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7922" w:rsidRDefault="00597922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</w:tr>
      <w:tr w:rsidR="00597922" w:rsidTr="00597922">
        <w:trPr>
          <w:cantSplit/>
          <w:trHeight w:val="270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2 298 041,34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581 601,89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132°4'43"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597922" w:rsidTr="00597922">
        <w:trPr>
          <w:cantSplit/>
          <w:trHeight w:val="270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2 298 025,53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581 619,39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42°15'43"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40,78</w:t>
            </w:r>
          </w:p>
        </w:tc>
      </w:tr>
      <w:tr w:rsidR="00597922" w:rsidTr="00597922">
        <w:trPr>
          <w:cantSplit/>
          <w:trHeight w:val="270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2 298 055,71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581 646,82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311°39'41"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23,71</w:t>
            </w:r>
          </w:p>
        </w:tc>
      </w:tr>
      <w:tr w:rsidR="00597922" w:rsidTr="00597922">
        <w:trPr>
          <w:cantSplit/>
          <w:trHeight w:val="270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2 298 071,48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581 629,10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597922" w:rsidRDefault="00597922" w:rsidP="00597922"/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№116</w:t>
      </w:r>
    </w:p>
    <w:p w:rsidR="00597922" w:rsidRDefault="00E11576" w:rsidP="0059792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22" w:rsidRDefault="00597922" w:rsidP="0059792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8"/>
        <w:gridCol w:w="2307"/>
        <w:gridCol w:w="1678"/>
      </w:tblGrid>
      <w:tr w:rsidR="00597922" w:rsidTr="00597922">
        <w:trPr>
          <w:cantSplit/>
          <w:trHeight w:val="303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7922" w:rsidRDefault="0059792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922" w:rsidRDefault="00597922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Длина линии</w:t>
            </w:r>
          </w:p>
        </w:tc>
      </w:tr>
      <w:tr w:rsidR="00597922" w:rsidTr="00597922">
        <w:trPr>
          <w:cantSplit/>
          <w:trHeight w:val="350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7922" w:rsidRDefault="00597922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</w:tr>
      <w:tr w:rsidR="00597922" w:rsidTr="00597922">
        <w:trPr>
          <w:cantSplit/>
          <w:trHeight w:val="350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2 298 057,14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581 584,39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597922" w:rsidTr="00597922">
        <w:trPr>
          <w:cantSplit/>
          <w:trHeight w:val="350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2 298 041,34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581 601,89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597922" w:rsidTr="00597922">
        <w:trPr>
          <w:cantSplit/>
          <w:trHeight w:val="350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2 298 071,48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581 629,10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597922" w:rsidTr="00597922">
        <w:trPr>
          <w:cantSplit/>
          <w:trHeight w:val="350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2 298 087,28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581 611,60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597922" w:rsidRDefault="00597922" w:rsidP="00742EDA">
      <w:pPr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№117</w:t>
      </w:r>
    </w:p>
    <w:p w:rsidR="00597922" w:rsidRDefault="00E11576" w:rsidP="00597922">
      <w:pPr>
        <w:jc w:val="center"/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22" w:rsidRDefault="00597922" w:rsidP="00597922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597922" w:rsidTr="00597922">
        <w:trPr>
          <w:cantSplit/>
          <w:trHeight w:val="297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97922" w:rsidRDefault="00597922">
            <w:pPr>
              <w:ind w:right="-108"/>
              <w:jc w:val="center"/>
            </w:pPr>
          </w:p>
          <w:p w:rsidR="00597922" w:rsidRDefault="0059792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922" w:rsidRDefault="00597922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Длина линии</w:t>
            </w:r>
          </w:p>
        </w:tc>
      </w:tr>
      <w:tr w:rsidR="00597922" w:rsidTr="00597922">
        <w:trPr>
          <w:cantSplit/>
          <w:trHeight w:val="344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7922" w:rsidRDefault="00597922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</w:tr>
      <w:tr w:rsidR="00597922" w:rsidTr="00597922">
        <w:trPr>
          <w:cantSplit/>
          <w:trHeight w:val="344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2 298 072,96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581 566,88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132°6'50"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597922" w:rsidTr="00597922">
        <w:trPr>
          <w:cantSplit/>
          <w:trHeight w:val="344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2 298 057,14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581 584,39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597922" w:rsidTr="00597922">
        <w:trPr>
          <w:cantSplit/>
          <w:trHeight w:val="344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2 298 087,28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581 611,60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597922" w:rsidTr="00597922">
        <w:trPr>
          <w:cantSplit/>
          <w:trHeight w:val="344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2 298 103,08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581 594,09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222°5'41"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1B633F" w:rsidRPr="00DB6914" w:rsidRDefault="001B633F" w:rsidP="00742EDA">
      <w:pPr>
        <w:rPr>
          <w:rFonts w:ascii="GOST type B" w:hAnsi="GOST type B"/>
          <w:sz w:val="24"/>
          <w:szCs w:val="24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№118</w:t>
      </w:r>
    </w:p>
    <w:p w:rsidR="00597922" w:rsidRDefault="00E11576" w:rsidP="0059792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22" w:rsidRDefault="00597922" w:rsidP="0059792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6"/>
        <w:gridCol w:w="1479"/>
        <w:gridCol w:w="1479"/>
        <w:gridCol w:w="2324"/>
        <w:gridCol w:w="1690"/>
      </w:tblGrid>
      <w:tr w:rsidR="00597922" w:rsidTr="00597922">
        <w:trPr>
          <w:cantSplit/>
          <w:trHeight w:val="252"/>
        </w:trPr>
        <w:tc>
          <w:tcPr>
            <w:tcW w:w="24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7922" w:rsidRDefault="0059792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922" w:rsidRDefault="00597922">
            <w:pPr>
              <w:jc w:val="center"/>
            </w:pPr>
            <w:r>
              <w:t>Координаты</w:t>
            </w:r>
          </w:p>
        </w:tc>
        <w:tc>
          <w:tcPr>
            <w:tcW w:w="232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Дирекционный угол</w:t>
            </w:r>
          </w:p>
        </w:tc>
        <w:tc>
          <w:tcPr>
            <w:tcW w:w="1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Длина линии</w:t>
            </w:r>
          </w:p>
        </w:tc>
      </w:tr>
      <w:tr w:rsidR="00597922" w:rsidTr="00597922">
        <w:trPr>
          <w:cantSplit/>
          <w:trHeight w:val="292"/>
        </w:trPr>
        <w:tc>
          <w:tcPr>
            <w:tcW w:w="24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7922" w:rsidRDefault="00597922"/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X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2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  <w:tc>
          <w:tcPr>
            <w:tcW w:w="1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</w:tr>
      <w:tr w:rsidR="00597922" w:rsidTr="00597922">
        <w:trPr>
          <w:cantSplit/>
          <w:trHeight w:val="292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2 298 088,80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581 549,34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132°4'50"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597922" w:rsidTr="00597922">
        <w:trPr>
          <w:cantSplit/>
          <w:trHeight w:val="292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2 298 072,96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581 566,88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42°5'41"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597922" w:rsidTr="00597922">
        <w:trPr>
          <w:cantSplit/>
          <w:trHeight w:val="292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2 298 103,08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581 594,09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312°6'48"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597922" w:rsidTr="00597922">
        <w:trPr>
          <w:cantSplit/>
          <w:trHeight w:val="292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2 298 118,94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581 576,55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222°4'41"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40,60</w:t>
            </w:r>
          </w:p>
        </w:tc>
      </w:tr>
    </w:tbl>
    <w:p w:rsidR="00CA78E9" w:rsidRPr="00DB6914" w:rsidRDefault="00CA78E9" w:rsidP="00742EDA">
      <w:pPr>
        <w:rPr>
          <w:rFonts w:ascii="GOST type B" w:hAnsi="GOST type B"/>
          <w:sz w:val="24"/>
          <w:szCs w:val="24"/>
          <w:lang w:val="en-US"/>
        </w:rPr>
      </w:pPr>
    </w:p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№119</w:t>
      </w:r>
    </w:p>
    <w:p w:rsidR="00597922" w:rsidRDefault="00E11576" w:rsidP="0059792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22" w:rsidRDefault="00597922" w:rsidP="0059792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8"/>
        <w:gridCol w:w="1450"/>
        <w:gridCol w:w="1450"/>
        <w:gridCol w:w="2279"/>
        <w:gridCol w:w="1657"/>
      </w:tblGrid>
      <w:tr w:rsidR="00597922" w:rsidTr="00597922">
        <w:trPr>
          <w:cantSplit/>
          <w:trHeight w:val="308"/>
        </w:trPr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7922" w:rsidRDefault="0059792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922" w:rsidRDefault="00597922">
            <w:pPr>
              <w:jc w:val="center"/>
            </w:pPr>
            <w:r>
              <w:t>Координаты</w:t>
            </w:r>
          </w:p>
        </w:tc>
        <w:tc>
          <w:tcPr>
            <w:tcW w:w="227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Дирекционный угол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Длина линии</w:t>
            </w:r>
          </w:p>
        </w:tc>
      </w:tr>
      <w:tr w:rsidR="00597922" w:rsidTr="00597922">
        <w:trPr>
          <w:cantSplit/>
          <w:trHeight w:val="357"/>
        </w:trPr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7922" w:rsidRDefault="00597922"/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X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</w:tr>
      <w:tr w:rsidR="00597922" w:rsidTr="00597922">
        <w:trPr>
          <w:cantSplit/>
          <w:trHeight w:val="357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2 298 104,62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581 531,84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132°6'47"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597922" w:rsidTr="00597922">
        <w:trPr>
          <w:cantSplit/>
          <w:trHeight w:val="357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2 298 088,80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581 549,34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42°4'41"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40,60</w:t>
            </w:r>
          </w:p>
        </w:tc>
      </w:tr>
      <w:tr w:rsidR="00597922" w:rsidTr="00597922">
        <w:trPr>
          <w:cantSplit/>
          <w:trHeight w:val="357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2 298 118,94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581 576,55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597922" w:rsidTr="00597922">
        <w:trPr>
          <w:cantSplit/>
          <w:trHeight w:val="357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2 298 134,74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581 559,05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222°5'49"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597922" w:rsidRDefault="00597922" w:rsidP="00597922"/>
    <w:p w:rsidR="00B92339" w:rsidRPr="00DB6914" w:rsidRDefault="00B92339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№120</w:t>
      </w:r>
    </w:p>
    <w:p w:rsidR="00597922" w:rsidRDefault="00E11576" w:rsidP="0059792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22" w:rsidRDefault="00597922" w:rsidP="0059792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1497"/>
        <w:gridCol w:w="1497"/>
        <w:gridCol w:w="2353"/>
        <w:gridCol w:w="1711"/>
      </w:tblGrid>
      <w:tr w:rsidR="00597922" w:rsidTr="00597922">
        <w:trPr>
          <w:cantSplit/>
          <w:trHeight w:val="297"/>
        </w:trPr>
        <w:tc>
          <w:tcPr>
            <w:tcW w:w="25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7922" w:rsidRDefault="0059792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922" w:rsidRDefault="00597922">
            <w:pPr>
              <w:jc w:val="center"/>
            </w:pPr>
            <w:r>
              <w:t>Координаты</w:t>
            </w:r>
          </w:p>
        </w:tc>
        <w:tc>
          <w:tcPr>
            <w:tcW w:w="235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Дирекционный угол</w:t>
            </w:r>
          </w:p>
        </w:tc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Длина линии</w:t>
            </w:r>
          </w:p>
        </w:tc>
      </w:tr>
      <w:tr w:rsidR="00597922" w:rsidTr="00597922">
        <w:trPr>
          <w:cantSplit/>
          <w:trHeight w:val="344"/>
        </w:trPr>
        <w:tc>
          <w:tcPr>
            <w:tcW w:w="25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7922" w:rsidRDefault="00597922"/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X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</w:tr>
      <w:tr w:rsidR="00597922" w:rsidTr="00597922">
        <w:trPr>
          <w:cantSplit/>
          <w:trHeight w:val="344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2 298 120,46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581 514,30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132°4'44"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597922" w:rsidTr="00597922">
        <w:trPr>
          <w:cantSplit/>
          <w:trHeight w:val="344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2 298 104,62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581 531,84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42°5'49"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597922" w:rsidTr="00597922">
        <w:trPr>
          <w:cantSplit/>
          <w:trHeight w:val="344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2 298 134,74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581 559,05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312°7'1"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597922" w:rsidTr="00597922">
        <w:trPr>
          <w:cantSplit/>
          <w:trHeight w:val="344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4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2 298 150,60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581 541,51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1B633F" w:rsidRPr="00DB6914" w:rsidRDefault="001B633F" w:rsidP="00742EDA">
      <w:pPr>
        <w:rPr>
          <w:rFonts w:ascii="GOST type B" w:hAnsi="GOST type B"/>
          <w:sz w:val="24"/>
          <w:szCs w:val="24"/>
        </w:rPr>
      </w:pPr>
    </w:p>
    <w:p w:rsidR="00597922" w:rsidRDefault="00E11576" w:rsidP="0059792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22" w:rsidRDefault="00597922" w:rsidP="00597922">
      <w:pPr>
        <w:jc w:val="center"/>
      </w:pPr>
    </w:p>
    <w:tbl>
      <w:tblPr>
        <w:tblW w:w="9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35"/>
        <w:gridCol w:w="1508"/>
        <w:gridCol w:w="1508"/>
        <w:gridCol w:w="2370"/>
        <w:gridCol w:w="1724"/>
      </w:tblGrid>
      <w:tr w:rsidR="00597922" w:rsidTr="00597922">
        <w:trPr>
          <w:cantSplit/>
          <w:trHeight w:val="316"/>
        </w:trPr>
        <w:tc>
          <w:tcPr>
            <w:tcW w:w="25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7922" w:rsidRDefault="0059792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922" w:rsidRDefault="00597922">
            <w:pPr>
              <w:jc w:val="center"/>
            </w:pPr>
            <w:r>
              <w:t>Координаты</w:t>
            </w:r>
          </w:p>
        </w:tc>
        <w:tc>
          <w:tcPr>
            <w:tcW w:w="237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Дирекционный угол</w:t>
            </w:r>
          </w:p>
        </w:tc>
        <w:tc>
          <w:tcPr>
            <w:tcW w:w="17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Длина линии</w:t>
            </w:r>
          </w:p>
        </w:tc>
      </w:tr>
      <w:tr w:rsidR="00597922" w:rsidTr="00597922">
        <w:trPr>
          <w:cantSplit/>
          <w:trHeight w:val="366"/>
        </w:trPr>
        <w:tc>
          <w:tcPr>
            <w:tcW w:w="25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7922" w:rsidRDefault="00597922"/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X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7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  <w:tc>
          <w:tcPr>
            <w:tcW w:w="17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</w:tr>
      <w:tr w:rsidR="00597922" w:rsidTr="00597922">
        <w:trPr>
          <w:cantSplit/>
          <w:trHeight w:val="366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2 298 136,31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581 496,82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132°11'37"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597922" w:rsidTr="00597922">
        <w:trPr>
          <w:cantSplit/>
          <w:trHeight w:val="366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2 298 120,46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581 514,30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597922" w:rsidTr="00597922">
        <w:trPr>
          <w:cantSplit/>
          <w:trHeight w:val="366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2 298 150,60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581 541,51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597922" w:rsidTr="00597922">
        <w:trPr>
          <w:cantSplit/>
          <w:trHeight w:val="366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2 298 166,40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581 524,01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222°5'56"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40,56</w:t>
            </w:r>
          </w:p>
        </w:tc>
      </w:tr>
    </w:tbl>
    <w:p w:rsidR="00597922" w:rsidRDefault="00597922" w:rsidP="00597922"/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№122</w:t>
      </w:r>
    </w:p>
    <w:p w:rsidR="00597922" w:rsidRDefault="00E11576" w:rsidP="0059792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22" w:rsidRDefault="00597922" w:rsidP="0059792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597922" w:rsidRPr="00597922" w:rsidTr="00597922">
        <w:trPr>
          <w:cantSplit/>
          <w:trHeight w:val="292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7922" w:rsidRPr="00597922" w:rsidRDefault="00597922">
            <w:pPr>
              <w:ind w:right="-108"/>
              <w:jc w:val="center"/>
            </w:pPr>
            <w:r w:rsidRPr="00597922"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922" w:rsidRPr="00597922" w:rsidRDefault="00597922">
            <w:pPr>
              <w:jc w:val="center"/>
            </w:pPr>
            <w:r w:rsidRPr="00597922"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</w:pPr>
            <w:r w:rsidRPr="00597922"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</w:pPr>
            <w:r w:rsidRPr="00597922">
              <w:t>Длина линии</w:t>
            </w:r>
          </w:p>
        </w:tc>
      </w:tr>
      <w:tr w:rsidR="00597922" w:rsidRPr="00597922" w:rsidTr="00597922">
        <w:trPr>
          <w:cantSplit/>
          <w:trHeight w:val="338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7922" w:rsidRPr="00597922" w:rsidRDefault="00597922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</w:pPr>
            <w:r w:rsidRPr="00597922"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  <w:rPr>
                <w:lang w:val="en-US"/>
              </w:rPr>
            </w:pPr>
            <w:r w:rsidRPr="00597922"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Pr="00597922" w:rsidRDefault="00597922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Pr="00597922" w:rsidRDefault="00597922"/>
        </w:tc>
      </w:tr>
      <w:tr w:rsidR="00597922" w:rsidRPr="00597922" w:rsidTr="00597922">
        <w:trPr>
          <w:cantSplit/>
          <w:trHeight w:val="338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</w:pPr>
            <w:r w:rsidRPr="00597922"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</w:pPr>
            <w:r w:rsidRPr="00597922">
              <w:t>2 298 151,23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  <w:rPr>
                <w:lang w:val="en-US"/>
              </w:rPr>
            </w:pPr>
            <w:r w:rsidRPr="00597922">
              <w:rPr>
                <w:lang w:val="en-US"/>
              </w:rPr>
              <w:t>581 480,29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  <w:rPr>
                <w:lang w:val="en-US"/>
              </w:rPr>
            </w:pPr>
            <w:r w:rsidRPr="00597922">
              <w:rPr>
                <w:lang w:val="en-US"/>
              </w:rPr>
              <w:t>132°4'32"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  <w:rPr>
                <w:lang w:val="en-US"/>
              </w:rPr>
            </w:pPr>
            <w:r w:rsidRPr="00597922">
              <w:rPr>
                <w:lang w:val="en-US"/>
              </w:rPr>
              <w:t>22,27</w:t>
            </w:r>
          </w:p>
        </w:tc>
      </w:tr>
      <w:tr w:rsidR="00597922" w:rsidRPr="00597922" w:rsidTr="00597922">
        <w:trPr>
          <w:cantSplit/>
          <w:trHeight w:val="338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</w:pPr>
            <w:r w:rsidRPr="00597922"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</w:pPr>
            <w:r w:rsidRPr="00597922">
              <w:t>2 298 136,31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  <w:rPr>
                <w:lang w:val="en-US"/>
              </w:rPr>
            </w:pPr>
            <w:r w:rsidRPr="00597922">
              <w:rPr>
                <w:lang w:val="en-US"/>
              </w:rPr>
              <w:t>581 496,82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  <w:rPr>
                <w:lang w:val="en-US"/>
              </w:rPr>
            </w:pPr>
            <w:r w:rsidRPr="00597922">
              <w:rPr>
                <w:lang w:val="en-US"/>
              </w:rPr>
              <w:t>42°5'56"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  <w:rPr>
                <w:lang w:val="en-US"/>
              </w:rPr>
            </w:pPr>
            <w:r w:rsidRPr="00597922">
              <w:rPr>
                <w:lang w:val="en-US"/>
              </w:rPr>
              <w:t>40,56</w:t>
            </w:r>
          </w:p>
        </w:tc>
      </w:tr>
      <w:tr w:rsidR="00597922" w:rsidRPr="00597922" w:rsidTr="00597922">
        <w:trPr>
          <w:cantSplit/>
          <w:trHeight w:val="338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</w:pPr>
            <w:r w:rsidRPr="00597922"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</w:pPr>
            <w:r w:rsidRPr="00597922">
              <w:t>2 298 166,40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  <w:rPr>
                <w:lang w:val="en-US"/>
              </w:rPr>
            </w:pPr>
            <w:r w:rsidRPr="00597922">
              <w:rPr>
                <w:lang w:val="en-US"/>
              </w:rPr>
              <w:t>581 524,01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  <w:rPr>
                <w:lang w:val="en-US"/>
              </w:rPr>
            </w:pPr>
            <w:r w:rsidRPr="00597922">
              <w:rPr>
                <w:lang w:val="en-US"/>
              </w:rPr>
              <w:t>312°12'"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  <w:rPr>
                <w:lang w:val="en-US"/>
              </w:rPr>
            </w:pPr>
            <w:r w:rsidRPr="00597922">
              <w:rPr>
                <w:lang w:val="en-US"/>
              </w:rPr>
              <w:t>22,28</w:t>
            </w:r>
          </w:p>
        </w:tc>
      </w:tr>
      <w:tr w:rsidR="00597922" w:rsidRPr="00597922" w:rsidTr="00597922">
        <w:trPr>
          <w:cantSplit/>
          <w:trHeight w:val="338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</w:pPr>
            <w:r w:rsidRPr="00597922"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</w:pPr>
            <w:r w:rsidRPr="00597922">
              <w:t>2 298 181,37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  <w:rPr>
                <w:lang w:val="en-US"/>
              </w:rPr>
            </w:pPr>
            <w:r w:rsidRPr="00597922">
              <w:rPr>
                <w:lang w:val="en-US"/>
              </w:rPr>
              <w:t>581 507,50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  <w:rPr>
                <w:lang w:val="en-US"/>
              </w:rPr>
            </w:pPr>
            <w:r w:rsidRPr="00597922">
              <w:rPr>
                <w:lang w:val="en-US"/>
              </w:rPr>
              <w:t>222°4'40"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Pr="00597922" w:rsidRDefault="00597922">
            <w:pPr>
              <w:jc w:val="center"/>
              <w:rPr>
                <w:lang w:val="en-US"/>
              </w:rPr>
            </w:pPr>
            <w:r w:rsidRPr="00597922">
              <w:rPr>
                <w:lang w:val="en-US"/>
              </w:rPr>
              <w:t>40,61</w:t>
            </w:r>
          </w:p>
        </w:tc>
      </w:tr>
    </w:tbl>
    <w:p w:rsidR="000E732A" w:rsidRPr="00DB6914" w:rsidRDefault="000E732A" w:rsidP="00742EDA">
      <w:pPr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№123</w:t>
      </w:r>
    </w:p>
    <w:p w:rsidR="00597922" w:rsidRDefault="00E11576" w:rsidP="00597922">
      <w:pPr>
        <w:jc w:val="center"/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22" w:rsidRDefault="00597922" w:rsidP="00597922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1472"/>
        <w:gridCol w:w="1472"/>
        <w:gridCol w:w="2313"/>
        <w:gridCol w:w="1682"/>
      </w:tblGrid>
      <w:tr w:rsidR="00597922" w:rsidTr="00597922">
        <w:trPr>
          <w:cantSplit/>
          <w:trHeight w:val="279"/>
        </w:trPr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7922" w:rsidRDefault="0059792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922" w:rsidRDefault="00597922">
            <w:pPr>
              <w:jc w:val="center"/>
            </w:pPr>
            <w:r>
              <w:t>Координаты</w:t>
            </w:r>
          </w:p>
        </w:tc>
        <w:tc>
          <w:tcPr>
            <w:tcW w:w="231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Дирекционный угол</w:t>
            </w:r>
          </w:p>
        </w:tc>
        <w:tc>
          <w:tcPr>
            <w:tcW w:w="1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Длина линии</w:t>
            </w:r>
          </w:p>
        </w:tc>
      </w:tr>
      <w:tr w:rsidR="00597922" w:rsidTr="00597922">
        <w:trPr>
          <w:cantSplit/>
          <w:trHeight w:val="323"/>
        </w:trPr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7922" w:rsidRDefault="00597922"/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X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  <w:tc>
          <w:tcPr>
            <w:tcW w:w="1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</w:tr>
      <w:tr w:rsidR="00597922" w:rsidTr="00597922">
        <w:trPr>
          <w:cantSplit/>
          <w:trHeight w:val="323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2 298 166,31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581 463,59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132°4'39"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7922" w:rsidTr="00597922">
        <w:trPr>
          <w:cantSplit/>
          <w:trHeight w:val="323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2 298 151,23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581 480,29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597922" w:rsidTr="00597922">
        <w:trPr>
          <w:cantSplit/>
          <w:trHeight w:val="323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2 298 181,37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581 507,50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7922" w:rsidTr="00597922">
        <w:trPr>
          <w:cantSplit/>
          <w:trHeight w:val="323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2 298 196,45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581 490,80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CA78E9" w:rsidRPr="00DB6914" w:rsidRDefault="00CA78E9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№124</w:t>
      </w:r>
    </w:p>
    <w:p w:rsidR="00597922" w:rsidRDefault="00E11576" w:rsidP="0059792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22" w:rsidRDefault="00597922" w:rsidP="0059792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1472"/>
        <w:gridCol w:w="1472"/>
        <w:gridCol w:w="2313"/>
        <w:gridCol w:w="1682"/>
      </w:tblGrid>
      <w:tr w:rsidR="00597922" w:rsidTr="00597922">
        <w:trPr>
          <w:cantSplit/>
          <w:trHeight w:val="289"/>
        </w:trPr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7922" w:rsidRDefault="0059792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922" w:rsidRDefault="00597922">
            <w:pPr>
              <w:jc w:val="center"/>
            </w:pPr>
            <w:r>
              <w:t>Координаты</w:t>
            </w:r>
          </w:p>
        </w:tc>
        <w:tc>
          <w:tcPr>
            <w:tcW w:w="231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Дирекционный угол</w:t>
            </w:r>
          </w:p>
        </w:tc>
        <w:tc>
          <w:tcPr>
            <w:tcW w:w="1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Длина линии</w:t>
            </w:r>
          </w:p>
        </w:tc>
      </w:tr>
      <w:tr w:rsidR="00597922" w:rsidTr="00597922">
        <w:trPr>
          <w:cantSplit/>
          <w:trHeight w:val="335"/>
        </w:trPr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7922" w:rsidRDefault="00597922"/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X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  <w:tc>
          <w:tcPr>
            <w:tcW w:w="1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</w:tr>
      <w:tr w:rsidR="00597922" w:rsidTr="00597922">
        <w:trPr>
          <w:cantSplit/>
          <w:trHeight w:val="335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2 298 181,39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581 446,89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7922" w:rsidTr="00597922">
        <w:trPr>
          <w:cantSplit/>
          <w:trHeight w:val="335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2 298 166,31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581 463,59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597922" w:rsidTr="00597922">
        <w:trPr>
          <w:cantSplit/>
          <w:trHeight w:val="335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2 298 196,45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581 490,80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7922" w:rsidTr="00597922">
        <w:trPr>
          <w:cantSplit/>
          <w:trHeight w:val="335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2 298 211,53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581 474,10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222°4'42"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40,60</w:t>
            </w:r>
          </w:p>
        </w:tc>
      </w:tr>
    </w:tbl>
    <w:p w:rsidR="00597922" w:rsidRDefault="00597922" w:rsidP="00742EDA">
      <w:pPr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№125</w:t>
      </w:r>
    </w:p>
    <w:p w:rsidR="00597922" w:rsidRDefault="00E11576" w:rsidP="0059792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22" w:rsidRDefault="00597922" w:rsidP="0059792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597922" w:rsidTr="00597922">
        <w:trPr>
          <w:cantSplit/>
          <w:trHeight w:val="305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7922" w:rsidRDefault="0059792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922" w:rsidRDefault="00597922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Длина линии</w:t>
            </w:r>
          </w:p>
        </w:tc>
      </w:tr>
      <w:tr w:rsidR="00597922" w:rsidTr="00597922">
        <w:trPr>
          <w:cantSplit/>
          <w:trHeight w:val="353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7922" w:rsidRDefault="00597922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</w:tr>
      <w:tr w:rsidR="00597922" w:rsidTr="00597922">
        <w:trPr>
          <w:cantSplit/>
          <w:trHeight w:val="353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2 298 196,47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581 430,19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7922" w:rsidTr="00597922">
        <w:trPr>
          <w:cantSplit/>
          <w:trHeight w:val="353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2 298 181,39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581 446,89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42°4'42"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40,60</w:t>
            </w:r>
          </w:p>
        </w:tc>
      </w:tr>
      <w:tr w:rsidR="00597922" w:rsidTr="00597922">
        <w:trPr>
          <w:cantSplit/>
          <w:trHeight w:val="353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2 298 211,53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581 474,10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7922" w:rsidTr="00597922">
        <w:trPr>
          <w:cantSplit/>
          <w:trHeight w:val="353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2 298 226,61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581 457,40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№126</w:t>
      </w:r>
    </w:p>
    <w:p w:rsidR="00597922" w:rsidRDefault="00E11576" w:rsidP="0059792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22" w:rsidRDefault="00597922" w:rsidP="0059792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9"/>
        <w:gridCol w:w="1486"/>
        <w:gridCol w:w="1486"/>
        <w:gridCol w:w="2336"/>
        <w:gridCol w:w="1699"/>
      </w:tblGrid>
      <w:tr w:rsidR="00597922" w:rsidTr="00597922">
        <w:trPr>
          <w:cantSplit/>
          <w:trHeight w:val="289"/>
        </w:trPr>
        <w:tc>
          <w:tcPr>
            <w:tcW w:w="2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7922" w:rsidRDefault="0059792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922" w:rsidRDefault="00597922">
            <w:pPr>
              <w:jc w:val="center"/>
            </w:pPr>
            <w:r>
              <w:t>Координаты</w:t>
            </w:r>
          </w:p>
        </w:tc>
        <w:tc>
          <w:tcPr>
            <w:tcW w:w="233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Дирекционный угол</w:t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Длина линии</w:t>
            </w:r>
          </w:p>
        </w:tc>
      </w:tr>
      <w:tr w:rsidR="00597922" w:rsidTr="00597922">
        <w:trPr>
          <w:cantSplit/>
          <w:trHeight w:val="335"/>
        </w:trPr>
        <w:tc>
          <w:tcPr>
            <w:tcW w:w="2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7922" w:rsidRDefault="00597922"/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X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  <w:tc>
          <w:tcPr>
            <w:tcW w:w="16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</w:tr>
      <w:tr w:rsidR="00597922" w:rsidTr="00597922">
        <w:trPr>
          <w:cantSplit/>
          <w:trHeight w:val="335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2 298 211,55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581 413,49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7922" w:rsidTr="00597922">
        <w:trPr>
          <w:cantSplit/>
          <w:trHeight w:val="335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2 298 196,47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581 430,19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597922" w:rsidTr="00597922">
        <w:trPr>
          <w:cantSplit/>
          <w:trHeight w:val="335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2 298 226,61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581 457,40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7922" w:rsidTr="00597922">
        <w:trPr>
          <w:cantSplit/>
          <w:trHeight w:val="335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2 298 241,68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581 440,70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0E732A" w:rsidRPr="00DB6914" w:rsidRDefault="000E732A" w:rsidP="00742EDA">
      <w:pPr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№127</w:t>
      </w:r>
    </w:p>
    <w:p w:rsidR="00597922" w:rsidRDefault="00E11576" w:rsidP="00597922">
      <w:pPr>
        <w:jc w:val="center"/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69" w:rsidRDefault="00F15869" w:rsidP="00597922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597922" w:rsidTr="00F15869">
        <w:trPr>
          <w:cantSplit/>
          <w:trHeight w:val="271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7922" w:rsidRDefault="0059792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922" w:rsidRDefault="00597922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Длина линии</w:t>
            </w:r>
          </w:p>
        </w:tc>
      </w:tr>
      <w:tr w:rsidR="00597922" w:rsidTr="00F15869">
        <w:trPr>
          <w:cantSplit/>
          <w:trHeight w:val="313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7922" w:rsidRDefault="00597922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7922" w:rsidRDefault="00597922"/>
        </w:tc>
      </w:tr>
      <w:tr w:rsidR="00597922" w:rsidTr="00F15869">
        <w:trPr>
          <w:cantSplit/>
          <w:trHeight w:val="31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2 298 226,62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581 396,79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7922" w:rsidTr="00F15869">
        <w:trPr>
          <w:cantSplit/>
          <w:trHeight w:val="31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2 298 211,55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581 413,49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597922" w:rsidTr="00F15869">
        <w:trPr>
          <w:cantSplit/>
          <w:trHeight w:val="31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2 298 241,68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581 440,70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7922" w:rsidTr="00F15869">
        <w:trPr>
          <w:cantSplit/>
          <w:trHeight w:val="31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</w:pPr>
            <w:r>
              <w:t>2 298 256,76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581 424,00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7922" w:rsidRDefault="005979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704CB5" w:rsidRPr="00DB6914" w:rsidRDefault="000D1EAE" w:rsidP="00742EDA">
      <w:pPr>
        <w:jc w:val="center"/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t xml:space="preserve"> </w:t>
      </w: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№128</w:t>
      </w:r>
    </w:p>
    <w:p w:rsidR="00F15869" w:rsidRDefault="00E11576" w:rsidP="00F15869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69" w:rsidRDefault="00F15869" w:rsidP="00F15869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F15869" w:rsidTr="00F15869">
        <w:trPr>
          <w:cantSplit/>
          <w:trHeight w:val="273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15869" w:rsidRDefault="00F15869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869" w:rsidRDefault="00F15869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</w:pPr>
            <w:r>
              <w:t>Длина линии</w:t>
            </w:r>
          </w:p>
        </w:tc>
      </w:tr>
      <w:tr w:rsidR="00F15869" w:rsidTr="00F15869">
        <w:trPr>
          <w:cantSplit/>
          <w:trHeight w:val="316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15869" w:rsidRDefault="00F15869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5869" w:rsidRDefault="00F15869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15869" w:rsidRDefault="00F15869"/>
        </w:tc>
      </w:tr>
      <w:tr w:rsidR="00F15869" w:rsidTr="00F15869">
        <w:trPr>
          <w:cantSplit/>
          <w:trHeight w:val="316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</w:pPr>
            <w:r>
              <w:t>2 298 241,70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581 380,09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132°4'46"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F15869" w:rsidTr="00F15869">
        <w:trPr>
          <w:cantSplit/>
          <w:trHeight w:val="316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</w:pPr>
            <w:r>
              <w:t>2 298 226,62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581 396,79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F15869" w:rsidTr="00F15869">
        <w:trPr>
          <w:cantSplit/>
          <w:trHeight w:val="316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</w:pPr>
            <w:r>
              <w:t>2 298 256,76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581 424,00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F15869" w:rsidTr="00F15869">
        <w:trPr>
          <w:cantSplit/>
          <w:trHeight w:val="316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</w:pPr>
            <w:r>
              <w:t>2 298 271,84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581 407,30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69" w:rsidRDefault="00F158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CA78E9" w:rsidRPr="00DB6914" w:rsidRDefault="00CA78E9" w:rsidP="00742EDA">
      <w:pPr>
        <w:rPr>
          <w:rFonts w:ascii="GOST type B" w:hAnsi="GOST type B"/>
          <w:sz w:val="24"/>
          <w:szCs w:val="24"/>
          <w:lang w:val="en-US"/>
        </w:rPr>
      </w:pPr>
    </w:p>
    <w:p w:rsidR="000E732A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№129</w:t>
      </w:r>
    </w:p>
    <w:p w:rsidR="002A001A" w:rsidRDefault="00E11576" w:rsidP="002A001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1A" w:rsidRDefault="002A001A" w:rsidP="002A001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2A001A" w:rsidTr="002A001A">
        <w:trPr>
          <w:cantSplit/>
          <w:trHeight w:val="305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A001A" w:rsidRDefault="002A001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1A" w:rsidRDefault="002A001A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Длина линии</w:t>
            </w:r>
          </w:p>
        </w:tc>
      </w:tr>
      <w:tr w:rsidR="002A001A" w:rsidTr="002A001A">
        <w:trPr>
          <w:cantSplit/>
          <w:trHeight w:val="353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001A" w:rsidRDefault="002A001A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</w:tr>
      <w:tr w:rsidR="002A001A" w:rsidTr="002A001A">
        <w:trPr>
          <w:cantSplit/>
          <w:trHeight w:val="35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2 298 257,17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581 362,95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132°4'30"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23,08</w:t>
            </w:r>
          </w:p>
        </w:tc>
      </w:tr>
      <w:tr w:rsidR="002A001A" w:rsidTr="002A001A">
        <w:trPr>
          <w:cantSplit/>
          <w:trHeight w:val="35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2 298 241,70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581 380,09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A001A" w:rsidTr="002A001A">
        <w:trPr>
          <w:cantSplit/>
          <w:trHeight w:val="35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2 298 271,84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581 407,30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312°4'34"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23,10</w:t>
            </w:r>
          </w:p>
        </w:tc>
      </w:tr>
      <w:tr w:rsidR="002A001A" w:rsidTr="002A001A">
        <w:trPr>
          <w:cantSplit/>
          <w:trHeight w:val="35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2 298 287,32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581 390,15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222°2'40"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2A001A" w:rsidRDefault="002A001A" w:rsidP="00742EDA">
      <w:pPr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№130</w:t>
      </w:r>
    </w:p>
    <w:p w:rsidR="002A001A" w:rsidRDefault="00E11576" w:rsidP="002A001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62100" cy="145732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1A" w:rsidRDefault="002A001A" w:rsidP="002A001A">
      <w:pPr>
        <w:jc w:val="center"/>
      </w:pPr>
    </w:p>
    <w:p w:rsidR="002A001A" w:rsidRDefault="002A001A" w:rsidP="002A001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2A001A" w:rsidTr="002A001A">
        <w:trPr>
          <w:cantSplit/>
          <w:trHeight w:val="273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A001A" w:rsidRDefault="002A001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1A" w:rsidRDefault="002A001A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Длина линии</w:t>
            </w:r>
          </w:p>
        </w:tc>
      </w:tr>
      <w:tr w:rsidR="002A001A" w:rsidTr="002A001A">
        <w:trPr>
          <w:cantSplit/>
          <w:trHeight w:val="316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001A" w:rsidRDefault="002A001A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</w:tr>
      <w:tr w:rsidR="002A001A" w:rsidTr="002A001A">
        <w:trPr>
          <w:cantSplit/>
          <w:trHeight w:val="31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2 298 273,45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581 344,88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132°0'33"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24,33</w:t>
            </w:r>
          </w:p>
        </w:tc>
      </w:tr>
      <w:tr w:rsidR="002A001A" w:rsidTr="002A001A">
        <w:trPr>
          <w:cantSplit/>
          <w:trHeight w:val="31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2 298 257,17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581 362,95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42°2'40"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A001A" w:rsidTr="002A001A">
        <w:trPr>
          <w:cantSplit/>
          <w:trHeight w:val="31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2 298 287,32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581 390,15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312°3'16"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24,11</w:t>
            </w:r>
          </w:p>
        </w:tc>
      </w:tr>
      <w:tr w:rsidR="002A001A" w:rsidTr="002A001A">
        <w:trPr>
          <w:cantSplit/>
          <w:trHeight w:val="31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2 298 303,48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581 372,24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222°20'38"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40,63</w:t>
            </w:r>
          </w:p>
        </w:tc>
      </w:tr>
    </w:tbl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№131</w:t>
      </w:r>
    </w:p>
    <w:p w:rsidR="002A001A" w:rsidRDefault="00E11576" w:rsidP="002A001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478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1A" w:rsidRDefault="002A001A" w:rsidP="002A001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2A001A" w:rsidTr="002A001A">
        <w:trPr>
          <w:cantSplit/>
          <w:trHeight w:val="305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A001A" w:rsidRDefault="002A001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1A" w:rsidRDefault="002A001A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Длина линии</w:t>
            </w:r>
          </w:p>
        </w:tc>
      </w:tr>
      <w:tr w:rsidR="002A001A" w:rsidTr="002A001A">
        <w:trPr>
          <w:cantSplit/>
          <w:trHeight w:val="353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001A" w:rsidRDefault="002A001A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</w:tr>
      <w:tr w:rsidR="002A001A" w:rsidTr="002A001A">
        <w:trPr>
          <w:cantSplit/>
          <w:trHeight w:val="35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2 298 303,48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581 372,24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132°3'16"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24,11</w:t>
            </w:r>
          </w:p>
        </w:tc>
      </w:tr>
      <w:tr w:rsidR="002A001A" w:rsidTr="002A001A">
        <w:trPr>
          <w:cantSplit/>
          <w:trHeight w:val="35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2 298 287,32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581 390,15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A001A" w:rsidTr="002A001A">
        <w:trPr>
          <w:cantSplit/>
          <w:trHeight w:val="35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2 298 316,53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581 416,52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312°0'8"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23,93</w:t>
            </w:r>
          </w:p>
        </w:tc>
      </w:tr>
      <w:tr w:rsidR="002A001A" w:rsidTr="002A001A">
        <w:trPr>
          <w:cantSplit/>
          <w:trHeight w:val="35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2 298 332,55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581 398,74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222°20'40"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39,33</w:t>
            </w:r>
          </w:p>
        </w:tc>
      </w:tr>
    </w:tbl>
    <w:p w:rsidR="00704CB5" w:rsidRPr="00DB6914" w:rsidRDefault="00704CB5" w:rsidP="00742EDA">
      <w:pPr>
        <w:jc w:val="center"/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№132</w:t>
      </w:r>
    </w:p>
    <w:p w:rsidR="002A001A" w:rsidRDefault="00E11576" w:rsidP="002A001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97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1A" w:rsidRDefault="002A001A" w:rsidP="002A001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1406"/>
        <w:gridCol w:w="1406"/>
        <w:gridCol w:w="2210"/>
        <w:gridCol w:w="1607"/>
      </w:tblGrid>
      <w:tr w:rsidR="002A001A" w:rsidTr="002A001A">
        <w:trPr>
          <w:cantSplit/>
          <w:trHeight w:val="295"/>
        </w:trPr>
        <w:tc>
          <w:tcPr>
            <w:tcW w:w="23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A001A" w:rsidRDefault="002A001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1A" w:rsidRDefault="002A001A">
            <w:pPr>
              <w:jc w:val="center"/>
            </w:pPr>
            <w:r>
              <w:t>Координаты</w:t>
            </w:r>
          </w:p>
        </w:tc>
        <w:tc>
          <w:tcPr>
            <w:tcW w:w="221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Дирекционный угол</w:t>
            </w: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Длина линии</w:t>
            </w:r>
          </w:p>
        </w:tc>
      </w:tr>
      <w:tr w:rsidR="002A001A" w:rsidTr="002A001A">
        <w:trPr>
          <w:cantSplit/>
          <w:trHeight w:val="341"/>
        </w:trPr>
        <w:tc>
          <w:tcPr>
            <w:tcW w:w="23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001A" w:rsidRDefault="002A001A"/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X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1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</w:tr>
      <w:tr w:rsidR="002A001A" w:rsidTr="002A001A">
        <w:trPr>
          <w:cantSplit/>
          <w:trHeight w:val="341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2 298 287,32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581 390,15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132°4'34"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23,10</w:t>
            </w:r>
          </w:p>
        </w:tc>
      </w:tr>
      <w:tr w:rsidR="002A001A" w:rsidTr="002A001A">
        <w:trPr>
          <w:cantSplit/>
          <w:trHeight w:val="341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2 298 271,84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581 407,30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A001A" w:rsidTr="002A001A">
        <w:trPr>
          <w:cantSplit/>
          <w:trHeight w:val="341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2 298 301,05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581 433,67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312°4'34"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23,10</w:t>
            </w:r>
          </w:p>
        </w:tc>
      </w:tr>
      <w:tr w:rsidR="002A001A" w:rsidTr="002A001A">
        <w:trPr>
          <w:cantSplit/>
          <w:trHeight w:val="341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2 298 316,53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581 416,52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A001A" w:rsidRDefault="002A001A" w:rsidP="00742EDA">
      <w:pPr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№133</w:t>
      </w:r>
    </w:p>
    <w:p w:rsidR="002A001A" w:rsidRDefault="00E11576" w:rsidP="002A001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1A" w:rsidRDefault="002A001A" w:rsidP="002A001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9"/>
        <w:gridCol w:w="1421"/>
        <w:gridCol w:w="1421"/>
        <w:gridCol w:w="2233"/>
        <w:gridCol w:w="1624"/>
      </w:tblGrid>
      <w:tr w:rsidR="002A001A" w:rsidTr="002A001A">
        <w:trPr>
          <w:cantSplit/>
          <w:trHeight w:val="260"/>
        </w:trPr>
        <w:tc>
          <w:tcPr>
            <w:tcW w:w="2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A001A" w:rsidRDefault="002A001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1A" w:rsidRDefault="002A001A">
            <w:pPr>
              <w:jc w:val="center"/>
            </w:pPr>
            <w:r>
              <w:t>Координаты</w:t>
            </w:r>
          </w:p>
        </w:tc>
        <w:tc>
          <w:tcPr>
            <w:tcW w:w="223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Дирекционный угол</w:t>
            </w:r>
          </w:p>
        </w:tc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Длина линии</w:t>
            </w:r>
          </w:p>
        </w:tc>
      </w:tr>
      <w:tr w:rsidR="002A001A" w:rsidTr="002A001A">
        <w:trPr>
          <w:cantSplit/>
          <w:trHeight w:val="301"/>
        </w:trPr>
        <w:tc>
          <w:tcPr>
            <w:tcW w:w="2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001A" w:rsidRDefault="002A001A"/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X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</w:tr>
      <w:tr w:rsidR="002A001A" w:rsidTr="002A001A">
        <w:trPr>
          <w:cantSplit/>
          <w:trHeight w:val="301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2 298 271,84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581 407,30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A001A" w:rsidTr="002A001A">
        <w:trPr>
          <w:cantSplit/>
          <w:trHeight w:val="301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2 298 256,76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581 424,00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A001A" w:rsidTr="002A001A">
        <w:trPr>
          <w:cantSplit/>
          <w:trHeight w:val="301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2 298 285,97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581 450,37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A001A" w:rsidTr="002A001A">
        <w:trPr>
          <w:cantSplit/>
          <w:trHeight w:val="301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2 298 301,05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581 433,67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A001A" w:rsidRDefault="002A001A" w:rsidP="002A001A"/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№134</w:t>
      </w:r>
    </w:p>
    <w:p w:rsidR="002A001A" w:rsidRDefault="00E11576" w:rsidP="002A001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1A" w:rsidRDefault="002A001A" w:rsidP="002A001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40"/>
        <w:gridCol w:w="1392"/>
        <w:gridCol w:w="1392"/>
        <w:gridCol w:w="2187"/>
        <w:gridCol w:w="1591"/>
      </w:tblGrid>
      <w:tr w:rsidR="002A001A" w:rsidTr="002A001A">
        <w:trPr>
          <w:cantSplit/>
          <w:trHeight w:val="292"/>
        </w:trPr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A001A" w:rsidRDefault="002A001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1A" w:rsidRDefault="002A001A">
            <w:pPr>
              <w:jc w:val="center"/>
            </w:pPr>
            <w:r>
              <w:t>Координаты</w:t>
            </w:r>
          </w:p>
        </w:tc>
        <w:tc>
          <w:tcPr>
            <w:tcW w:w="218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Дирекционный угол</w:t>
            </w:r>
          </w:p>
        </w:tc>
        <w:tc>
          <w:tcPr>
            <w:tcW w:w="15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Длина линии</w:t>
            </w:r>
          </w:p>
        </w:tc>
      </w:tr>
      <w:tr w:rsidR="002A001A" w:rsidTr="002A001A">
        <w:trPr>
          <w:cantSplit/>
          <w:trHeight w:val="338"/>
        </w:trPr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001A" w:rsidRDefault="002A001A"/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X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8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  <w:tc>
          <w:tcPr>
            <w:tcW w:w="15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</w:tr>
      <w:tr w:rsidR="002A001A" w:rsidTr="002A001A">
        <w:trPr>
          <w:cantSplit/>
          <w:trHeight w:val="338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2 298 256,76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581 424,00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A001A" w:rsidTr="002A001A">
        <w:trPr>
          <w:cantSplit/>
          <w:trHeight w:val="338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2 298 241,68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581 440,70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A001A" w:rsidTr="002A001A">
        <w:trPr>
          <w:cantSplit/>
          <w:trHeight w:val="338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2 298 270,89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581 467,07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A001A" w:rsidTr="002A001A">
        <w:trPr>
          <w:cantSplit/>
          <w:trHeight w:val="338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2 298 285,97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581 450,37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A001A" w:rsidRDefault="002A001A" w:rsidP="00742EDA">
      <w:pPr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№135</w:t>
      </w:r>
    </w:p>
    <w:p w:rsidR="002A001A" w:rsidRDefault="00E11576" w:rsidP="002A001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1A" w:rsidRDefault="002A001A" w:rsidP="002A001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2A001A" w:rsidTr="002A001A">
        <w:trPr>
          <w:cantSplit/>
          <w:trHeight w:val="297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A001A" w:rsidRDefault="002A001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1A" w:rsidRDefault="002A001A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Длина линии</w:t>
            </w:r>
          </w:p>
        </w:tc>
      </w:tr>
      <w:tr w:rsidR="002A001A" w:rsidTr="002A001A">
        <w:trPr>
          <w:cantSplit/>
          <w:trHeight w:val="344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001A" w:rsidRDefault="002A001A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</w:tr>
      <w:tr w:rsidR="002A001A" w:rsidTr="002A001A">
        <w:trPr>
          <w:cantSplit/>
          <w:trHeight w:val="344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2 298 241,68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581 440,70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A001A" w:rsidTr="002A001A">
        <w:trPr>
          <w:cantSplit/>
          <w:trHeight w:val="344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2 298 226,61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581 457,40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A001A" w:rsidTr="002A001A">
        <w:trPr>
          <w:cantSplit/>
          <w:trHeight w:val="344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2 298 255,82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581 483,77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A001A" w:rsidTr="002A001A">
        <w:trPr>
          <w:cantSplit/>
          <w:trHeight w:val="344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2 298 270,89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581 467,07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EF09F0" w:rsidRPr="00DB6914" w:rsidRDefault="00EF09F0" w:rsidP="00742EDA">
      <w:pPr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№136</w:t>
      </w:r>
    </w:p>
    <w:p w:rsidR="002A001A" w:rsidRDefault="00E11576" w:rsidP="002A001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1A" w:rsidRDefault="002A001A" w:rsidP="002A001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2A001A" w:rsidTr="002A001A">
        <w:trPr>
          <w:cantSplit/>
          <w:trHeight w:val="260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A001A" w:rsidRDefault="002A001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1A" w:rsidRDefault="002A001A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Длина линии</w:t>
            </w:r>
          </w:p>
        </w:tc>
      </w:tr>
      <w:tr w:rsidR="002A001A" w:rsidTr="002A001A">
        <w:trPr>
          <w:cantSplit/>
          <w:trHeight w:val="301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001A" w:rsidRDefault="002A001A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</w:tr>
      <w:tr w:rsidR="002A001A" w:rsidTr="002A001A">
        <w:trPr>
          <w:cantSplit/>
          <w:trHeight w:val="301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2 298 226,61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581 457,40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A001A" w:rsidTr="002A001A">
        <w:trPr>
          <w:cantSplit/>
          <w:trHeight w:val="301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2 298 211,53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581 474,10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A001A" w:rsidTr="002A001A">
        <w:trPr>
          <w:cantSplit/>
          <w:trHeight w:val="301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2 298 240,74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581 500,47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A001A" w:rsidTr="002A001A">
        <w:trPr>
          <w:cantSplit/>
          <w:trHeight w:val="301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2 298 255,82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581 483,77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024407" w:rsidRPr="00DB6914" w:rsidRDefault="00024407" w:rsidP="00742EDA">
      <w:pPr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№137</w:t>
      </w:r>
    </w:p>
    <w:p w:rsidR="002A001A" w:rsidRDefault="00E11576" w:rsidP="002A001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1A" w:rsidRDefault="002A001A" w:rsidP="002A001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2A001A" w:rsidTr="002A001A">
        <w:trPr>
          <w:cantSplit/>
          <w:trHeight w:val="300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A001A" w:rsidRDefault="002A001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1A" w:rsidRDefault="002A001A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Длина линии</w:t>
            </w:r>
          </w:p>
        </w:tc>
      </w:tr>
      <w:tr w:rsidR="002A001A" w:rsidTr="002A001A">
        <w:trPr>
          <w:cantSplit/>
          <w:trHeight w:val="347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001A" w:rsidRDefault="002A001A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</w:tr>
      <w:tr w:rsidR="002A001A" w:rsidTr="002A001A">
        <w:trPr>
          <w:cantSplit/>
          <w:trHeight w:val="347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2 298 211,53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581 474,10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A001A" w:rsidTr="002A001A">
        <w:trPr>
          <w:cantSplit/>
          <w:trHeight w:val="347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2 298 196,45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581 490,80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A001A" w:rsidTr="002A001A">
        <w:trPr>
          <w:cantSplit/>
          <w:trHeight w:val="347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2 298 225,66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581 517,17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A001A" w:rsidTr="002A001A">
        <w:trPr>
          <w:cantSplit/>
          <w:trHeight w:val="347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2 298 240,74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581 500,47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EF09F0" w:rsidRPr="00DB6914" w:rsidRDefault="00EF09F0" w:rsidP="00742EDA">
      <w:pPr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№138</w:t>
      </w:r>
    </w:p>
    <w:p w:rsidR="002A001A" w:rsidRDefault="00E11576" w:rsidP="002A001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1A" w:rsidRDefault="002A001A" w:rsidP="002A001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1432"/>
        <w:gridCol w:w="1432"/>
        <w:gridCol w:w="2250"/>
        <w:gridCol w:w="1636"/>
      </w:tblGrid>
      <w:tr w:rsidR="002A001A" w:rsidTr="002A001A">
        <w:trPr>
          <w:cantSplit/>
          <w:trHeight w:val="311"/>
        </w:trPr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A001A" w:rsidRDefault="002A001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1A" w:rsidRDefault="002A001A">
            <w:pPr>
              <w:jc w:val="center"/>
            </w:pPr>
            <w:r>
              <w:t>Координаты</w:t>
            </w:r>
          </w:p>
        </w:tc>
        <w:tc>
          <w:tcPr>
            <w:tcW w:w="225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Дирекционный угол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Длина линии</w:t>
            </w:r>
          </w:p>
        </w:tc>
      </w:tr>
      <w:tr w:rsidR="002A001A" w:rsidTr="002A001A">
        <w:trPr>
          <w:cantSplit/>
          <w:trHeight w:val="359"/>
        </w:trPr>
        <w:tc>
          <w:tcPr>
            <w:tcW w:w="2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001A" w:rsidRDefault="002A001A"/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</w:tr>
      <w:tr w:rsidR="002A001A" w:rsidTr="002A001A">
        <w:trPr>
          <w:cantSplit/>
          <w:trHeight w:val="359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2 298 196,45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581 490,80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A001A" w:rsidTr="002A001A">
        <w:trPr>
          <w:cantSplit/>
          <w:trHeight w:val="359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2 298 181,37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581 507,50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A001A" w:rsidTr="002A001A">
        <w:trPr>
          <w:cantSplit/>
          <w:trHeight w:val="359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2 298 210,58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581 533,87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A001A" w:rsidTr="002A001A">
        <w:trPr>
          <w:cantSplit/>
          <w:trHeight w:val="359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2 298 225,66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581 517,17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A001A" w:rsidRDefault="002A001A" w:rsidP="00742EDA">
      <w:pPr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№139</w:t>
      </w:r>
    </w:p>
    <w:p w:rsidR="002A001A" w:rsidRDefault="00E11576" w:rsidP="002A001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95425" cy="140017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1A" w:rsidRDefault="002A001A" w:rsidP="002A001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46"/>
        <w:gridCol w:w="1395"/>
        <w:gridCol w:w="1395"/>
        <w:gridCol w:w="2193"/>
        <w:gridCol w:w="1595"/>
      </w:tblGrid>
      <w:tr w:rsidR="002A001A" w:rsidTr="002A001A">
        <w:trPr>
          <w:cantSplit/>
          <w:trHeight w:val="303"/>
        </w:trPr>
        <w:tc>
          <w:tcPr>
            <w:tcW w:w="2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A001A" w:rsidRDefault="002A001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1A" w:rsidRDefault="002A001A">
            <w:pPr>
              <w:jc w:val="center"/>
            </w:pPr>
            <w:r>
              <w:t>Координаты</w:t>
            </w:r>
          </w:p>
        </w:tc>
        <w:tc>
          <w:tcPr>
            <w:tcW w:w="219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Дирекционный угол</w:t>
            </w:r>
          </w:p>
        </w:tc>
        <w:tc>
          <w:tcPr>
            <w:tcW w:w="15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Длина линии</w:t>
            </w:r>
          </w:p>
        </w:tc>
      </w:tr>
      <w:tr w:rsidR="002A001A" w:rsidTr="002A001A">
        <w:trPr>
          <w:cantSplit/>
          <w:trHeight w:val="350"/>
        </w:trPr>
        <w:tc>
          <w:tcPr>
            <w:tcW w:w="23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001A" w:rsidRDefault="002A001A"/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X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9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  <w:tc>
          <w:tcPr>
            <w:tcW w:w="15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</w:tr>
      <w:tr w:rsidR="002A001A" w:rsidTr="002A001A">
        <w:trPr>
          <w:cantSplit/>
          <w:trHeight w:val="350"/>
        </w:trPr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2 298 181,37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581 507,50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132°12'"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22,28</w:t>
            </w:r>
          </w:p>
        </w:tc>
      </w:tr>
      <w:tr w:rsidR="002A001A" w:rsidTr="002A001A">
        <w:trPr>
          <w:cantSplit/>
          <w:trHeight w:val="350"/>
        </w:trPr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2 298 166,40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581 524,01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42°3'19"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2A001A" w:rsidTr="002A001A">
        <w:trPr>
          <w:cantSplit/>
          <w:trHeight w:val="350"/>
        </w:trPr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3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2 298 195,66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581 550,40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312°4'21"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22,27</w:t>
            </w:r>
          </w:p>
        </w:tc>
      </w:tr>
      <w:tr w:rsidR="002A001A" w:rsidTr="002A001A">
        <w:trPr>
          <w:cantSplit/>
          <w:trHeight w:val="350"/>
        </w:trPr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2 298 210,58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581 533,87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704CB5" w:rsidRPr="00DB6914" w:rsidRDefault="00704CB5" w:rsidP="00742EDA">
      <w:pPr>
        <w:jc w:val="center"/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№140</w:t>
      </w:r>
    </w:p>
    <w:p w:rsidR="002A001A" w:rsidRDefault="00E11576" w:rsidP="002A001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1A" w:rsidRDefault="002A001A" w:rsidP="002A001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1461"/>
        <w:gridCol w:w="1461"/>
        <w:gridCol w:w="2295"/>
        <w:gridCol w:w="1670"/>
      </w:tblGrid>
      <w:tr w:rsidR="002A001A" w:rsidTr="002A001A">
        <w:trPr>
          <w:cantSplit/>
          <w:trHeight w:val="300"/>
        </w:trPr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A001A" w:rsidRDefault="002A001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1A" w:rsidRDefault="002A001A">
            <w:pPr>
              <w:jc w:val="center"/>
            </w:pPr>
            <w:r>
              <w:t>Координаты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Дирекционный угол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Длина линии</w:t>
            </w:r>
          </w:p>
        </w:tc>
      </w:tr>
      <w:tr w:rsidR="002A001A" w:rsidTr="002A001A">
        <w:trPr>
          <w:cantSplit/>
          <w:trHeight w:val="347"/>
        </w:trPr>
        <w:tc>
          <w:tcPr>
            <w:tcW w:w="2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001A" w:rsidRDefault="002A001A"/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X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  <w:tc>
          <w:tcPr>
            <w:tcW w:w="1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</w:tr>
      <w:tr w:rsidR="002A001A" w:rsidTr="002A001A">
        <w:trPr>
          <w:cantSplit/>
          <w:trHeight w:val="347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2 298 166,40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581 524,01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A001A" w:rsidTr="002A001A">
        <w:trPr>
          <w:cantSplit/>
          <w:trHeight w:val="347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2 298 150,60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581 541,51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A001A" w:rsidTr="002A001A">
        <w:trPr>
          <w:cantSplit/>
          <w:trHeight w:val="347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2 298 179,81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581 567,88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312°11'37"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2A001A" w:rsidTr="002A001A">
        <w:trPr>
          <w:cantSplit/>
          <w:trHeight w:val="347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2 298 195,66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581 550,40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222°3'19"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704CB5" w:rsidRPr="00DB6914" w:rsidRDefault="00704CB5" w:rsidP="00742EDA">
      <w:pPr>
        <w:jc w:val="center"/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№141</w:t>
      </w:r>
    </w:p>
    <w:p w:rsidR="00CA78E9" w:rsidRPr="00DB6914" w:rsidRDefault="00CA78E9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2A001A" w:rsidRDefault="00E11576" w:rsidP="002A001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1A" w:rsidRDefault="002A001A" w:rsidP="002A001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7"/>
        <w:gridCol w:w="1413"/>
        <w:gridCol w:w="1414"/>
        <w:gridCol w:w="2221"/>
        <w:gridCol w:w="1616"/>
      </w:tblGrid>
      <w:tr w:rsidR="002A001A" w:rsidTr="002A001A">
        <w:trPr>
          <w:cantSplit/>
          <w:trHeight w:val="313"/>
        </w:trPr>
        <w:tc>
          <w:tcPr>
            <w:tcW w:w="23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A001A" w:rsidRDefault="002A001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1A" w:rsidRDefault="002A001A">
            <w:pPr>
              <w:jc w:val="center"/>
            </w:pPr>
            <w:r>
              <w:t>Координаты</w:t>
            </w: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Дирекционный угол</w:t>
            </w:r>
          </w:p>
        </w:tc>
        <w:tc>
          <w:tcPr>
            <w:tcW w:w="16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Длина линии</w:t>
            </w:r>
          </w:p>
        </w:tc>
      </w:tr>
      <w:tr w:rsidR="002A001A" w:rsidTr="002A001A">
        <w:trPr>
          <w:cantSplit/>
          <w:trHeight w:val="363"/>
        </w:trPr>
        <w:tc>
          <w:tcPr>
            <w:tcW w:w="23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A001A" w:rsidRDefault="002A001A"/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X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2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  <w:tc>
          <w:tcPr>
            <w:tcW w:w="16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001A" w:rsidRDefault="002A001A"/>
        </w:tc>
      </w:tr>
      <w:tr w:rsidR="002A001A" w:rsidTr="002A001A">
        <w:trPr>
          <w:cantSplit/>
          <w:trHeight w:val="363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2 298 150,60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581 541,51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132°7'1"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2A001A" w:rsidTr="002A001A">
        <w:trPr>
          <w:cantSplit/>
          <w:trHeight w:val="363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2 298 134,74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581 559,05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42°4'48"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2A001A" w:rsidTr="002A001A">
        <w:trPr>
          <w:cantSplit/>
          <w:trHeight w:val="363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2 298 163,98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581 585,45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312°0'42"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2A001A" w:rsidTr="002A001A">
        <w:trPr>
          <w:cantSplit/>
          <w:trHeight w:val="363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</w:pPr>
            <w:r>
              <w:t>2 298 179,81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581 567,88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001A" w:rsidRDefault="002A00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A001A" w:rsidRDefault="002A001A" w:rsidP="002A001A"/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№142</w:t>
      </w:r>
    </w:p>
    <w:p w:rsidR="0012793A" w:rsidRDefault="00E11576" w:rsidP="0012793A">
      <w:pPr>
        <w:jc w:val="center"/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3A" w:rsidRDefault="0012793A" w:rsidP="0012793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1406"/>
        <w:gridCol w:w="1406"/>
        <w:gridCol w:w="2210"/>
        <w:gridCol w:w="1607"/>
      </w:tblGrid>
      <w:tr w:rsidR="0012793A" w:rsidTr="0012793A">
        <w:trPr>
          <w:cantSplit/>
          <w:trHeight w:val="303"/>
        </w:trPr>
        <w:tc>
          <w:tcPr>
            <w:tcW w:w="23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2793A" w:rsidRDefault="0012793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3A" w:rsidRDefault="0012793A">
            <w:pPr>
              <w:jc w:val="center"/>
            </w:pPr>
            <w:r>
              <w:t>Координаты</w:t>
            </w:r>
          </w:p>
        </w:tc>
        <w:tc>
          <w:tcPr>
            <w:tcW w:w="221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Дирекционный угол</w:t>
            </w: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Длина линии</w:t>
            </w:r>
          </w:p>
        </w:tc>
      </w:tr>
      <w:tr w:rsidR="0012793A" w:rsidTr="0012793A">
        <w:trPr>
          <w:cantSplit/>
          <w:trHeight w:val="350"/>
        </w:trPr>
        <w:tc>
          <w:tcPr>
            <w:tcW w:w="23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2793A" w:rsidRDefault="0012793A"/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X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1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793A" w:rsidRDefault="0012793A"/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793A" w:rsidRDefault="0012793A"/>
        </w:tc>
      </w:tr>
      <w:tr w:rsidR="0012793A" w:rsidTr="0012793A">
        <w:trPr>
          <w:cantSplit/>
          <w:trHeight w:val="350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2 298 134,74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581 559,05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2793A" w:rsidTr="0012793A">
        <w:trPr>
          <w:cantSplit/>
          <w:trHeight w:val="350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2 298 118,94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581 576,55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12793A" w:rsidTr="0012793A">
        <w:trPr>
          <w:cantSplit/>
          <w:trHeight w:val="350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2 298 148,15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581 602,93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312°10'50"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2793A" w:rsidTr="0012793A">
        <w:trPr>
          <w:cantSplit/>
          <w:trHeight w:val="350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2 298 163,98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581 585,45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222°4'48"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12793A" w:rsidRDefault="0012793A" w:rsidP="0012793A"/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№143</w:t>
      </w:r>
    </w:p>
    <w:p w:rsidR="0012793A" w:rsidRDefault="00E11576" w:rsidP="0012793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3A" w:rsidRDefault="0012793A" w:rsidP="0012793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7"/>
        <w:gridCol w:w="1413"/>
        <w:gridCol w:w="1414"/>
        <w:gridCol w:w="2221"/>
        <w:gridCol w:w="1616"/>
      </w:tblGrid>
      <w:tr w:rsidR="0012793A" w:rsidTr="0012793A">
        <w:trPr>
          <w:cantSplit/>
          <w:trHeight w:val="361"/>
        </w:trPr>
        <w:tc>
          <w:tcPr>
            <w:tcW w:w="23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2793A" w:rsidRDefault="0012793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3A" w:rsidRDefault="0012793A">
            <w:pPr>
              <w:jc w:val="center"/>
            </w:pPr>
            <w:r>
              <w:t>Координаты</w:t>
            </w: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Дирекционный угол</w:t>
            </w:r>
          </w:p>
        </w:tc>
        <w:tc>
          <w:tcPr>
            <w:tcW w:w="16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Длина линии</w:t>
            </w:r>
          </w:p>
        </w:tc>
      </w:tr>
      <w:tr w:rsidR="0012793A" w:rsidTr="0012793A">
        <w:trPr>
          <w:cantSplit/>
          <w:trHeight w:val="418"/>
        </w:trPr>
        <w:tc>
          <w:tcPr>
            <w:tcW w:w="23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2793A" w:rsidRDefault="0012793A"/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X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2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793A" w:rsidRDefault="0012793A"/>
        </w:tc>
        <w:tc>
          <w:tcPr>
            <w:tcW w:w="16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793A" w:rsidRDefault="0012793A"/>
        </w:tc>
      </w:tr>
      <w:tr w:rsidR="0012793A" w:rsidTr="0012793A">
        <w:trPr>
          <w:cantSplit/>
          <w:trHeight w:val="418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2 298 118,94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581 576,55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132°6'48"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12793A" w:rsidTr="0012793A">
        <w:trPr>
          <w:cantSplit/>
          <w:trHeight w:val="418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2 298 103,08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581 594,09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42°4'53"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12793A" w:rsidTr="0012793A">
        <w:trPr>
          <w:cantSplit/>
          <w:trHeight w:val="418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2 298 132,32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581 620,50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312°0'42"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12793A" w:rsidTr="0012793A">
        <w:trPr>
          <w:cantSplit/>
          <w:trHeight w:val="418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2 298 148,15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581 602,93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704CB5" w:rsidRPr="00DB6914" w:rsidRDefault="00D3537F" w:rsidP="00742EDA">
      <w:pPr>
        <w:rPr>
          <w:rFonts w:ascii="GOST type B" w:hAnsi="GOST type B"/>
          <w:sz w:val="24"/>
          <w:szCs w:val="24"/>
        </w:rPr>
      </w:pPr>
      <w:r>
        <w:br w:type="page"/>
      </w:r>
      <w:r w:rsidR="00704CB5" w:rsidRPr="00DB6914">
        <w:rPr>
          <w:rFonts w:ascii="GOST type B" w:hAnsi="GOST type B"/>
          <w:sz w:val="24"/>
          <w:szCs w:val="24"/>
        </w:rPr>
        <w:t>Участок №144</w:t>
      </w:r>
    </w:p>
    <w:p w:rsidR="0012793A" w:rsidRDefault="00E11576" w:rsidP="0012793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3A" w:rsidRDefault="0012793A" w:rsidP="0012793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8"/>
        <w:gridCol w:w="2307"/>
        <w:gridCol w:w="1678"/>
      </w:tblGrid>
      <w:tr w:rsidR="0012793A" w:rsidTr="0012793A">
        <w:trPr>
          <w:cantSplit/>
          <w:trHeight w:val="295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2793A" w:rsidRDefault="0012793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3A" w:rsidRDefault="0012793A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Длина линии</w:t>
            </w:r>
          </w:p>
        </w:tc>
      </w:tr>
      <w:tr w:rsidR="0012793A" w:rsidTr="0012793A">
        <w:trPr>
          <w:cantSplit/>
          <w:trHeight w:val="341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2793A" w:rsidRDefault="0012793A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793A" w:rsidRDefault="0012793A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793A" w:rsidRDefault="0012793A"/>
        </w:tc>
      </w:tr>
      <w:tr w:rsidR="0012793A" w:rsidTr="0012793A">
        <w:trPr>
          <w:cantSplit/>
          <w:trHeight w:val="341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2 298 103,08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581 594,09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132°4'42"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2793A" w:rsidTr="0012793A">
        <w:trPr>
          <w:cantSplit/>
          <w:trHeight w:val="341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2 298 087,28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581 611,60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12793A" w:rsidTr="0012793A">
        <w:trPr>
          <w:cantSplit/>
          <w:trHeight w:val="341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2 298 116,49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581 637,97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312°10'58"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2793A" w:rsidTr="0012793A">
        <w:trPr>
          <w:cantSplit/>
          <w:trHeight w:val="341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2 298 132,32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581 620,50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222°4'53"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12793A" w:rsidRPr="00DB6914" w:rsidRDefault="0012793A" w:rsidP="00742EDA">
      <w:pPr>
        <w:jc w:val="center"/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№145</w:t>
      </w:r>
    </w:p>
    <w:p w:rsidR="0012793A" w:rsidRDefault="00E11576" w:rsidP="0012793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3A" w:rsidRDefault="0012793A" w:rsidP="0012793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12793A" w:rsidTr="0012793A">
        <w:trPr>
          <w:cantSplit/>
          <w:trHeight w:val="297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2793A" w:rsidRDefault="0012793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3A" w:rsidRDefault="0012793A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Длина линии</w:t>
            </w:r>
          </w:p>
        </w:tc>
      </w:tr>
      <w:tr w:rsidR="0012793A" w:rsidTr="0012793A">
        <w:trPr>
          <w:cantSplit/>
          <w:trHeight w:val="344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2793A" w:rsidRDefault="0012793A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793A" w:rsidRDefault="0012793A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793A" w:rsidRDefault="0012793A"/>
        </w:tc>
      </w:tr>
      <w:tr w:rsidR="0012793A" w:rsidTr="0012793A">
        <w:trPr>
          <w:cantSplit/>
          <w:trHeight w:val="344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2 298 087,28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581 611,60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2793A" w:rsidTr="0012793A">
        <w:trPr>
          <w:cantSplit/>
          <w:trHeight w:val="344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2 298 071,48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581 629,10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12793A" w:rsidTr="0012793A">
        <w:trPr>
          <w:cantSplit/>
          <w:trHeight w:val="344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2 298 100,69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581 655,47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2793A" w:rsidTr="0012793A">
        <w:trPr>
          <w:cantSplit/>
          <w:trHeight w:val="344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2 298 116,49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581 637,97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12793A" w:rsidRDefault="0012793A" w:rsidP="00742EDA">
      <w:pPr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№146</w:t>
      </w:r>
    </w:p>
    <w:p w:rsidR="0012793A" w:rsidRDefault="00E11576" w:rsidP="0012793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3A" w:rsidRDefault="0012793A" w:rsidP="0012793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12793A" w:rsidTr="0012793A">
        <w:trPr>
          <w:cantSplit/>
          <w:trHeight w:val="292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2793A" w:rsidRDefault="0012793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3A" w:rsidRDefault="0012793A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Длина линии</w:t>
            </w:r>
          </w:p>
        </w:tc>
      </w:tr>
      <w:tr w:rsidR="0012793A" w:rsidTr="0012793A">
        <w:trPr>
          <w:cantSplit/>
          <w:trHeight w:val="338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2793A" w:rsidRDefault="0012793A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793A" w:rsidRDefault="0012793A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793A" w:rsidRDefault="0012793A"/>
        </w:tc>
      </w:tr>
      <w:tr w:rsidR="0012793A" w:rsidTr="0012793A">
        <w:trPr>
          <w:cantSplit/>
          <w:trHeight w:val="338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2 298 071,48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581 629,10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131°39'41"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23,71</w:t>
            </w:r>
          </w:p>
        </w:tc>
      </w:tr>
      <w:tr w:rsidR="0012793A" w:rsidTr="0012793A">
        <w:trPr>
          <w:cantSplit/>
          <w:trHeight w:val="338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2 298 055,71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581 646,82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41°53'18"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39,23</w:t>
            </w:r>
          </w:p>
        </w:tc>
      </w:tr>
      <w:tr w:rsidR="0012793A" w:rsidTr="0012793A">
        <w:trPr>
          <w:cantSplit/>
          <w:trHeight w:val="338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2 298 084,91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581 673,01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311°58'22"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2793A" w:rsidTr="0012793A">
        <w:trPr>
          <w:cantSplit/>
          <w:trHeight w:val="338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2 298 100,69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581 655,47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12793A" w:rsidRDefault="0012793A" w:rsidP="00742EDA">
      <w:pPr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№147</w:t>
      </w:r>
    </w:p>
    <w:p w:rsidR="0012793A" w:rsidRDefault="00E11576" w:rsidP="0012793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3A" w:rsidRDefault="0012793A" w:rsidP="0012793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12793A" w:rsidTr="0012793A">
        <w:trPr>
          <w:cantSplit/>
          <w:trHeight w:val="265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2793A" w:rsidRDefault="0012793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3A" w:rsidRDefault="0012793A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Длина линии</w:t>
            </w:r>
          </w:p>
        </w:tc>
      </w:tr>
      <w:tr w:rsidR="0012793A" w:rsidTr="0012793A">
        <w:trPr>
          <w:cantSplit/>
          <w:trHeight w:val="307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2793A" w:rsidRDefault="0012793A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793A" w:rsidRDefault="0012793A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793A" w:rsidRDefault="0012793A"/>
        </w:tc>
      </w:tr>
      <w:tr w:rsidR="0012793A" w:rsidTr="0012793A">
        <w:trPr>
          <w:cantSplit/>
          <w:trHeight w:val="307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2 298 055,71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581 646,82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132°32'11"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23,51</w:t>
            </w:r>
          </w:p>
        </w:tc>
      </w:tr>
      <w:tr w:rsidR="0012793A" w:rsidTr="0012793A">
        <w:trPr>
          <w:cantSplit/>
          <w:trHeight w:val="307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2 298 039,82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581 664,14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42°4'53"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12793A" w:rsidTr="0012793A">
        <w:trPr>
          <w:cantSplit/>
          <w:trHeight w:val="307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2 298 069,06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581 690,55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312°7'1"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12793A" w:rsidTr="0012793A">
        <w:trPr>
          <w:cantSplit/>
          <w:trHeight w:val="307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2 298 084,91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581 673,01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221°53'18"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39,23</w:t>
            </w:r>
          </w:p>
        </w:tc>
      </w:tr>
    </w:tbl>
    <w:p w:rsidR="004872D9" w:rsidRPr="00DB6914" w:rsidRDefault="004872D9" w:rsidP="00742EDA">
      <w:pPr>
        <w:rPr>
          <w:rFonts w:ascii="GOST type B" w:hAnsi="GOST type B"/>
          <w:sz w:val="24"/>
          <w:szCs w:val="24"/>
          <w:lang w:val="en-US"/>
        </w:rPr>
      </w:pPr>
    </w:p>
    <w:p w:rsidR="008D3FEB" w:rsidRPr="00DB6914" w:rsidRDefault="0012793A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  <w:lang w:val="en-US"/>
        </w:rPr>
        <w:t>Участок</w:t>
      </w:r>
      <w:r w:rsidR="00024407" w:rsidRPr="00DB6914">
        <w:rPr>
          <w:rFonts w:ascii="GOST type B" w:hAnsi="GOST type B"/>
          <w:sz w:val="24"/>
          <w:szCs w:val="24"/>
        </w:rPr>
        <w:t xml:space="preserve"> </w:t>
      </w:r>
      <w:r w:rsidR="008D3FEB" w:rsidRPr="00DB6914">
        <w:rPr>
          <w:rFonts w:ascii="GOST type B" w:hAnsi="GOST type B"/>
          <w:sz w:val="24"/>
          <w:szCs w:val="24"/>
          <w:lang w:val="en-US"/>
        </w:rPr>
        <w:t>№148</w:t>
      </w:r>
    </w:p>
    <w:p w:rsidR="0012793A" w:rsidRDefault="00E11576" w:rsidP="0012793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90675" cy="149542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3A" w:rsidRDefault="0012793A" w:rsidP="0012793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6"/>
        <w:gridCol w:w="1479"/>
        <w:gridCol w:w="1479"/>
        <w:gridCol w:w="2324"/>
        <w:gridCol w:w="1690"/>
      </w:tblGrid>
      <w:tr w:rsidR="0012793A" w:rsidTr="0012793A">
        <w:trPr>
          <w:cantSplit/>
          <w:trHeight w:val="292"/>
        </w:trPr>
        <w:tc>
          <w:tcPr>
            <w:tcW w:w="24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2793A" w:rsidRDefault="0012793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93A" w:rsidRDefault="0012793A">
            <w:pPr>
              <w:jc w:val="center"/>
            </w:pPr>
            <w:r>
              <w:t>Координаты</w:t>
            </w:r>
          </w:p>
        </w:tc>
        <w:tc>
          <w:tcPr>
            <w:tcW w:w="232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Дирекционный угол</w:t>
            </w:r>
          </w:p>
        </w:tc>
        <w:tc>
          <w:tcPr>
            <w:tcW w:w="1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Длина линии</w:t>
            </w:r>
          </w:p>
        </w:tc>
      </w:tr>
      <w:tr w:rsidR="0012793A" w:rsidTr="0012793A">
        <w:trPr>
          <w:cantSplit/>
          <w:trHeight w:val="338"/>
        </w:trPr>
        <w:tc>
          <w:tcPr>
            <w:tcW w:w="24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2793A" w:rsidRDefault="0012793A"/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X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2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793A" w:rsidRDefault="0012793A"/>
        </w:tc>
        <w:tc>
          <w:tcPr>
            <w:tcW w:w="1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793A" w:rsidRDefault="0012793A"/>
        </w:tc>
      </w:tr>
      <w:tr w:rsidR="0012793A" w:rsidTr="0012793A">
        <w:trPr>
          <w:cantSplit/>
          <w:trHeight w:val="3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2 298 039,82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581 664,14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132°4'28"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26,87</w:t>
            </w:r>
          </w:p>
        </w:tc>
      </w:tr>
      <w:tr w:rsidR="0012793A" w:rsidTr="0012793A">
        <w:trPr>
          <w:cantSplit/>
          <w:trHeight w:val="3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2 298 021,81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581 684,09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43°23'26"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26,67</w:t>
            </w:r>
          </w:p>
        </w:tc>
      </w:tr>
      <w:tr w:rsidR="0012793A" w:rsidTr="0012793A">
        <w:trPr>
          <w:cantSplit/>
          <w:trHeight w:val="3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2 298 041,19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581 702,41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43°23'34"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12,59</w:t>
            </w:r>
          </w:p>
        </w:tc>
      </w:tr>
      <w:tr w:rsidR="0012793A" w:rsidTr="0012793A">
        <w:trPr>
          <w:cantSplit/>
          <w:trHeight w:val="3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2 298 050,34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581 711,06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312°22'46"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27,77</w:t>
            </w:r>
          </w:p>
        </w:tc>
      </w:tr>
      <w:tr w:rsidR="0012793A" w:rsidTr="0012793A">
        <w:trPr>
          <w:cantSplit/>
          <w:trHeight w:val="3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</w:pPr>
            <w:r>
              <w:t>2 298 069,06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581 690,55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222°4'53"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793A" w:rsidRDefault="001279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2E3280" w:rsidRPr="00DB6914" w:rsidRDefault="002E3280" w:rsidP="00742EDA">
      <w:pPr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№149</w:t>
      </w:r>
    </w:p>
    <w:p w:rsidR="00086FB2" w:rsidRDefault="00E11576" w:rsidP="00086FB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28775" cy="155257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B2" w:rsidRDefault="00086FB2" w:rsidP="00086FB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09"/>
        <w:gridCol w:w="1374"/>
        <w:gridCol w:w="1374"/>
        <w:gridCol w:w="2159"/>
        <w:gridCol w:w="1570"/>
      </w:tblGrid>
      <w:tr w:rsidR="00086FB2" w:rsidTr="00086FB2">
        <w:trPr>
          <w:cantSplit/>
          <w:trHeight w:val="305"/>
        </w:trPr>
        <w:tc>
          <w:tcPr>
            <w:tcW w:w="23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86FB2" w:rsidRDefault="00086FB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B2" w:rsidRDefault="00086FB2">
            <w:pPr>
              <w:jc w:val="center"/>
            </w:pPr>
            <w:r>
              <w:t>Координаты</w:t>
            </w:r>
          </w:p>
        </w:tc>
        <w:tc>
          <w:tcPr>
            <w:tcW w:w="21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Дирекционный угол</w:t>
            </w:r>
          </w:p>
        </w:tc>
        <w:tc>
          <w:tcPr>
            <w:tcW w:w="15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Длина линии</w:t>
            </w:r>
          </w:p>
        </w:tc>
      </w:tr>
      <w:tr w:rsidR="00086FB2" w:rsidTr="00086FB2">
        <w:trPr>
          <w:cantSplit/>
          <w:trHeight w:val="353"/>
        </w:trPr>
        <w:tc>
          <w:tcPr>
            <w:tcW w:w="23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86FB2" w:rsidRDefault="00086FB2"/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X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FB2" w:rsidRDefault="00086FB2"/>
        </w:tc>
        <w:tc>
          <w:tcPr>
            <w:tcW w:w="15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FB2" w:rsidRDefault="00086FB2"/>
        </w:tc>
      </w:tr>
      <w:tr w:rsidR="00086FB2" w:rsidTr="00086FB2">
        <w:trPr>
          <w:cantSplit/>
          <w:trHeight w:val="353"/>
        </w:trPr>
        <w:tc>
          <w:tcPr>
            <w:tcW w:w="2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2 298 080,12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581 700,54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131°53'31"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28,11</w:t>
            </w:r>
          </w:p>
        </w:tc>
      </w:tr>
      <w:tr w:rsidR="00086FB2" w:rsidTr="00086FB2">
        <w:trPr>
          <w:cantSplit/>
          <w:trHeight w:val="353"/>
        </w:trPr>
        <w:tc>
          <w:tcPr>
            <w:tcW w:w="2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2 298 061,35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581 721,47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43°23'33"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40,73</w:t>
            </w:r>
          </w:p>
        </w:tc>
      </w:tr>
      <w:tr w:rsidR="00086FB2" w:rsidTr="00086FB2">
        <w:trPr>
          <w:cantSplit/>
          <w:trHeight w:val="353"/>
        </w:trPr>
        <w:tc>
          <w:tcPr>
            <w:tcW w:w="2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2 298 090,95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581 749,45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311°38'9"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29,04</w:t>
            </w:r>
          </w:p>
        </w:tc>
      </w:tr>
      <w:tr w:rsidR="00086FB2" w:rsidTr="00086FB2">
        <w:trPr>
          <w:cantSplit/>
          <w:trHeight w:val="353"/>
        </w:trPr>
        <w:tc>
          <w:tcPr>
            <w:tcW w:w="2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4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2 298 110,24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581 727,75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222°5'46"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E73490" w:rsidRPr="00DB6914" w:rsidRDefault="00E73490" w:rsidP="00742EDA">
      <w:pPr>
        <w:jc w:val="center"/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№150</w:t>
      </w:r>
    </w:p>
    <w:p w:rsidR="00086FB2" w:rsidRDefault="00E11576" w:rsidP="00086FB2">
      <w:pPr>
        <w:jc w:val="center"/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B2" w:rsidRDefault="00086FB2" w:rsidP="00086FB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1432"/>
        <w:gridCol w:w="1432"/>
        <w:gridCol w:w="2250"/>
        <w:gridCol w:w="1636"/>
      </w:tblGrid>
      <w:tr w:rsidR="00086FB2" w:rsidTr="00086FB2">
        <w:trPr>
          <w:cantSplit/>
          <w:trHeight w:val="295"/>
        </w:trPr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86FB2" w:rsidRDefault="00086FB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B2" w:rsidRDefault="00086FB2">
            <w:pPr>
              <w:jc w:val="center"/>
            </w:pPr>
            <w:r>
              <w:t>Координаты</w:t>
            </w:r>
          </w:p>
        </w:tc>
        <w:tc>
          <w:tcPr>
            <w:tcW w:w="225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Дирекционный угол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Длина линии</w:t>
            </w:r>
          </w:p>
        </w:tc>
      </w:tr>
      <w:tr w:rsidR="00086FB2" w:rsidTr="00086FB2">
        <w:trPr>
          <w:cantSplit/>
          <w:trHeight w:val="341"/>
        </w:trPr>
        <w:tc>
          <w:tcPr>
            <w:tcW w:w="2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86FB2" w:rsidRDefault="00086FB2"/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FB2" w:rsidRDefault="00086FB2"/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FB2" w:rsidRDefault="00086FB2"/>
        </w:tc>
      </w:tr>
      <w:tr w:rsidR="00086FB2" w:rsidTr="00086FB2">
        <w:trPr>
          <w:cantSplit/>
          <w:trHeight w:val="341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2 298 095,96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581 683,00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132°4'44"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086FB2" w:rsidTr="00086FB2">
        <w:trPr>
          <w:cantSplit/>
          <w:trHeight w:val="341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2 298 080,12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581 700,54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42°5'46"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086FB2" w:rsidTr="00086FB2">
        <w:trPr>
          <w:cantSplit/>
          <w:trHeight w:val="341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2 298 110,24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581 727,75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086FB2" w:rsidTr="00086FB2">
        <w:trPr>
          <w:cantSplit/>
          <w:trHeight w:val="341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2 298 126,10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581 710,21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CA78E9" w:rsidRPr="00DB6914" w:rsidRDefault="00CA78E9" w:rsidP="00742EDA">
      <w:pPr>
        <w:rPr>
          <w:rFonts w:ascii="GOST type B" w:hAnsi="GOST type B"/>
          <w:sz w:val="24"/>
          <w:szCs w:val="24"/>
          <w:lang w:val="en-US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№151</w:t>
      </w:r>
    </w:p>
    <w:p w:rsidR="00086FB2" w:rsidRDefault="00E11576" w:rsidP="00086FB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B2" w:rsidRDefault="00086FB2" w:rsidP="00086FB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1472"/>
        <w:gridCol w:w="1472"/>
        <w:gridCol w:w="2313"/>
        <w:gridCol w:w="1682"/>
      </w:tblGrid>
      <w:tr w:rsidR="00086FB2" w:rsidTr="00086FB2">
        <w:trPr>
          <w:cantSplit/>
          <w:trHeight w:val="308"/>
        </w:trPr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86FB2" w:rsidRDefault="00086FB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B2" w:rsidRDefault="00086FB2">
            <w:pPr>
              <w:jc w:val="center"/>
            </w:pPr>
            <w:r>
              <w:t>Координаты</w:t>
            </w:r>
          </w:p>
        </w:tc>
        <w:tc>
          <w:tcPr>
            <w:tcW w:w="231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Дирекционный угол</w:t>
            </w:r>
          </w:p>
        </w:tc>
        <w:tc>
          <w:tcPr>
            <w:tcW w:w="1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Длина линии</w:t>
            </w:r>
          </w:p>
        </w:tc>
      </w:tr>
      <w:tr w:rsidR="00086FB2" w:rsidTr="00086FB2">
        <w:trPr>
          <w:cantSplit/>
          <w:trHeight w:val="356"/>
        </w:trPr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86FB2" w:rsidRDefault="00086FB2"/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X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FB2" w:rsidRDefault="00086FB2"/>
        </w:tc>
        <w:tc>
          <w:tcPr>
            <w:tcW w:w="1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FB2" w:rsidRDefault="00086FB2"/>
        </w:tc>
      </w:tr>
      <w:tr w:rsidR="00086FB2" w:rsidTr="00086FB2">
        <w:trPr>
          <w:cantSplit/>
          <w:trHeight w:val="356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2 298 111,76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581 665,50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86FB2" w:rsidTr="00086FB2">
        <w:trPr>
          <w:cantSplit/>
          <w:trHeight w:val="356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2 298 095,96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581 683,00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086FB2" w:rsidTr="00086FB2">
        <w:trPr>
          <w:cantSplit/>
          <w:trHeight w:val="356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2 298 126,10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581 710,21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86FB2" w:rsidTr="00086FB2">
        <w:trPr>
          <w:cantSplit/>
          <w:trHeight w:val="356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2 298 141,90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581 692,71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222°4'37"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024407" w:rsidRPr="00DB6914" w:rsidRDefault="00024407" w:rsidP="00742EDA">
      <w:pPr>
        <w:rPr>
          <w:rFonts w:ascii="GOST type B" w:hAnsi="GOST type B"/>
          <w:sz w:val="24"/>
          <w:szCs w:val="24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№152</w:t>
      </w:r>
    </w:p>
    <w:p w:rsidR="00704CB5" w:rsidRPr="00DB6914" w:rsidRDefault="00704CB5" w:rsidP="00742EDA">
      <w:pPr>
        <w:jc w:val="center"/>
        <w:rPr>
          <w:rFonts w:ascii="GOST type B" w:hAnsi="GOST type B"/>
          <w:sz w:val="24"/>
          <w:szCs w:val="24"/>
        </w:rPr>
      </w:pPr>
    </w:p>
    <w:p w:rsidR="00086FB2" w:rsidRDefault="00E11576" w:rsidP="00086FB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B2" w:rsidRDefault="00086FB2" w:rsidP="00086FB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8"/>
        <w:gridCol w:w="2307"/>
        <w:gridCol w:w="1678"/>
      </w:tblGrid>
      <w:tr w:rsidR="00086FB2" w:rsidTr="00086FB2">
        <w:trPr>
          <w:cantSplit/>
          <w:trHeight w:val="287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86FB2" w:rsidRDefault="00086FB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B2" w:rsidRDefault="00086FB2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Длина линии</w:t>
            </w:r>
          </w:p>
        </w:tc>
      </w:tr>
      <w:tr w:rsidR="00086FB2" w:rsidTr="00086FB2">
        <w:trPr>
          <w:cantSplit/>
          <w:trHeight w:val="332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86FB2" w:rsidRDefault="00086FB2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FB2" w:rsidRDefault="00086FB2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FB2" w:rsidRDefault="00086FB2"/>
        </w:tc>
      </w:tr>
      <w:tr w:rsidR="00086FB2" w:rsidTr="00086FB2">
        <w:trPr>
          <w:cantSplit/>
          <w:trHeight w:val="332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2 298 127,59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581 647,99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132°6'54"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086FB2" w:rsidTr="00086FB2">
        <w:trPr>
          <w:cantSplit/>
          <w:trHeight w:val="332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2 298 111,76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581 665,50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42°4'37"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086FB2" w:rsidTr="00086FB2">
        <w:trPr>
          <w:cantSplit/>
          <w:trHeight w:val="332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2 298 141,90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581 692,71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86FB2" w:rsidTr="00086FB2">
        <w:trPr>
          <w:cantSplit/>
          <w:trHeight w:val="332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2 298 157,70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581 675,20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222°5'46"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CA78E9" w:rsidRPr="00DB6914" w:rsidRDefault="00CA78E9" w:rsidP="00742EDA">
      <w:pPr>
        <w:rPr>
          <w:rFonts w:ascii="GOST type B" w:hAnsi="GOST type B"/>
          <w:sz w:val="24"/>
          <w:szCs w:val="24"/>
          <w:lang w:val="en-US"/>
        </w:rPr>
      </w:pPr>
    </w:p>
    <w:p w:rsidR="00704CB5" w:rsidRPr="00DB6914" w:rsidRDefault="00704CB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№153</w:t>
      </w:r>
    </w:p>
    <w:p w:rsidR="00086FB2" w:rsidRDefault="00E11576" w:rsidP="00086FB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B2" w:rsidRDefault="00086FB2" w:rsidP="00086FB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22"/>
        <w:gridCol w:w="1381"/>
        <w:gridCol w:w="1381"/>
        <w:gridCol w:w="2170"/>
        <w:gridCol w:w="1578"/>
      </w:tblGrid>
      <w:tr w:rsidR="00086FB2" w:rsidTr="00086FB2">
        <w:trPr>
          <w:cantSplit/>
          <w:trHeight w:val="303"/>
        </w:trPr>
        <w:tc>
          <w:tcPr>
            <w:tcW w:w="23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86FB2" w:rsidRDefault="00086FB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B2" w:rsidRDefault="00086FB2">
            <w:pPr>
              <w:jc w:val="center"/>
            </w:pPr>
            <w:r>
              <w:t>Координаты</w:t>
            </w:r>
          </w:p>
        </w:tc>
        <w:tc>
          <w:tcPr>
            <w:tcW w:w="217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Дирекционный угол</w:t>
            </w:r>
          </w:p>
        </w:tc>
        <w:tc>
          <w:tcPr>
            <w:tcW w:w="15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Длина линии</w:t>
            </w:r>
          </w:p>
        </w:tc>
      </w:tr>
      <w:tr w:rsidR="00086FB2" w:rsidTr="00086FB2">
        <w:trPr>
          <w:cantSplit/>
          <w:trHeight w:val="350"/>
        </w:trPr>
        <w:tc>
          <w:tcPr>
            <w:tcW w:w="23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86FB2" w:rsidRDefault="00086FB2"/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X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7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FB2" w:rsidRDefault="00086FB2"/>
        </w:tc>
        <w:tc>
          <w:tcPr>
            <w:tcW w:w="15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FB2" w:rsidRDefault="00086FB2"/>
        </w:tc>
      </w:tr>
      <w:tr w:rsidR="00086FB2" w:rsidTr="00086FB2">
        <w:trPr>
          <w:cantSplit/>
          <w:trHeight w:val="350"/>
        </w:trPr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2 298 143,39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581 630,49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86FB2" w:rsidTr="00086FB2">
        <w:trPr>
          <w:cantSplit/>
          <w:trHeight w:val="350"/>
        </w:trPr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2 298 127,59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581 647,99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42°5'46"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086FB2" w:rsidTr="00086FB2">
        <w:trPr>
          <w:cantSplit/>
          <w:trHeight w:val="350"/>
        </w:trPr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2 298 157,70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581 675,20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86FB2" w:rsidTr="00086FB2">
        <w:trPr>
          <w:cantSplit/>
          <w:trHeight w:val="350"/>
        </w:trPr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</w:pPr>
            <w:r>
              <w:t>2 298 173,51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581 657,70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222°5'46"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6FB2" w:rsidRDefault="00086F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5A3D12" w:rsidRDefault="005A3D12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№154</w:t>
      </w:r>
    </w:p>
    <w:p w:rsidR="005A3D12" w:rsidRDefault="00E11576" w:rsidP="005A3D1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12" w:rsidRDefault="005A3D12" w:rsidP="005A3D1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46"/>
        <w:gridCol w:w="1395"/>
        <w:gridCol w:w="1395"/>
        <w:gridCol w:w="2193"/>
        <w:gridCol w:w="1595"/>
      </w:tblGrid>
      <w:tr w:rsidR="005A3D12" w:rsidTr="005A3D12">
        <w:trPr>
          <w:cantSplit/>
          <w:trHeight w:val="279"/>
        </w:trPr>
        <w:tc>
          <w:tcPr>
            <w:tcW w:w="2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A3D12" w:rsidRDefault="005A3D12">
            <w:pPr>
              <w:ind w:right="-108"/>
              <w:jc w:val="center"/>
            </w:pPr>
            <w:r>
              <w:t>омер межевого знака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D12" w:rsidRDefault="005A3D12">
            <w:pPr>
              <w:jc w:val="center"/>
            </w:pPr>
            <w:r>
              <w:t>Координаты</w:t>
            </w:r>
          </w:p>
        </w:tc>
        <w:tc>
          <w:tcPr>
            <w:tcW w:w="219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Дирекционный угол</w:t>
            </w:r>
          </w:p>
        </w:tc>
        <w:tc>
          <w:tcPr>
            <w:tcW w:w="15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Длина линии</w:t>
            </w:r>
          </w:p>
        </w:tc>
      </w:tr>
      <w:tr w:rsidR="005A3D12" w:rsidTr="005A3D12">
        <w:trPr>
          <w:cantSplit/>
          <w:trHeight w:val="323"/>
        </w:trPr>
        <w:tc>
          <w:tcPr>
            <w:tcW w:w="23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A3D12" w:rsidRDefault="005A3D12"/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X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9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3D12" w:rsidRDefault="005A3D12"/>
        </w:tc>
        <w:tc>
          <w:tcPr>
            <w:tcW w:w="15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3D12" w:rsidRDefault="005A3D12"/>
        </w:tc>
      </w:tr>
      <w:tr w:rsidR="005A3D12" w:rsidTr="005A3D12">
        <w:trPr>
          <w:cantSplit/>
          <w:trHeight w:val="323"/>
        </w:trPr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2 298 159,32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581 612,94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132°13'53"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23,71</w:t>
            </w:r>
          </w:p>
        </w:tc>
      </w:tr>
      <w:tr w:rsidR="005A3D12" w:rsidTr="005A3D12">
        <w:trPr>
          <w:cantSplit/>
          <w:trHeight w:val="323"/>
        </w:trPr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2 298 143,39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581 630,49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42°5'46"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5A3D12" w:rsidTr="005A3D12">
        <w:trPr>
          <w:cantSplit/>
          <w:trHeight w:val="323"/>
        </w:trPr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3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2 298 173,51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581 657,70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312°7'1"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5A3D12" w:rsidTr="005A3D12">
        <w:trPr>
          <w:cantSplit/>
          <w:trHeight w:val="323"/>
        </w:trPr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2 298 189,36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581 640,16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222°10'56"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40,54</w:t>
            </w:r>
          </w:p>
        </w:tc>
      </w:tr>
    </w:tbl>
    <w:p w:rsidR="00A745E1" w:rsidRPr="00DB6914" w:rsidRDefault="00A745E1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№155</w:t>
      </w:r>
    </w:p>
    <w:p w:rsidR="005A3D12" w:rsidRDefault="00E11576" w:rsidP="005A3D12">
      <w:pPr>
        <w:jc w:val="center"/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12" w:rsidRDefault="005A3D12" w:rsidP="005A3D12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5A3D12" w:rsidTr="005A3D12">
        <w:trPr>
          <w:cantSplit/>
          <w:trHeight w:val="276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A3D12" w:rsidRDefault="005A3D12">
            <w:pPr>
              <w:ind w:right="-108"/>
              <w:jc w:val="center"/>
            </w:pPr>
            <w:r>
              <w:t>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D12" w:rsidRDefault="005A3D12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Длина линии</w:t>
            </w:r>
          </w:p>
        </w:tc>
      </w:tr>
      <w:tr w:rsidR="005A3D12" w:rsidTr="005A3D12">
        <w:trPr>
          <w:cantSplit/>
          <w:trHeight w:val="319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A3D12" w:rsidRDefault="005A3D12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3D12" w:rsidRDefault="005A3D12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3D12" w:rsidRDefault="005A3D12"/>
        </w:tc>
      </w:tr>
      <w:tr w:rsidR="005A3D12" w:rsidTr="005A3D12">
        <w:trPr>
          <w:cantSplit/>
          <w:trHeight w:val="319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2 298 175,05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581 595,45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131°57'43"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23,52</w:t>
            </w:r>
          </w:p>
        </w:tc>
      </w:tr>
      <w:tr w:rsidR="005A3D12" w:rsidTr="005A3D12">
        <w:trPr>
          <w:cantSplit/>
          <w:trHeight w:val="319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2 298 159,32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581 612,94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42°10'56"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40,54</w:t>
            </w:r>
          </w:p>
        </w:tc>
      </w:tr>
      <w:tr w:rsidR="005A3D12" w:rsidTr="005A3D12">
        <w:trPr>
          <w:cantSplit/>
          <w:trHeight w:val="319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2 298 189,36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581 640,16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312°4'30"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5A3D12" w:rsidTr="005A3D12">
        <w:trPr>
          <w:cantSplit/>
          <w:trHeight w:val="319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2 298 205,17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581 622,66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DE2D56" w:rsidRPr="00DB6914" w:rsidRDefault="00DE2D56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№156</w:t>
      </w:r>
    </w:p>
    <w:p w:rsidR="005A3D12" w:rsidRDefault="00E11576" w:rsidP="005A3D1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12" w:rsidRDefault="005A3D12" w:rsidP="005A3D1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5A3D12" w:rsidTr="005A3D12">
        <w:trPr>
          <w:cantSplit/>
          <w:trHeight w:val="295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A3D12" w:rsidRDefault="005A3D12">
            <w:pPr>
              <w:ind w:right="-108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D12" w:rsidRDefault="005A3D12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Длина линии</w:t>
            </w:r>
          </w:p>
        </w:tc>
      </w:tr>
      <w:tr w:rsidR="005A3D12" w:rsidTr="005A3D12">
        <w:trPr>
          <w:cantSplit/>
          <w:trHeight w:val="341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A3D12" w:rsidRDefault="005A3D12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3D12" w:rsidRDefault="005A3D12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3D12" w:rsidRDefault="005A3D12"/>
        </w:tc>
      </w:tr>
      <w:tr w:rsidR="005A3D12" w:rsidTr="005A3D12">
        <w:trPr>
          <w:cantSplit/>
          <w:trHeight w:val="341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2 298 190,88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581 577,91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132°4'37"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5A3D12" w:rsidTr="005A3D12">
        <w:trPr>
          <w:cantSplit/>
          <w:trHeight w:val="341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2 298 175,05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581 595,45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42°5'48"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5A3D12" w:rsidTr="005A3D12">
        <w:trPr>
          <w:cantSplit/>
          <w:trHeight w:val="341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2 298 205,17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581 622,66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5A3D12" w:rsidTr="005A3D12">
        <w:trPr>
          <w:cantSplit/>
          <w:trHeight w:val="341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2 298 221,02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581 605,12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DE2D56" w:rsidRPr="00DB6914" w:rsidRDefault="00DE2D56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№157</w:t>
      </w:r>
    </w:p>
    <w:p w:rsidR="005A3D12" w:rsidRDefault="00E11576" w:rsidP="005A3D1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12" w:rsidRDefault="005A3D12" w:rsidP="005A3D12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9"/>
        <w:gridCol w:w="1439"/>
        <w:gridCol w:w="1439"/>
        <w:gridCol w:w="2261"/>
        <w:gridCol w:w="1645"/>
      </w:tblGrid>
      <w:tr w:rsidR="005A3D12" w:rsidTr="005A3D12">
        <w:trPr>
          <w:cantSplit/>
          <w:trHeight w:val="316"/>
        </w:trPr>
        <w:tc>
          <w:tcPr>
            <w:tcW w:w="2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A3D12" w:rsidRDefault="005A3D1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D12" w:rsidRDefault="005A3D12">
            <w:pPr>
              <w:jc w:val="center"/>
            </w:pPr>
            <w:r>
              <w:t>Координаты</w:t>
            </w:r>
          </w:p>
        </w:tc>
        <w:tc>
          <w:tcPr>
            <w:tcW w:w="226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Дирекционный угол</w:t>
            </w:r>
          </w:p>
        </w:tc>
        <w:tc>
          <w:tcPr>
            <w:tcW w:w="1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Длина линии</w:t>
            </w:r>
          </w:p>
        </w:tc>
      </w:tr>
      <w:tr w:rsidR="005A3D12" w:rsidTr="005A3D12">
        <w:trPr>
          <w:cantSplit/>
          <w:trHeight w:val="366"/>
        </w:trPr>
        <w:tc>
          <w:tcPr>
            <w:tcW w:w="2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A3D12" w:rsidRDefault="005A3D12"/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X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3D12" w:rsidRDefault="005A3D12"/>
        </w:tc>
        <w:tc>
          <w:tcPr>
            <w:tcW w:w="16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3D12" w:rsidRDefault="005A3D12"/>
        </w:tc>
      </w:tr>
      <w:tr w:rsidR="005A3D12" w:rsidTr="005A3D12">
        <w:trPr>
          <w:cantSplit/>
          <w:trHeight w:val="366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2 298 206,69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581 560,41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132°4'42"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5A3D12" w:rsidTr="005A3D12">
        <w:trPr>
          <w:cantSplit/>
          <w:trHeight w:val="366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2 298 190,88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581 577,91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5A3D12" w:rsidTr="005A3D12">
        <w:trPr>
          <w:cantSplit/>
          <w:trHeight w:val="366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2 298 221,02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581 605,12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5A3D12" w:rsidTr="005A3D12">
        <w:trPr>
          <w:cantSplit/>
          <w:trHeight w:val="366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2 298 236,83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581 587,62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DE2D56" w:rsidRPr="00DB6914" w:rsidRDefault="00DE2D56" w:rsidP="00742EDA">
      <w:pPr>
        <w:rPr>
          <w:rFonts w:ascii="GOST type B" w:hAnsi="GOST type B"/>
          <w:sz w:val="24"/>
          <w:szCs w:val="24"/>
          <w:lang w:val="en-US"/>
        </w:rPr>
      </w:pPr>
    </w:p>
    <w:p w:rsidR="00CA78E9" w:rsidRPr="00DB6914" w:rsidRDefault="00B7361A" w:rsidP="00742EDA">
      <w:pPr>
        <w:rPr>
          <w:rFonts w:ascii="GOST type B" w:hAnsi="GOST type B"/>
          <w:sz w:val="24"/>
          <w:szCs w:val="24"/>
          <w:lang w:val="en-US"/>
        </w:rPr>
      </w:pPr>
      <w:r w:rsidRPr="00DB6914">
        <w:rPr>
          <w:rFonts w:ascii="GOST type B" w:hAnsi="GOST type B"/>
          <w:sz w:val="24"/>
          <w:szCs w:val="24"/>
        </w:rPr>
        <w:t>Участок №158</w:t>
      </w:r>
    </w:p>
    <w:p w:rsidR="005A3D12" w:rsidRDefault="005A3D12" w:rsidP="005A3D12">
      <w:pPr>
        <w:jc w:val="center"/>
      </w:pPr>
    </w:p>
    <w:p w:rsidR="005A3D12" w:rsidRDefault="00E11576" w:rsidP="005A3D12">
      <w:pPr>
        <w:jc w:val="center"/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12" w:rsidRDefault="005A3D12" w:rsidP="005A3D12">
      <w:pPr>
        <w:jc w:val="center"/>
      </w:pPr>
    </w:p>
    <w:p w:rsidR="005A3D12" w:rsidRDefault="005A3D12" w:rsidP="005A3D12">
      <w:pPr>
        <w:jc w:val="center"/>
        <w:rPr>
          <w:sz w:val="24"/>
        </w:rPr>
      </w:pPr>
    </w:p>
    <w:p w:rsidR="005A3D12" w:rsidRDefault="005A3D12" w:rsidP="005A3D12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1461"/>
        <w:gridCol w:w="1461"/>
        <w:gridCol w:w="2295"/>
        <w:gridCol w:w="1670"/>
      </w:tblGrid>
      <w:tr w:rsidR="005A3D12" w:rsidTr="005A3D12">
        <w:trPr>
          <w:cantSplit/>
          <w:trHeight w:val="308"/>
        </w:trPr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A3D12" w:rsidRDefault="005A3D1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D12" w:rsidRDefault="005A3D12">
            <w:pPr>
              <w:jc w:val="center"/>
            </w:pPr>
            <w:r>
              <w:t>Координаты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Дирекционный угол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Длина линии</w:t>
            </w:r>
          </w:p>
        </w:tc>
      </w:tr>
      <w:tr w:rsidR="005A3D12" w:rsidTr="005A3D12">
        <w:trPr>
          <w:cantSplit/>
          <w:trHeight w:val="356"/>
        </w:trPr>
        <w:tc>
          <w:tcPr>
            <w:tcW w:w="2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A3D12" w:rsidRDefault="005A3D12"/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X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3D12" w:rsidRDefault="005A3D12"/>
        </w:tc>
        <w:tc>
          <w:tcPr>
            <w:tcW w:w="1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3D12" w:rsidRDefault="005A3D12"/>
        </w:tc>
      </w:tr>
      <w:tr w:rsidR="005A3D12" w:rsidTr="005A3D12">
        <w:trPr>
          <w:cantSplit/>
          <w:trHeight w:val="356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2 298 221,63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581 543,88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132°6'56"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22,28</w:t>
            </w:r>
          </w:p>
        </w:tc>
      </w:tr>
      <w:tr w:rsidR="005A3D12" w:rsidTr="005A3D12">
        <w:trPr>
          <w:cantSplit/>
          <w:trHeight w:val="356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2 298 206,69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581 560,41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5A3D12" w:rsidTr="005A3D12">
        <w:trPr>
          <w:cantSplit/>
          <w:trHeight w:val="356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2 298 236,83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581 587,62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42°6'31"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0,84</w:t>
            </w:r>
          </w:p>
        </w:tc>
      </w:tr>
      <w:tr w:rsidR="005A3D12" w:rsidTr="005A3D12">
        <w:trPr>
          <w:cantSplit/>
          <w:trHeight w:val="356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2 298 237,45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581 588,18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312°16'48"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22,27</w:t>
            </w:r>
          </w:p>
        </w:tc>
      </w:tr>
      <w:tr w:rsidR="005A3D12" w:rsidTr="005A3D12">
        <w:trPr>
          <w:cantSplit/>
          <w:trHeight w:val="356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2 298 252,43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581 571,70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222°5'28"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41,51</w:t>
            </w:r>
          </w:p>
        </w:tc>
      </w:tr>
    </w:tbl>
    <w:p w:rsidR="00A745E1" w:rsidRPr="00DB6914" w:rsidRDefault="00A745E1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№159</w:t>
      </w:r>
    </w:p>
    <w:p w:rsidR="005A3D12" w:rsidRDefault="00E11576" w:rsidP="005A3D1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12" w:rsidRDefault="005A3D12" w:rsidP="005A3D12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1461"/>
        <w:gridCol w:w="1461"/>
        <w:gridCol w:w="2295"/>
        <w:gridCol w:w="1670"/>
      </w:tblGrid>
      <w:tr w:rsidR="005A3D12" w:rsidTr="00372E49">
        <w:trPr>
          <w:cantSplit/>
          <w:trHeight w:val="305"/>
        </w:trPr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A3D12" w:rsidRDefault="005A3D1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D12" w:rsidRDefault="005A3D12">
            <w:pPr>
              <w:jc w:val="center"/>
            </w:pPr>
            <w:r>
              <w:t>Координаты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Дирекционный угол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Длина линии</w:t>
            </w:r>
          </w:p>
        </w:tc>
      </w:tr>
      <w:tr w:rsidR="005A3D12" w:rsidTr="00372E49">
        <w:trPr>
          <w:cantSplit/>
          <w:trHeight w:val="353"/>
        </w:trPr>
        <w:tc>
          <w:tcPr>
            <w:tcW w:w="2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A3D12" w:rsidRDefault="005A3D12"/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X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3D12" w:rsidRDefault="005A3D12"/>
        </w:tc>
        <w:tc>
          <w:tcPr>
            <w:tcW w:w="1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3D12" w:rsidRDefault="005A3D12"/>
        </w:tc>
      </w:tr>
      <w:tr w:rsidR="005A3D12" w:rsidTr="00372E49">
        <w:trPr>
          <w:cantSplit/>
          <w:trHeight w:val="353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2 298 236,69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581 527,18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132°2'16"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22,49</w:t>
            </w:r>
          </w:p>
        </w:tc>
      </w:tr>
      <w:tr w:rsidR="005A3D12" w:rsidTr="00372E49">
        <w:trPr>
          <w:cantSplit/>
          <w:trHeight w:val="353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2 298 221,63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581 543,88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42°5'28"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41,51</w:t>
            </w:r>
          </w:p>
        </w:tc>
      </w:tr>
      <w:tr w:rsidR="005A3D12" w:rsidTr="00372E49">
        <w:trPr>
          <w:cantSplit/>
          <w:trHeight w:val="353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2 298 252,43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581 571,70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312°16'56"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A3D12" w:rsidTr="00372E49">
        <w:trPr>
          <w:cantSplit/>
          <w:trHeight w:val="353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</w:pPr>
            <w:r>
              <w:t>2 298 267,57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581 555,06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A3D12" w:rsidRDefault="005A3D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41,61</w:t>
            </w:r>
          </w:p>
        </w:tc>
      </w:tr>
    </w:tbl>
    <w:p w:rsidR="00372E49" w:rsidRDefault="00372E49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№160</w:t>
      </w:r>
    </w:p>
    <w:p w:rsidR="00B7710B" w:rsidRDefault="00E11576" w:rsidP="00B7710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0B" w:rsidRDefault="00B7710B" w:rsidP="00B7710B">
      <w:pPr>
        <w:jc w:val="center"/>
      </w:pPr>
    </w:p>
    <w:p w:rsidR="00B7710B" w:rsidRDefault="00B7710B" w:rsidP="00B7710B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B7710B" w:rsidTr="00B7710B">
        <w:trPr>
          <w:cantSplit/>
          <w:trHeight w:val="281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710B" w:rsidRDefault="00B7710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10B" w:rsidRDefault="00B7710B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Длина линии</w:t>
            </w:r>
          </w:p>
        </w:tc>
      </w:tr>
      <w:tr w:rsidR="00B7710B" w:rsidTr="00B7710B">
        <w:trPr>
          <w:cantSplit/>
          <w:trHeight w:val="326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7710B" w:rsidRDefault="00B7710B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</w:tr>
      <w:tr w:rsidR="00B7710B" w:rsidTr="00B7710B">
        <w:trPr>
          <w:cantSplit/>
          <w:trHeight w:val="326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2 298 251,77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581 510,47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132°4'47"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7710B" w:rsidTr="00B7710B">
        <w:trPr>
          <w:cantSplit/>
          <w:trHeight w:val="326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2 298 236,69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581 527,18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41,61</w:t>
            </w:r>
          </w:p>
        </w:tc>
      </w:tr>
      <w:tr w:rsidR="00B7710B" w:rsidTr="00B7710B">
        <w:trPr>
          <w:cantSplit/>
          <w:trHeight w:val="326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2 298 267,57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581 555,06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312°16'51"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7710B" w:rsidTr="00B7710B">
        <w:trPr>
          <w:cantSplit/>
          <w:trHeight w:val="326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2 298 282,71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581 538,41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222°4'42"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41,69</w:t>
            </w:r>
          </w:p>
        </w:tc>
      </w:tr>
    </w:tbl>
    <w:p w:rsidR="00B7361A" w:rsidRPr="00DB6914" w:rsidRDefault="00D3537F" w:rsidP="00742EDA">
      <w:pPr>
        <w:rPr>
          <w:rFonts w:ascii="GOST type B" w:hAnsi="GOST type B"/>
          <w:sz w:val="24"/>
          <w:szCs w:val="24"/>
        </w:rPr>
      </w:pPr>
      <w:r>
        <w:br w:type="page"/>
      </w:r>
      <w:r w:rsidR="00B7361A" w:rsidRPr="00DB6914">
        <w:rPr>
          <w:rFonts w:ascii="GOST type B" w:hAnsi="GOST type B"/>
          <w:sz w:val="24"/>
          <w:szCs w:val="24"/>
        </w:rPr>
        <w:t>Участок №161</w:t>
      </w:r>
    </w:p>
    <w:p w:rsidR="00B7710B" w:rsidRDefault="00E11576" w:rsidP="00B7710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0B" w:rsidRDefault="00B7710B" w:rsidP="00B7710B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B7710B" w:rsidTr="00B7710B">
        <w:trPr>
          <w:cantSplit/>
          <w:trHeight w:val="287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710B" w:rsidRDefault="00B7710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10B" w:rsidRDefault="00B7710B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Длина линии</w:t>
            </w:r>
          </w:p>
        </w:tc>
      </w:tr>
      <w:tr w:rsidR="00B7710B" w:rsidTr="00B7710B">
        <w:trPr>
          <w:cantSplit/>
          <w:trHeight w:val="332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7710B" w:rsidRDefault="00B7710B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</w:tr>
      <w:tr w:rsidR="00B7710B" w:rsidTr="00B7710B">
        <w:trPr>
          <w:cantSplit/>
          <w:trHeight w:val="332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2 298 266,84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581 493,77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7710B" w:rsidTr="00B7710B">
        <w:trPr>
          <w:cantSplit/>
          <w:trHeight w:val="332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2 298 251,77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581 510,47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42°4'42"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41,69</w:t>
            </w:r>
          </w:p>
        </w:tc>
      </w:tr>
      <w:tr w:rsidR="00B7710B" w:rsidTr="00B7710B">
        <w:trPr>
          <w:cantSplit/>
          <w:trHeight w:val="332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2 298 282,71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581 538,41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312°16'56"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7710B" w:rsidTr="00B7710B">
        <w:trPr>
          <w:cantSplit/>
          <w:trHeight w:val="332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2 298 297,85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581 521,76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222°4'37"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41,77</w:t>
            </w:r>
          </w:p>
        </w:tc>
      </w:tr>
    </w:tbl>
    <w:p w:rsidR="00B7361A" w:rsidRPr="00DB6914" w:rsidRDefault="00B7361A" w:rsidP="00742EDA">
      <w:pPr>
        <w:jc w:val="center"/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№162</w:t>
      </w:r>
    </w:p>
    <w:p w:rsidR="00B7710B" w:rsidRDefault="00E11576" w:rsidP="00B7710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0B" w:rsidRDefault="00B7710B" w:rsidP="00B7710B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2"/>
        <w:gridCol w:w="1464"/>
        <w:gridCol w:w="1464"/>
        <w:gridCol w:w="2301"/>
        <w:gridCol w:w="1674"/>
      </w:tblGrid>
      <w:tr w:rsidR="00B7710B" w:rsidTr="00B7710B">
        <w:trPr>
          <w:cantSplit/>
          <w:trHeight w:val="319"/>
        </w:trPr>
        <w:tc>
          <w:tcPr>
            <w:tcW w:w="2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710B" w:rsidRDefault="00B7710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10B" w:rsidRDefault="00B7710B">
            <w:pPr>
              <w:jc w:val="center"/>
            </w:pPr>
            <w:r>
              <w:t>Координаты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Дирекционный угол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Длина линии</w:t>
            </w:r>
          </w:p>
        </w:tc>
      </w:tr>
      <w:tr w:rsidR="00B7710B" w:rsidTr="00B7710B">
        <w:trPr>
          <w:cantSplit/>
          <w:trHeight w:val="369"/>
        </w:trPr>
        <w:tc>
          <w:tcPr>
            <w:tcW w:w="24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7710B" w:rsidRDefault="00B7710B"/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X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</w:tr>
      <w:tr w:rsidR="00B7710B" w:rsidTr="00B7710B">
        <w:trPr>
          <w:cantSplit/>
          <w:trHeight w:val="369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2 298 281,92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581 477,07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7710B" w:rsidTr="00B7710B">
        <w:trPr>
          <w:cantSplit/>
          <w:trHeight w:val="369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2 298 266,84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581 493,77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42°4'37"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41,77</w:t>
            </w:r>
          </w:p>
        </w:tc>
      </w:tr>
      <w:tr w:rsidR="00B7710B" w:rsidTr="00B7710B">
        <w:trPr>
          <w:cantSplit/>
          <w:trHeight w:val="369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2 298 297,85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581 521,76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312°16'48"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7710B" w:rsidTr="00B7710B">
        <w:trPr>
          <w:cantSplit/>
          <w:trHeight w:val="369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2 298 312,98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581 505,12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41,85</w:t>
            </w:r>
          </w:p>
        </w:tc>
      </w:tr>
    </w:tbl>
    <w:p w:rsidR="00B7710B" w:rsidRDefault="00B7710B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№163</w:t>
      </w:r>
    </w:p>
    <w:p w:rsidR="00B7710B" w:rsidRDefault="00E11576" w:rsidP="00B7710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62100" cy="144780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0B" w:rsidRDefault="00B7710B" w:rsidP="00B7710B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1497"/>
        <w:gridCol w:w="1497"/>
        <w:gridCol w:w="2353"/>
        <w:gridCol w:w="1711"/>
      </w:tblGrid>
      <w:tr w:rsidR="00B7710B" w:rsidTr="00B7710B">
        <w:trPr>
          <w:cantSplit/>
          <w:trHeight w:val="244"/>
        </w:trPr>
        <w:tc>
          <w:tcPr>
            <w:tcW w:w="25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710B" w:rsidRDefault="00B7710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10B" w:rsidRDefault="00B7710B">
            <w:pPr>
              <w:jc w:val="center"/>
            </w:pPr>
            <w:r>
              <w:t>Координаты</w:t>
            </w:r>
          </w:p>
        </w:tc>
        <w:tc>
          <w:tcPr>
            <w:tcW w:w="235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Дирекционный угол</w:t>
            </w:r>
          </w:p>
        </w:tc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Длина линии</w:t>
            </w:r>
          </w:p>
        </w:tc>
      </w:tr>
      <w:tr w:rsidR="00B7710B" w:rsidTr="00B7710B">
        <w:trPr>
          <w:cantSplit/>
          <w:trHeight w:val="283"/>
        </w:trPr>
        <w:tc>
          <w:tcPr>
            <w:tcW w:w="25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7710B" w:rsidRDefault="00B7710B"/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X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</w:tr>
      <w:tr w:rsidR="00B7710B" w:rsidTr="00B7710B">
        <w:trPr>
          <w:cantSplit/>
          <w:trHeight w:val="283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2 298 297,00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581 460,37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7710B" w:rsidTr="00B7710B">
        <w:trPr>
          <w:cantSplit/>
          <w:trHeight w:val="283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2 298 281,92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581 477,07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41,85</w:t>
            </w:r>
          </w:p>
        </w:tc>
      </w:tr>
      <w:tr w:rsidR="00B7710B" w:rsidTr="00B7710B">
        <w:trPr>
          <w:cantSplit/>
          <w:trHeight w:val="283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2 298 312,98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581 505,12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312°16'56"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7710B" w:rsidTr="00B7710B">
        <w:trPr>
          <w:cantSplit/>
          <w:trHeight w:val="283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4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2 298 328,12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581 488,47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41,93</w:t>
            </w:r>
          </w:p>
        </w:tc>
      </w:tr>
    </w:tbl>
    <w:p w:rsidR="00B7361A" w:rsidRPr="00DB6914" w:rsidRDefault="00B7361A" w:rsidP="00742EDA">
      <w:pPr>
        <w:jc w:val="center"/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№164</w:t>
      </w:r>
    </w:p>
    <w:p w:rsidR="00B7710B" w:rsidRDefault="00E11576" w:rsidP="00B7710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62100" cy="144780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0B" w:rsidRDefault="00B7710B" w:rsidP="00B7710B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1461"/>
        <w:gridCol w:w="1461"/>
        <w:gridCol w:w="2295"/>
        <w:gridCol w:w="1670"/>
      </w:tblGrid>
      <w:tr w:rsidR="00B7710B" w:rsidTr="00B7710B">
        <w:trPr>
          <w:cantSplit/>
          <w:trHeight w:val="289"/>
        </w:trPr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710B" w:rsidRDefault="00B7710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10B" w:rsidRDefault="00B7710B">
            <w:pPr>
              <w:jc w:val="center"/>
            </w:pPr>
            <w:r>
              <w:t>Координаты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Дирекционный угол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Длина линии</w:t>
            </w:r>
          </w:p>
        </w:tc>
      </w:tr>
      <w:tr w:rsidR="00B7710B" w:rsidTr="00B7710B">
        <w:trPr>
          <w:cantSplit/>
          <w:trHeight w:val="335"/>
        </w:trPr>
        <w:tc>
          <w:tcPr>
            <w:tcW w:w="2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7710B" w:rsidRDefault="00B7710B"/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X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  <w:tc>
          <w:tcPr>
            <w:tcW w:w="1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</w:tr>
      <w:tr w:rsidR="00B7710B" w:rsidTr="00B7710B">
        <w:trPr>
          <w:cantSplit/>
          <w:trHeight w:val="335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2 298 312,08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581 443,67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7710B" w:rsidTr="00B7710B">
        <w:trPr>
          <w:cantSplit/>
          <w:trHeight w:val="335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2 298 297,00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581 460,37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41,93</w:t>
            </w:r>
          </w:p>
        </w:tc>
      </w:tr>
      <w:tr w:rsidR="00B7710B" w:rsidTr="00B7710B">
        <w:trPr>
          <w:cantSplit/>
          <w:trHeight w:val="335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2 298 328,12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581 488,47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312°16'49"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7710B" w:rsidTr="00B7710B">
        <w:trPr>
          <w:cantSplit/>
          <w:trHeight w:val="335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2 298 343,26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581 471,82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222°4'37"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42,01</w:t>
            </w:r>
          </w:p>
        </w:tc>
      </w:tr>
    </w:tbl>
    <w:p w:rsidR="00DE2D56" w:rsidRPr="00DB6914" w:rsidRDefault="00DE2D56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№165</w:t>
      </w:r>
    </w:p>
    <w:p w:rsidR="00B7710B" w:rsidRDefault="00E11576" w:rsidP="00B7710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71625" cy="1457325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0B" w:rsidRDefault="00B7710B" w:rsidP="00B7710B">
      <w:pPr>
        <w:jc w:val="center"/>
      </w:pPr>
    </w:p>
    <w:tbl>
      <w:tblPr>
        <w:tblW w:w="96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41"/>
        <w:gridCol w:w="1511"/>
        <w:gridCol w:w="1512"/>
        <w:gridCol w:w="2375"/>
        <w:gridCol w:w="1728"/>
      </w:tblGrid>
      <w:tr w:rsidR="00B7710B" w:rsidTr="00B7710B">
        <w:trPr>
          <w:cantSplit/>
          <w:trHeight w:val="289"/>
        </w:trPr>
        <w:tc>
          <w:tcPr>
            <w:tcW w:w="2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710B" w:rsidRDefault="00B7710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10B" w:rsidRDefault="00B7710B">
            <w:pPr>
              <w:jc w:val="center"/>
            </w:pPr>
            <w:r>
              <w:t>Координаты</w:t>
            </w:r>
          </w:p>
        </w:tc>
        <w:tc>
          <w:tcPr>
            <w:tcW w:w="237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Дирекционный угол</w:t>
            </w:r>
          </w:p>
        </w:tc>
        <w:tc>
          <w:tcPr>
            <w:tcW w:w="17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Длина линии</w:t>
            </w:r>
          </w:p>
        </w:tc>
      </w:tr>
      <w:tr w:rsidR="00B7710B" w:rsidTr="00B7710B">
        <w:trPr>
          <w:cantSplit/>
          <w:trHeight w:val="335"/>
        </w:trPr>
        <w:tc>
          <w:tcPr>
            <w:tcW w:w="2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7710B" w:rsidRDefault="00B7710B"/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X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7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  <w:tc>
          <w:tcPr>
            <w:tcW w:w="17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</w:tr>
      <w:tr w:rsidR="00B7710B" w:rsidTr="00B7710B">
        <w:trPr>
          <w:cantSplit/>
          <w:trHeight w:val="335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2 298 327,67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581 426,41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132°4'56"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23,26</w:t>
            </w:r>
          </w:p>
        </w:tc>
      </w:tr>
      <w:tr w:rsidR="00B7710B" w:rsidTr="00B7710B">
        <w:trPr>
          <w:cantSplit/>
          <w:trHeight w:val="335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2 298 312,08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581 443,67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42°4'37"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42,01</w:t>
            </w:r>
          </w:p>
        </w:tc>
      </w:tr>
      <w:tr w:rsidR="00B7710B" w:rsidTr="00B7710B">
        <w:trPr>
          <w:cantSplit/>
          <w:trHeight w:val="335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2 298 343,26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581 471,82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312°16'54"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23,26</w:t>
            </w:r>
          </w:p>
        </w:tc>
      </w:tr>
      <w:tr w:rsidR="00B7710B" w:rsidTr="00B7710B">
        <w:trPr>
          <w:cantSplit/>
          <w:trHeight w:val="335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2 298 358,90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581 454,62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42,09</w:t>
            </w:r>
          </w:p>
        </w:tc>
      </w:tr>
    </w:tbl>
    <w:p w:rsidR="00B7710B" w:rsidRDefault="00B7710B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710B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t>Участок №166</w:t>
      </w:r>
    </w:p>
    <w:p w:rsidR="00B7710B" w:rsidRDefault="00E11576" w:rsidP="00B7710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90675" cy="1476375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0B" w:rsidRDefault="00B7710B" w:rsidP="00B7710B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3"/>
        <w:gridCol w:w="1483"/>
        <w:gridCol w:w="1483"/>
        <w:gridCol w:w="2330"/>
        <w:gridCol w:w="1695"/>
      </w:tblGrid>
      <w:tr w:rsidR="00B7710B" w:rsidTr="00B7710B">
        <w:trPr>
          <w:cantSplit/>
          <w:trHeight w:val="311"/>
        </w:trPr>
        <w:tc>
          <w:tcPr>
            <w:tcW w:w="2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710B" w:rsidRDefault="00B7710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10B" w:rsidRDefault="00B7710B">
            <w:pPr>
              <w:jc w:val="center"/>
            </w:pPr>
            <w:r>
              <w:t>Координаты</w:t>
            </w:r>
          </w:p>
        </w:tc>
        <w:tc>
          <w:tcPr>
            <w:tcW w:w="233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Дирекционный угол</w:t>
            </w:r>
          </w:p>
        </w:tc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Длина линии</w:t>
            </w:r>
          </w:p>
        </w:tc>
      </w:tr>
      <w:tr w:rsidR="00B7710B" w:rsidTr="00B7710B">
        <w:trPr>
          <w:cantSplit/>
          <w:trHeight w:val="360"/>
        </w:trPr>
        <w:tc>
          <w:tcPr>
            <w:tcW w:w="2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7710B" w:rsidRDefault="00B7710B"/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X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</w:tr>
      <w:tr w:rsidR="00B7710B" w:rsidTr="00B7710B">
        <w:trPr>
          <w:cantSplit/>
          <w:trHeight w:val="360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2 298 343,61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581 408,82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132°10'47"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23,74</w:t>
            </w:r>
          </w:p>
        </w:tc>
      </w:tr>
      <w:tr w:rsidR="00B7710B" w:rsidTr="00B7710B">
        <w:trPr>
          <w:cantSplit/>
          <w:trHeight w:val="360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2 298 327,67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581 426,41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42,09</w:t>
            </w:r>
          </w:p>
        </w:tc>
      </w:tr>
      <w:tr w:rsidR="00B7710B" w:rsidTr="00B7710B">
        <w:trPr>
          <w:cantSplit/>
          <w:trHeight w:val="360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2 298 358,90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581 454,62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312°17'50"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23,55</w:t>
            </w:r>
          </w:p>
        </w:tc>
      </w:tr>
      <w:tr w:rsidR="00B7710B" w:rsidTr="00B7710B">
        <w:trPr>
          <w:cantSplit/>
          <w:trHeight w:val="360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2 298 374,75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581 437,20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222°20'39"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42,14</w:t>
            </w:r>
          </w:p>
        </w:tc>
      </w:tr>
    </w:tbl>
    <w:p w:rsidR="00DE2D56" w:rsidRPr="00DB6914" w:rsidRDefault="00DE2D56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№167</w:t>
      </w:r>
    </w:p>
    <w:p w:rsidR="00B7710B" w:rsidRDefault="00E11576" w:rsidP="00B7710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381125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0B" w:rsidRDefault="00B7710B" w:rsidP="00B7710B">
      <w:pPr>
        <w:jc w:val="center"/>
      </w:pPr>
    </w:p>
    <w:p w:rsidR="00B7710B" w:rsidRDefault="00B7710B" w:rsidP="00B7710B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6"/>
        <w:gridCol w:w="1479"/>
        <w:gridCol w:w="1479"/>
        <w:gridCol w:w="2324"/>
        <w:gridCol w:w="1690"/>
      </w:tblGrid>
      <w:tr w:rsidR="00B7710B" w:rsidTr="00B7710B">
        <w:trPr>
          <w:cantSplit/>
          <w:trHeight w:val="319"/>
        </w:trPr>
        <w:tc>
          <w:tcPr>
            <w:tcW w:w="24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710B" w:rsidRDefault="00B7710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10B" w:rsidRDefault="00B7710B">
            <w:pPr>
              <w:jc w:val="center"/>
            </w:pPr>
            <w:r>
              <w:t>Координаты</w:t>
            </w:r>
          </w:p>
        </w:tc>
        <w:tc>
          <w:tcPr>
            <w:tcW w:w="232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Дирекционный угол</w:t>
            </w:r>
          </w:p>
        </w:tc>
        <w:tc>
          <w:tcPr>
            <w:tcW w:w="1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Длина линии</w:t>
            </w:r>
          </w:p>
        </w:tc>
      </w:tr>
      <w:tr w:rsidR="00B7710B" w:rsidTr="00B7710B">
        <w:trPr>
          <w:cantSplit/>
          <w:trHeight w:val="369"/>
        </w:trPr>
        <w:tc>
          <w:tcPr>
            <w:tcW w:w="24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7710B" w:rsidRDefault="00B7710B"/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X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2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  <w:tc>
          <w:tcPr>
            <w:tcW w:w="1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</w:tr>
      <w:tr w:rsidR="00B7710B" w:rsidTr="00B7710B">
        <w:trPr>
          <w:cantSplit/>
          <w:trHeight w:val="3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2 298 374,75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581 437,20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132°17'50"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23,55</w:t>
            </w:r>
          </w:p>
        </w:tc>
      </w:tr>
      <w:tr w:rsidR="00B7710B" w:rsidTr="00B7710B">
        <w:trPr>
          <w:cantSplit/>
          <w:trHeight w:val="3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2 298 358,90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581 454,62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42°4'47"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37,87</w:t>
            </w:r>
          </w:p>
        </w:tc>
      </w:tr>
      <w:tr w:rsidR="00B7710B" w:rsidTr="00B7710B">
        <w:trPr>
          <w:cantSplit/>
          <w:trHeight w:val="3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2 298 387,01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581 479,99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312°10'13"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24,86</w:t>
            </w:r>
          </w:p>
        </w:tc>
      </w:tr>
      <w:tr w:rsidR="00B7710B" w:rsidTr="00B7710B">
        <w:trPr>
          <w:cantSplit/>
          <w:trHeight w:val="3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2 298 403,70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581 461,57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220°5'11"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37,84</w:t>
            </w:r>
          </w:p>
        </w:tc>
      </w:tr>
    </w:tbl>
    <w:p w:rsidR="00CA78E9" w:rsidRPr="00DB6914" w:rsidRDefault="00CA78E9" w:rsidP="00742EDA">
      <w:pPr>
        <w:rPr>
          <w:rFonts w:ascii="GOST type B" w:hAnsi="GOST type B"/>
          <w:sz w:val="24"/>
          <w:szCs w:val="24"/>
          <w:lang w:val="en-US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№168</w:t>
      </w:r>
    </w:p>
    <w:p w:rsidR="00B7710B" w:rsidRDefault="00E11576" w:rsidP="00B7710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85900" cy="1381125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0B" w:rsidRDefault="00B7710B" w:rsidP="00B7710B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6"/>
        <w:gridCol w:w="1479"/>
        <w:gridCol w:w="1479"/>
        <w:gridCol w:w="2324"/>
        <w:gridCol w:w="1690"/>
      </w:tblGrid>
      <w:tr w:rsidR="00B7710B" w:rsidTr="00B7710B">
        <w:trPr>
          <w:cantSplit/>
          <w:trHeight w:val="281"/>
        </w:trPr>
        <w:tc>
          <w:tcPr>
            <w:tcW w:w="24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710B" w:rsidRDefault="00B7710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10B" w:rsidRDefault="00B7710B">
            <w:pPr>
              <w:jc w:val="center"/>
            </w:pPr>
            <w:r>
              <w:t>Координаты</w:t>
            </w:r>
          </w:p>
        </w:tc>
        <w:tc>
          <w:tcPr>
            <w:tcW w:w="232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Дирекционный угол</w:t>
            </w:r>
          </w:p>
        </w:tc>
        <w:tc>
          <w:tcPr>
            <w:tcW w:w="1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Длина линии</w:t>
            </w:r>
          </w:p>
        </w:tc>
      </w:tr>
      <w:tr w:rsidR="00B7710B" w:rsidTr="00B7710B">
        <w:trPr>
          <w:cantSplit/>
          <w:trHeight w:val="326"/>
        </w:trPr>
        <w:tc>
          <w:tcPr>
            <w:tcW w:w="24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7710B" w:rsidRDefault="00B7710B"/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X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2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  <w:tc>
          <w:tcPr>
            <w:tcW w:w="1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</w:tr>
      <w:tr w:rsidR="00B7710B" w:rsidTr="00B7710B">
        <w:trPr>
          <w:cantSplit/>
          <w:trHeight w:val="326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2 298 358,90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581 454,62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132°16'54"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23,26</w:t>
            </w:r>
          </w:p>
        </w:tc>
      </w:tr>
      <w:tr w:rsidR="00B7710B" w:rsidTr="00B7710B">
        <w:trPr>
          <w:cantSplit/>
          <w:trHeight w:val="326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2 298 343,26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581 471,82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42°4'37"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37,95</w:t>
            </w:r>
          </w:p>
        </w:tc>
      </w:tr>
      <w:tr w:rsidR="00B7710B" w:rsidTr="00B7710B">
        <w:trPr>
          <w:cantSplit/>
          <w:trHeight w:val="326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2 298 371,43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581 497,26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23,26</w:t>
            </w:r>
          </w:p>
        </w:tc>
      </w:tr>
      <w:tr w:rsidR="00B7710B" w:rsidTr="00B7710B">
        <w:trPr>
          <w:cantSplit/>
          <w:trHeight w:val="326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2 298 387,01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581 479,99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222°4'47"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37,87</w:t>
            </w:r>
          </w:p>
        </w:tc>
      </w:tr>
    </w:tbl>
    <w:p w:rsidR="00A745E1" w:rsidRPr="00DB6914" w:rsidRDefault="00A745E1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№169</w:t>
      </w:r>
    </w:p>
    <w:p w:rsidR="00B7710B" w:rsidRDefault="00E11576" w:rsidP="00B7710B">
      <w:pPr>
        <w:jc w:val="center"/>
      </w:pPr>
      <w:r>
        <w:rPr>
          <w:noProof/>
        </w:rPr>
        <w:drawing>
          <wp:inline distT="0" distB="0" distL="0" distR="0">
            <wp:extent cx="1476375" cy="1381125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0B" w:rsidRDefault="00B7710B" w:rsidP="00B7710B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1472"/>
        <w:gridCol w:w="1472"/>
        <w:gridCol w:w="2313"/>
        <w:gridCol w:w="1682"/>
      </w:tblGrid>
      <w:tr w:rsidR="00B7710B" w:rsidTr="00B7710B">
        <w:trPr>
          <w:cantSplit/>
          <w:trHeight w:val="313"/>
        </w:trPr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710B" w:rsidRDefault="00B7710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10B" w:rsidRDefault="00B7710B">
            <w:pPr>
              <w:jc w:val="center"/>
            </w:pPr>
            <w:r>
              <w:t>Координаты</w:t>
            </w:r>
          </w:p>
        </w:tc>
        <w:tc>
          <w:tcPr>
            <w:tcW w:w="231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Дирекционный угол</w:t>
            </w:r>
          </w:p>
        </w:tc>
        <w:tc>
          <w:tcPr>
            <w:tcW w:w="1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Длина линии</w:t>
            </w:r>
          </w:p>
        </w:tc>
      </w:tr>
      <w:tr w:rsidR="00B7710B" w:rsidTr="00B7710B">
        <w:trPr>
          <w:cantSplit/>
          <w:trHeight w:val="363"/>
        </w:trPr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7710B" w:rsidRDefault="00B7710B"/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X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  <w:tc>
          <w:tcPr>
            <w:tcW w:w="1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</w:tr>
      <w:tr w:rsidR="00B7710B" w:rsidTr="00B7710B">
        <w:trPr>
          <w:cantSplit/>
          <w:trHeight w:val="363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2 298 343,26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581 471,82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132°16'49"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7710B" w:rsidTr="00B7710B">
        <w:trPr>
          <w:cantSplit/>
          <w:trHeight w:val="363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2 298 328,12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581 488,47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42°4'42"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38,03</w:t>
            </w:r>
          </w:p>
        </w:tc>
      </w:tr>
      <w:tr w:rsidR="00B7710B" w:rsidTr="00B7710B">
        <w:trPr>
          <w:cantSplit/>
          <w:trHeight w:val="363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2 298 356,35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581 513,96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7710B" w:rsidTr="00B7710B">
        <w:trPr>
          <w:cantSplit/>
          <w:trHeight w:val="363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2 298 371,43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581 497,26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222°4'37"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37,95</w:t>
            </w:r>
          </w:p>
        </w:tc>
      </w:tr>
    </w:tbl>
    <w:p w:rsidR="00B7361A" w:rsidRPr="00DB6914" w:rsidRDefault="00B7361A" w:rsidP="00742EDA">
      <w:pPr>
        <w:jc w:val="center"/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№170</w:t>
      </w:r>
    </w:p>
    <w:p w:rsidR="00B7710B" w:rsidRDefault="00E11576" w:rsidP="00B7710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85900" cy="1381125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0B" w:rsidRDefault="00B7710B" w:rsidP="00B7710B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B7710B" w:rsidTr="00B7710B">
        <w:trPr>
          <w:cantSplit/>
          <w:trHeight w:val="287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710B" w:rsidRDefault="00B7710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10B" w:rsidRDefault="00B7710B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Длина линии</w:t>
            </w:r>
          </w:p>
        </w:tc>
      </w:tr>
      <w:tr w:rsidR="00B7710B" w:rsidTr="00B7710B">
        <w:trPr>
          <w:cantSplit/>
          <w:trHeight w:val="332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7710B" w:rsidRDefault="00B7710B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710B" w:rsidRDefault="00B7710B"/>
        </w:tc>
      </w:tr>
      <w:tr w:rsidR="00B7710B" w:rsidTr="00B7710B">
        <w:trPr>
          <w:cantSplit/>
          <w:trHeight w:val="332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2 298 328,12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581 488,47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132°16'56"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7710B" w:rsidTr="00B7710B">
        <w:trPr>
          <w:cantSplit/>
          <w:trHeight w:val="332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2 298 312,98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581 505,12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38,11</w:t>
            </w:r>
          </w:p>
        </w:tc>
      </w:tr>
      <w:tr w:rsidR="00B7710B" w:rsidTr="00B7710B">
        <w:trPr>
          <w:cantSplit/>
          <w:trHeight w:val="332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2 298 341,27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581 530,66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7710B" w:rsidTr="00B7710B">
        <w:trPr>
          <w:cantSplit/>
          <w:trHeight w:val="332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</w:pPr>
            <w:r>
              <w:t>2 298 356,35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581 513,96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222°4'42"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710B" w:rsidRDefault="00B7710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38,03</w:t>
            </w:r>
          </w:p>
        </w:tc>
      </w:tr>
    </w:tbl>
    <w:p w:rsidR="00DE2D56" w:rsidRPr="00DB6914" w:rsidRDefault="00DE2D56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№171</w:t>
      </w:r>
    </w:p>
    <w:p w:rsidR="00592896" w:rsidRDefault="00E11576" w:rsidP="00592896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85900" cy="1381125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96" w:rsidRDefault="00592896" w:rsidP="00592896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1461"/>
        <w:gridCol w:w="1461"/>
        <w:gridCol w:w="2295"/>
        <w:gridCol w:w="1670"/>
      </w:tblGrid>
      <w:tr w:rsidR="00592896" w:rsidTr="00592896">
        <w:trPr>
          <w:cantSplit/>
          <w:trHeight w:val="300"/>
        </w:trPr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2896" w:rsidRDefault="00592896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96" w:rsidRDefault="00592896">
            <w:pPr>
              <w:jc w:val="center"/>
            </w:pPr>
            <w:r>
              <w:t>Координаты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Дирекционный угол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Длина линии</w:t>
            </w:r>
          </w:p>
        </w:tc>
      </w:tr>
      <w:tr w:rsidR="00592896" w:rsidTr="00592896">
        <w:trPr>
          <w:cantSplit/>
          <w:trHeight w:val="347"/>
        </w:trPr>
        <w:tc>
          <w:tcPr>
            <w:tcW w:w="2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2896" w:rsidRDefault="00592896"/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X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  <w:tc>
          <w:tcPr>
            <w:tcW w:w="1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</w:tr>
      <w:tr w:rsidR="00592896" w:rsidTr="00592896">
        <w:trPr>
          <w:cantSplit/>
          <w:trHeight w:val="347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2 298 312,98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581 505,12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132°16'48"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2896" w:rsidTr="00592896">
        <w:trPr>
          <w:cantSplit/>
          <w:trHeight w:val="347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2 298 297,85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581 521,76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42°4'41"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38,19</w:t>
            </w:r>
          </w:p>
        </w:tc>
      </w:tr>
      <w:tr w:rsidR="00592896" w:rsidTr="00592896">
        <w:trPr>
          <w:cantSplit/>
          <w:trHeight w:val="347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2 298 326,19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581 547,36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2896" w:rsidTr="00592896">
        <w:trPr>
          <w:cantSplit/>
          <w:trHeight w:val="347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2 298 341,27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581 530,66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38,11</w:t>
            </w:r>
          </w:p>
        </w:tc>
      </w:tr>
    </w:tbl>
    <w:p w:rsidR="00592896" w:rsidRPr="00DB6914" w:rsidRDefault="00592896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№172</w:t>
      </w:r>
    </w:p>
    <w:p w:rsidR="00592896" w:rsidRDefault="00E11576" w:rsidP="00592896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85900" cy="1381125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96" w:rsidRDefault="00592896" w:rsidP="00592896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592896" w:rsidTr="00592896">
        <w:trPr>
          <w:cantSplit/>
          <w:trHeight w:val="303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2896" w:rsidRDefault="00592896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96" w:rsidRDefault="00592896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Длина линии</w:t>
            </w:r>
          </w:p>
        </w:tc>
      </w:tr>
      <w:tr w:rsidR="00592896" w:rsidTr="00592896">
        <w:trPr>
          <w:cantSplit/>
          <w:trHeight w:val="350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2896" w:rsidRDefault="00592896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</w:tr>
      <w:tr w:rsidR="00592896" w:rsidTr="00592896">
        <w:trPr>
          <w:cantSplit/>
          <w:trHeight w:val="350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2 298 297,85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581 521,76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132°16'56"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2896" w:rsidTr="00592896">
        <w:trPr>
          <w:cantSplit/>
          <w:trHeight w:val="350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2 298 282,71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581 538,41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42°4'35"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38,27</w:t>
            </w:r>
          </w:p>
        </w:tc>
      </w:tr>
      <w:tr w:rsidR="00592896" w:rsidTr="00592896">
        <w:trPr>
          <w:cantSplit/>
          <w:trHeight w:val="350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2 298 311,12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581 564,06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2896" w:rsidTr="00592896">
        <w:trPr>
          <w:cantSplit/>
          <w:trHeight w:val="350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2 298 326,19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581 547,36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222°4'41"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38,19</w:t>
            </w:r>
          </w:p>
        </w:tc>
      </w:tr>
    </w:tbl>
    <w:p w:rsidR="00CA78E9" w:rsidRPr="00DB6914" w:rsidRDefault="00CA78E9" w:rsidP="00742EDA">
      <w:pPr>
        <w:rPr>
          <w:rFonts w:ascii="GOST type B" w:hAnsi="GOST type B"/>
          <w:sz w:val="24"/>
          <w:szCs w:val="24"/>
          <w:lang w:val="en-US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№173</w:t>
      </w:r>
    </w:p>
    <w:p w:rsidR="00592896" w:rsidRDefault="00E11576" w:rsidP="00592896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85900" cy="1381125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96" w:rsidRDefault="00592896" w:rsidP="00592896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1461"/>
        <w:gridCol w:w="1461"/>
        <w:gridCol w:w="2295"/>
        <w:gridCol w:w="1670"/>
      </w:tblGrid>
      <w:tr w:rsidR="00592896" w:rsidTr="00592896">
        <w:trPr>
          <w:cantSplit/>
          <w:trHeight w:val="273"/>
        </w:trPr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2896" w:rsidRDefault="00592896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96" w:rsidRDefault="00592896">
            <w:pPr>
              <w:jc w:val="center"/>
            </w:pPr>
            <w:r>
              <w:t>Координаты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Дирекционный угол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Длина линии</w:t>
            </w:r>
          </w:p>
        </w:tc>
      </w:tr>
      <w:tr w:rsidR="00592896" w:rsidTr="00592896">
        <w:trPr>
          <w:cantSplit/>
          <w:trHeight w:val="316"/>
        </w:trPr>
        <w:tc>
          <w:tcPr>
            <w:tcW w:w="2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2896" w:rsidRDefault="00592896"/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X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  <w:tc>
          <w:tcPr>
            <w:tcW w:w="1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</w:tr>
      <w:tr w:rsidR="00592896" w:rsidTr="00592896">
        <w:trPr>
          <w:cantSplit/>
          <w:trHeight w:val="316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2 298 282,71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581 538,41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132°16'51"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2896" w:rsidTr="00592896">
        <w:trPr>
          <w:cantSplit/>
          <w:trHeight w:val="316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2 298 267,57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581 555,06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42°4'41"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38,35</w:t>
            </w:r>
          </w:p>
        </w:tc>
      </w:tr>
      <w:tr w:rsidR="00592896" w:rsidTr="00592896">
        <w:trPr>
          <w:cantSplit/>
          <w:trHeight w:val="316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2 298 296,04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581 580,76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2896" w:rsidTr="00592896">
        <w:trPr>
          <w:cantSplit/>
          <w:trHeight w:val="316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2 298 311,12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581 564,06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222°4'35"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38,27</w:t>
            </w:r>
          </w:p>
        </w:tc>
      </w:tr>
    </w:tbl>
    <w:p w:rsidR="00A745E1" w:rsidRPr="00DB6914" w:rsidRDefault="00A745E1" w:rsidP="00742EDA">
      <w:pPr>
        <w:rPr>
          <w:rFonts w:ascii="GOST type B" w:hAnsi="GOST type B"/>
          <w:sz w:val="24"/>
          <w:szCs w:val="24"/>
        </w:rPr>
      </w:pPr>
    </w:p>
    <w:p w:rsidR="00DE2D56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№174</w:t>
      </w:r>
    </w:p>
    <w:p w:rsidR="00592896" w:rsidRDefault="00E11576" w:rsidP="00592896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85900" cy="138112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96" w:rsidRDefault="00592896" w:rsidP="00592896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592896" w:rsidTr="00592896">
        <w:trPr>
          <w:cantSplit/>
          <w:trHeight w:val="281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2896" w:rsidRDefault="00592896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96" w:rsidRDefault="00592896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Длина линии</w:t>
            </w:r>
          </w:p>
        </w:tc>
      </w:tr>
      <w:tr w:rsidR="00592896" w:rsidTr="00592896">
        <w:trPr>
          <w:cantSplit/>
          <w:trHeight w:val="326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2896" w:rsidRDefault="00592896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</w:tr>
      <w:tr w:rsidR="00592896" w:rsidTr="00592896">
        <w:trPr>
          <w:cantSplit/>
          <w:trHeight w:val="326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2 298 267,57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581 555,06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132°16'56"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2896" w:rsidTr="00592896">
        <w:trPr>
          <w:cantSplit/>
          <w:trHeight w:val="326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2 298 252,43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581 571,70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42°4'49"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38,47</w:t>
            </w:r>
          </w:p>
        </w:tc>
      </w:tr>
      <w:tr w:rsidR="00592896" w:rsidTr="00592896">
        <w:trPr>
          <w:cantSplit/>
          <w:trHeight w:val="326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2 298 280,99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581 597,49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311°58'12"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592896" w:rsidTr="00592896">
        <w:trPr>
          <w:cantSplit/>
          <w:trHeight w:val="326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2 298 296,04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581 580,76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222°4'41"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38,35</w:t>
            </w:r>
          </w:p>
        </w:tc>
      </w:tr>
    </w:tbl>
    <w:p w:rsidR="00B7361A" w:rsidRPr="00DB6914" w:rsidRDefault="00B7361A" w:rsidP="00742EDA">
      <w:pPr>
        <w:jc w:val="center"/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№175</w:t>
      </w:r>
    </w:p>
    <w:p w:rsidR="00592896" w:rsidRDefault="00E11576" w:rsidP="00592896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85900" cy="1381125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96" w:rsidRDefault="00592896" w:rsidP="00592896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592896" w:rsidTr="00592896">
        <w:trPr>
          <w:cantSplit/>
          <w:trHeight w:val="297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2896" w:rsidRDefault="00592896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96" w:rsidRDefault="00592896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Длина линии</w:t>
            </w:r>
          </w:p>
        </w:tc>
      </w:tr>
      <w:tr w:rsidR="00592896" w:rsidTr="00592896">
        <w:trPr>
          <w:cantSplit/>
          <w:trHeight w:val="344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2896" w:rsidRDefault="00592896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</w:tr>
      <w:tr w:rsidR="00592896" w:rsidTr="00592896">
        <w:trPr>
          <w:cantSplit/>
          <w:trHeight w:val="34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2 298 252,43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581 571,70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132°16'48"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22,27</w:t>
            </w:r>
          </w:p>
        </w:tc>
      </w:tr>
      <w:tr w:rsidR="00592896" w:rsidTr="00592896">
        <w:trPr>
          <w:cantSplit/>
          <w:trHeight w:val="34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2 298 237,45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581 588,18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42°4'37"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38,51</w:t>
            </w:r>
          </w:p>
        </w:tc>
      </w:tr>
      <w:tr w:rsidR="00592896" w:rsidTr="00592896">
        <w:trPr>
          <w:cantSplit/>
          <w:trHeight w:val="34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2 298 266,04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581 613,99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312°10'52"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22,27</w:t>
            </w:r>
          </w:p>
        </w:tc>
      </w:tr>
      <w:tr w:rsidR="00592896" w:rsidTr="00592896">
        <w:trPr>
          <w:cantSplit/>
          <w:trHeight w:val="34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2 298 280,99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581 597,49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222°4'49"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38,47</w:t>
            </w:r>
          </w:p>
        </w:tc>
      </w:tr>
    </w:tbl>
    <w:p w:rsidR="00DE2D56" w:rsidRPr="00DB6914" w:rsidRDefault="00DE2D56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№176</w:t>
      </w:r>
    </w:p>
    <w:p w:rsidR="00592896" w:rsidRDefault="00E11576" w:rsidP="00592896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96" w:rsidRDefault="00592896" w:rsidP="00592896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05"/>
        <w:gridCol w:w="1490"/>
        <w:gridCol w:w="1490"/>
        <w:gridCol w:w="2341"/>
        <w:gridCol w:w="1703"/>
      </w:tblGrid>
      <w:tr w:rsidR="00592896" w:rsidTr="00592896">
        <w:trPr>
          <w:cantSplit/>
          <w:trHeight w:val="312"/>
        </w:trPr>
        <w:tc>
          <w:tcPr>
            <w:tcW w:w="25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2896" w:rsidRDefault="00592896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96" w:rsidRDefault="00592896">
            <w:pPr>
              <w:jc w:val="center"/>
            </w:pPr>
            <w:r>
              <w:t>Координаты</w:t>
            </w:r>
          </w:p>
        </w:tc>
        <w:tc>
          <w:tcPr>
            <w:tcW w:w="234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Дирекционный угол</w:t>
            </w:r>
          </w:p>
        </w:tc>
        <w:tc>
          <w:tcPr>
            <w:tcW w:w="17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Длина линии</w:t>
            </w:r>
          </w:p>
        </w:tc>
      </w:tr>
      <w:tr w:rsidR="00592896" w:rsidTr="00592896">
        <w:trPr>
          <w:cantSplit/>
          <w:trHeight w:val="361"/>
        </w:trPr>
        <w:tc>
          <w:tcPr>
            <w:tcW w:w="25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2896" w:rsidRDefault="00592896"/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X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4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  <w:tc>
          <w:tcPr>
            <w:tcW w:w="17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</w:tr>
      <w:tr w:rsidR="00592896" w:rsidTr="00592896">
        <w:trPr>
          <w:cantSplit/>
          <w:trHeight w:val="361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2 298 236,83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581 587,62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132°4'42"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592896" w:rsidTr="00592896">
        <w:trPr>
          <w:cantSplit/>
          <w:trHeight w:val="361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2 298 221,02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581 605,12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42°4'49"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592896" w:rsidTr="00592896">
        <w:trPr>
          <w:cantSplit/>
          <w:trHeight w:val="361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2 298 250,26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581 631,52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311°58'22"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592896" w:rsidTr="00592896">
        <w:trPr>
          <w:cantSplit/>
          <w:trHeight w:val="361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2 298 266,04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581 613,99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222°4'37"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38,51</w:t>
            </w:r>
          </w:p>
        </w:tc>
      </w:tr>
      <w:tr w:rsidR="00592896" w:rsidTr="00592896">
        <w:trPr>
          <w:cantSplit/>
          <w:trHeight w:val="361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2 298 237,45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581 588,18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222°6'31"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0,84</w:t>
            </w:r>
          </w:p>
        </w:tc>
      </w:tr>
    </w:tbl>
    <w:p w:rsidR="00592896" w:rsidRDefault="00592896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№177</w:t>
      </w:r>
    </w:p>
    <w:p w:rsidR="00592896" w:rsidRDefault="00E11576" w:rsidP="00592896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35"/>
        <w:gridCol w:w="1508"/>
        <w:gridCol w:w="1508"/>
        <w:gridCol w:w="2370"/>
        <w:gridCol w:w="1724"/>
      </w:tblGrid>
      <w:tr w:rsidR="00592896" w:rsidTr="00592896">
        <w:trPr>
          <w:cantSplit/>
          <w:trHeight w:val="289"/>
        </w:trPr>
        <w:tc>
          <w:tcPr>
            <w:tcW w:w="25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2896" w:rsidRDefault="00592896">
            <w:pPr>
              <w:ind w:right="-108"/>
              <w:jc w:val="center"/>
            </w:pPr>
            <w:r>
              <w:t>омер межевого знака</w:t>
            </w:r>
          </w:p>
        </w:tc>
        <w:tc>
          <w:tcPr>
            <w:tcW w:w="3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96" w:rsidRDefault="00592896">
            <w:pPr>
              <w:jc w:val="center"/>
            </w:pPr>
            <w:r>
              <w:t>Координаты</w:t>
            </w:r>
          </w:p>
        </w:tc>
        <w:tc>
          <w:tcPr>
            <w:tcW w:w="237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Дирекционный угол</w:t>
            </w:r>
          </w:p>
        </w:tc>
        <w:tc>
          <w:tcPr>
            <w:tcW w:w="17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Длина линии</w:t>
            </w:r>
          </w:p>
        </w:tc>
      </w:tr>
      <w:tr w:rsidR="00592896" w:rsidTr="00592896">
        <w:trPr>
          <w:cantSplit/>
          <w:trHeight w:val="335"/>
        </w:trPr>
        <w:tc>
          <w:tcPr>
            <w:tcW w:w="25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2896" w:rsidRDefault="00592896"/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X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7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  <w:tc>
          <w:tcPr>
            <w:tcW w:w="17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</w:tr>
      <w:tr w:rsidR="00592896" w:rsidTr="00592896">
        <w:trPr>
          <w:cantSplit/>
          <w:trHeight w:val="335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2 298 221,02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581 605,12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592896" w:rsidTr="00592896">
        <w:trPr>
          <w:cantSplit/>
          <w:trHeight w:val="335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2 298 205,17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581 622,66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42°4'53"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592896" w:rsidTr="00592896">
        <w:trPr>
          <w:cantSplit/>
          <w:trHeight w:val="335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2 298 234,41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581 649,06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312°7'1"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592896" w:rsidTr="00592896">
        <w:trPr>
          <w:cantSplit/>
          <w:trHeight w:val="335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2 298 250,26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581 631,52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222°4'49"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№178</w:t>
      </w:r>
    </w:p>
    <w:p w:rsidR="00592896" w:rsidRDefault="00E11576" w:rsidP="00592896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96" w:rsidRDefault="00592896" w:rsidP="00592896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1432"/>
        <w:gridCol w:w="1432"/>
        <w:gridCol w:w="2250"/>
        <w:gridCol w:w="1636"/>
      </w:tblGrid>
      <w:tr w:rsidR="00592896" w:rsidTr="00592896">
        <w:trPr>
          <w:cantSplit/>
          <w:trHeight w:val="258"/>
        </w:trPr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2896" w:rsidRDefault="00592896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96" w:rsidRDefault="00592896">
            <w:pPr>
              <w:jc w:val="center"/>
            </w:pPr>
            <w:r>
              <w:t>Координаты</w:t>
            </w:r>
          </w:p>
        </w:tc>
        <w:tc>
          <w:tcPr>
            <w:tcW w:w="225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Дирекционный угол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Длина линии</w:t>
            </w:r>
          </w:p>
        </w:tc>
      </w:tr>
      <w:tr w:rsidR="00592896" w:rsidTr="00592896">
        <w:trPr>
          <w:cantSplit/>
          <w:trHeight w:val="298"/>
        </w:trPr>
        <w:tc>
          <w:tcPr>
            <w:tcW w:w="2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2896" w:rsidRDefault="00592896"/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</w:tr>
      <w:tr w:rsidR="00592896" w:rsidTr="00592896">
        <w:trPr>
          <w:cantSplit/>
          <w:trHeight w:val="298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2 298 205,17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581 622,66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132°4'30"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592896" w:rsidTr="00592896">
        <w:trPr>
          <w:cantSplit/>
          <w:trHeight w:val="298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2 298 189,36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581 640,16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42°4'53"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592896" w:rsidTr="00592896">
        <w:trPr>
          <w:cantSplit/>
          <w:trHeight w:val="298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2 298 218,60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581 666,57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312°4'29"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592896" w:rsidTr="00592896">
        <w:trPr>
          <w:cantSplit/>
          <w:trHeight w:val="298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2 298 234,41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581 649,06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222°4'53"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B7361A" w:rsidRPr="00DB6914" w:rsidRDefault="00B7361A" w:rsidP="00742EDA">
      <w:pPr>
        <w:jc w:val="center"/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№179</w:t>
      </w:r>
    </w:p>
    <w:p w:rsidR="00592896" w:rsidRDefault="00E11576" w:rsidP="00592896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96" w:rsidRDefault="00592896" w:rsidP="00592896">
      <w:pPr>
        <w:jc w:val="center"/>
      </w:pPr>
    </w:p>
    <w:p w:rsidR="00592896" w:rsidRDefault="00592896" w:rsidP="00592896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2"/>
        <w:gridCol w:w="1464"/>
        <w:gridCol w:w="1464"/>
        <w:gridCol w:w="2301"/>
        <w:gridCol w:w="1674"/>
      </w:tblGrid>
      <w:tr w:rsidR="00592896" w:rsidTr="00592896">
        <w:trPr>
          <w:cantSplit/>
          <w:trHeight w:val="276"/>
        </w:trPr>
        <w:tc>
          <w:tcPr>
            <w:tcW w:w="2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2896" w:rsidRDefault="00592896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96" w:rsidRDefault="00592896">
            <w:pPr>
              <w:jc w:val="center"/>
            </w:pPr>
            <w:r>
              <w:t>Координаты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Дирекционный угол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Длина линии</w:t>
            </w:r>
          </w:p>
        </w:tc>
      </w:tr>
      <w:tr w:rsidR="00592896" w:rsidTr="00592896">
        <w:trPr>
          <w:cantSplit/>
          <w:trHeight w:val="320"/>
        </w:trPr>
        <w:tc>
          <w:tcPr>
            <w:tcW w:w="24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2896" w:rsidRDefault="00592896"/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X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</w:tr>
      <w:tr w:rsidR="00592896" w:rsidTr="00592896">
        <w:trPr>
          <w:cantSplit/>
          <w:trHeight w:val="320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2 298 189,36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581 640,16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132°7'1"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592896" w:rsidTr="00592896">
        <w:trPr>
          <w:cantSplit/>
          <w:trHeight w:val="320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2 298 173,51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581 657,70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41°59'17"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  <w:tr w:rsidR="00592896" w:rsidTr="00592896">
        <w:trPr>
          <w:cantSplit/>
          <w:trHeight w:val="320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2 298 202,77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581 684,04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312°10'58"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592896" w:rsidTr="00592896">
        <w:trPr>
          <w:cantSplit/>
          <w:trHeight w:val="320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2 298 218,60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581 666,57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222°4'53"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№180</w:t>
      </w:r>
    </w:p>
    <w:p w:rsidR="00592896" w:rsidRDefault="00E11576" w:rsidP="00592896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96" w:rsidRDefault="00592896" w:rsidP="00592896">
      <w:pPr>
        <w:jc w:val="center"/>
      </w:pPr>
    </w:p>
    <w:p w:rsidR="00592896" w:rsidRDefault="00592896" w:rsidP="00592896">
      <w:pPr>
        <w:rPr>
          <w:sz w:val="24"/>
        </w:rPr>
      </w:pPr>
    </w:p>
    <w:tbl>
      <w:tblPr>
        <w:tblW w:w="96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48"/>
        <w:gridCol w:w="1515"/>
        <w:gridCol w:w="1515"/>
        <w:gridCol w:w="2381"/>
        <w:gridCol w:w="1732"/>
      </w:tblGrid>
      <w:tr w:rsidR="00592896" w:rsidTr="0076256D">
        <w:trPr>
          <w:cantSplit/>
          <w:trHeight w:val="268"/>
        </w:trPr>
        <w:tc>
          <w:tcPr>
            <w:tcW w:w="25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92896" w:rsidRDefault="00592896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96" w:rsidRDefault="00592896">
            <w:pPr>
              <w:jc w:val="center"/>
            </w:pPr>
            <w:r>
              <w:t>Координаты</w:t>
            </w:r>
          </w:p>
        </w:tc>
        <w:tc>
          <w:tcPr>
            <w:tcW w:w="238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Дирекционный угол</w:t>
            </w:r>
          </w:p>
        </w:tc>
        <w:tc>
          <w:tcPr>
            <w:tcW w:w="17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Длина линии</w:t>
            </w:r>
          </w:p>
        </w:tc>
      </w:tr>
      <w:tr w:rsidR="00592896" w:rsidTr="0076256D">
        <w:trPr>
          <w:cantSplit/>
          <w:trHeight w:val="310"/>
        </w:trPr>
        <w:tc>
          <w:tcPr>
            <w:tcW w:w="25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92896" w:rsidRDefault="00592896"/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X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8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  <w:tc>
          <w:tcPr>
            <w:tcW w:w="17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2896" w:rsidRDefault="00592896"/>
        </w:tc>
      </w:tr>
      <w:tr w:rsidR="00592896" w:rsidTr="0076256D">
        <w:trPr>
          <w:cantSplit/>
          <w:trHeight w:val="310"/>
        </w:trPr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2 298 173,51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581 657,70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592896" w:rsidTr="0076256D">
        <w:trPr>
          <w:cantSplit/>
          <w:trHeight w:val="310"/>
        </w:trPr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2 298 157,70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581 675,20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42°4'52"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592896" w:rsidTr="0076256D">
        <w:trPr>
          <w:cantSplit/>
          <w:trHeight w:val="310"/>
        </w:trPr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2 298 186,94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581 701,61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312°0'42"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592896" w:rsidTr="0076256D">
        <w:trPr>
          <w:cantSplit/>
          <w:trHeight w:val="310"/>
        </w:trPr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</w:pPr>
            <w:r>
              <w:t>2 298 202,77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581 684,04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221°59'17"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2896" w:rsidRDefault="005928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</w:tbl>
    <w:p w:rsidR="0076256D" w:rsidRDefault="0076256D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№181</w:t>
      </w:r>
    </w:p>
    <w:p w:rsidR="0076256D" w:rsidRDefault="00E11576" w:rsidP="0076256D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6D" w:rsidRDefault="0076256D" w:rsidP="0076256D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76256D" w:rsidTr="0076256D">
        <w:trPr>
          <w:cantSplit/>
          <w:trHeight w:val="281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6256D" w:rsidRDefault="0076256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56D" w:rsidRDefault="0076256D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Длина линии</w:t>
            </w:r>
          </w:p>
        </w:tc>
      </w:tr>
      <w:tr w:rsidR="0076256D" w:rsidTr="0076256D">
        <w:trPr>
          <w:cantSplit/>
          <w:trHeight w:val="326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6256D" w:rsidRDefault="0076256D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6256D" w:rsidRDefault="0076256D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6256D" w:rsidRDefault="0076256D"/>
        </w:tc>
      </w:tr>
      <w:tr w:rsidR="0076256D" w:rsidTr="0076256D">
        <w:trPr>
          <w:cantSplit/>
          <w:trHeight w:val="32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2 298 157,70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581 675,20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76256D" w:rsidTr="0076256D">
        <w:trPr>
          <w:cantSplit/>
          <w:trHeight w:val="32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2 298 141,90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581 692,71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76256D" w:rsidTr="0076256D">
        <w:trPr>
          <w:cantSplit/>
          <w:trHeight w:val="32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2 298 171,11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581 719,08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312°10'56"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76256D" w:rsidTr="0076256D">
        <w:trPr>
          <w:cantSplit/>
          <w:trHeight w:val="32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2 298 186,94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581 701,61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222°4'52"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B7361A" w:rsidRPr="00DB6914" w:rsidRDefault="00B7361A" w:rsidP="00742EDA">
      <w:pPr>
        <w:jc w:val="center"/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№182</w:t>
      </w:r>
    </w:p>
    <w:p w:rsidR="0076256D" w:rsidRDefault="00E11576" w:rsidP="0076256D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6D" w:rsidRDefault="0076256D" w:rsidP="0076256D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95"/>
        <w:gridCol w:w="1424"/>
        <w:gridCol w:w="1425"/>
        <w:gridCol w:w="2238"/>
        <w:gridCol w:w="1628"/>
      </w:tblGrid>
      <w:tr w:rsidR="0076256D" w:rsidTr="0076256D">
        <w:trPr>
          <w:cantSplit/>
          <w:trHeight w:val="305"/>
        </w:trPr>
        <w:tc>
          <w:tcPr>
            <w:tcW w:w="2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6256D" w:rsidRDefault="0076256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56D" w:rsidRDefault="0076256D">
            <w:pPr>
              <w:jc w:val="center"/>
            </w:pPr>
            <w:r>
              <w:t>Координаты</w:t>
            </w:r>
          </w:p>
        </w:tc>
        <w:tc>
          <w:tcPr>
            <w:tcW w:w="223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Дирекционный угол</w:t>
            </w:r>
          </w:p>
        </w:tc>
        <w:tc>
          <w:tcPr>
            <w:tcW w:w="16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Длина линии</w:t>
            </w:r>
          </w:p>
        </w:tc>
      </w:tr>
      <w:tr w:rsidR="0076256D" w:rsidTr="0076256D">
        <w:trPr>
          <w:cantSplit/>
          <w:trHeight w:val="353"/>
        </w:trPr>
        <w:tc>
          <w:tcPr>
            <w:tcW w:w="2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6256D" w:rsidRDefault="0076256D"/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X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6256D" w:rsidRDefault="0076256D"/>
        </w:tc>
        <w:tc>
          <w:tcPr>
            <w:tcW w:w="16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6256D" w:rsidRDefault="0076256D"/>
        </w:tc>
      </w:tr>
      <w:tr w:rsidR="0076256D" w:rsidTr="0076256D">
        <w:trPr>
          <w:cantSplit/>
          <w:trHeight w:val="353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2 298 141,90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581 692,71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76256D" w:rsidTr="0076256D">
        <w:trPr>
          <w:cantSplit/>
          <w:trHeight w:val="353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2 298 126,10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581 710,21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42°4'53"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76256D" w:rsidTr="0076256D">
        <w:trPr>
          <w:cantSplit/>
          <w:trHeight w:val="353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2 298 155,34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581 736,62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311°58'22"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76256D" w:rsidTr="0076256D">
        <w:trPr>
          <w:cantSplit/>
          <w:trHeight w:val="353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2 298 171,11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581 719,08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A745E1" w:rsidRPr="00DB6914" w:rsidRDefault="00A745E1" w:rsidP="00742EDA">
      <w:pPr>
        <w:rPr>
          <w:rFonts w:ascii="GOST type B" w:hAnsi="GOST type B"/>
          <w:sz w:val="24"/>
          <w:szCs w:val="24"/>
          <w:lang w:val="en-US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№183</w:t>
      </w:r>
    </w:p>
    <w:p w:rsidR="0076256D" w:rsidRDefault="00E11576" w:rsidP="0076256D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6D" w:rsidRDefault="0076256D" w:rsidP="0076256D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9"/>
        <w:gridCol w:w="1421"/>
        <w:gridCol w:w="1421"/>
        <w:gridCol w:w="2233"/>
        <w:gridCol w:w="1624"/>
      </w:tblGrid>
      <w:tr w:rsidR="0076256D" w:rsidTr="0076256D">
        <w:trPr>
          <w:cantSplit/>
          <w:trHeight w:val="257"/>
        </w:trPr>
        <w:tc>
          <w:tcPr>
            <w:tcW w:w="2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6256D" w:rsidRDefault="0076256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56D" w:rsidRDefault="0076256D">
            <w:pPr>
              <w:jc w:val="center"/>
            </w:pPr>
            <w:r>
              <w:t>Координаты</w:t>
            </w:r>
          </w:p>
        </w:tc>
        <w:tc>
          <w:tcPr>
            <w:tcW w:w="223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Дирекционный угол</w:t>
            </w:r>
          </w:p>
        </w:tc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Длина линии</w:t>
            </w:r>
          </w:p>
        </w:tc>
      </w:tr>
      <w:tr w:rsidR="0076256D" w:rsidTr="0076256D">
        <w:trPr>
          <w:cantSplit/>
          <w:trHeight w:val="298"/>
        </w:trPr>
        <w:tc>
          <w:tcPr>
            <w:tcW w:w="2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6256D" w:rsidRDefault="0076256D"/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X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6256D" w:rsidRDefault="0076256D"/>
        </w:tc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6256D" w:rsidRDefault="0076256D"/>
        </w:tc>
      </w:tr>
      <w:tr w:rsidR="0076256D" w:rsidTr="0076256D">
        <w:trPr>
          <w:cantSplit/>
          <w:trHeight w:val="298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2 298 126,10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581 710,21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76256D" w:rsidTr="0076256D">
        <w:trPr>
          <w:cantSplit/>
          <w:trHeight w:val="298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2 298 110,24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581 727,75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42°4'53"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76256D" w:rsidTr="0076256D">
        <w:trPr>
          <w:cantSplit/>
          <w:trHeight w:val="298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2 298 139,48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581 754,15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76256D" w:rsidTr="0076256D">
        <w:trPr>
          <w:cantSplit/>
          <w:trHeight w:val="298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2 298 155,34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581 736,62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222°4'53"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B7361A" w:rsidRPr="00DB6914" w:rsidRDefault="00B7361A" w:rsidP="00742EDA">
      <w:pPr>
        <w:jc w:val="center"/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№184</w:t>
      </w:r>
    </w:p>
    <w:p w:rsidR="0076256D" w:rsidRDefault="00E11576" w:rsidP="0076256D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28775" cy="1533525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6D" w:rsidRDefault="0076256D" w:rsidP="0076256D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9"/>
        <w:gridCol w:w="1439"/>
        <w:gridCol w:w="1439"/>
        <w:gridCol w:w="2261"/>
        <w:gridCol w:w="1645"/>
      </w:tblGrid>
      <w:tr w:rsidR="0076256D" w:rsidTr="0076256D">
        <w:trPr>
          <w:cantSplit/>
          <w:trHeight w:val="279"/>
        </w:trPr>
        <w:tc>
          <w:tcPr>
            <w:tcW w:w="2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6256D" w:rsidRDefault="0076256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56D" w:rsidRDefault="0076256D">
            <w:pPr>
              <w:jc w:val="center"/>
            </w:pPr>
            <w:r>
              <w:t>Координаты</w:t>
            </w:r>
          </w:p>
        </w:tc>
        <w:tc>
          <w:tcPr>
            <w:tcW w:w="226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Дирекционный угол</w:t>
            </w:r>
          </w:p>
        </w:tc>
        <w:tc>
          <w:tcPr>
            <w:tcW w:w="1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Длина линии</w:t>
            </w:r>
          </w:p>
        </w:tc>
      </w:tr>
      <w:tr w:rsidR="0076256D" w:rsidTr="0076256D">
        <w:trPr>
          <w:cantSplit/>
          <w:trHeight w:val="322"/>
        </w:trPr>
        <w:tc>
          <w:tcPr>
            <w:tcW w:w="2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6256D" w:rsidRDefault="0076256D"/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X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6256D" w:rsidRDefault="0076256D"/>
        </w:tc>
        <w:tc>
          <w:tcPr>
            <w:tcW w:w="16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6256D" w:rsidRDefault="0076256D"/>
        </w:tc>
      </w:tr>
      <w:tr w:rsidR="0076256D" w:rsidTr="0076256D">
        <w:trPr>
          <w:cantSplit/>
          <w:trHeight w:val="322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2 298 110,24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581 727,75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131°38'9"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29,04</w:t>
            </w:r>
          </w:p>
        </w:tc>
      </w:tr>
      <w:tr w:rsidR="0076256D" w:rsidTr="0076256D">
        <w:trPr>
          <w:cantSplit/>
          <w:trHeight w:val="322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2 298 090,95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581 749,45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43°23'29"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5,88</w:t>
            </w:r>
          </w:p>
        </w:tc>
      </w:tr>
      <w:tr w:rsidR="0076256D" w:rsidTr="0076256D">
        <w:trPr>
          <w:cantSplit/>
          <w:trHeight w:val="322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2 298 095,22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581 753,49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42°23'20"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33,35</w:t>
            </w:r>
          </w:p>
        </w:tc>
      </w:tr>
      <w:tr w:rsidR="0076256D" w:rsidTr="0076256D">
        <w:trPr>
          <w:cantSplit/>
          <w:trHeight w:val="322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2 298 119,85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581 775,97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311°58'19"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29,35</w:t>
            </w:r>
          </w:p>
        </w:tc>
      </w:tr>
      <w:tr w:rsidR="0076256D" w:rsidTr="0076256D">
        <w:trPr>
          <w:cantSplit/>
          <w:trHeight w:val="322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</w:pPr>
            <w:r>
              <w:t>2 298 139,48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581 754,15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222°4'53"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6256D" w:rsidRDefault="007625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2E3280" w:rsidRPr="00DB6914" w:rsidRDefault="002E3280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№185</w:t>
      </w:r>
    </w:p>
    <w:p w:rsidR="00A7233D" w:rsidRDefault="00E11576" w:rsidP="00A7233D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47825" cy="1571625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A7233D" w:rsidTr="00A7233D">
        <w:trPr>
          <w:cantSplit/>
          <w:trHeight w:val="295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7233D" w:rsidRDefault="00A7233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33D" w:rsidRDefault="00A7233D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Длина линии</w:t>
            </w:r>
          </w:p>
        </w:tc>
      </w:tr>
      <w:tr w:rsidR="00A7233D" w:rsidTr="00A7233D">
        <w:trPr>
          <w:cantSplit/>
          <w:trHeight w:val="341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7233D" w:rsidRDefault="00A7233D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7233D" w:rsidRDefault="00A7233D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7233D" w:rsidRDefault="00A7233D"/>
        </w:tc>
      </w:tr>
      <w:tr w:rsidR="00A7233D" w:rsidTr="00A7233D">
        <w:trPr>
          <w:cantSplit/>
          <w:trHeight w:val="341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2 298 150,61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581 764,15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131°54'10"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29,47</w:t>
            </w:r>
          </w:p>
        </w:tc>
      </w:tr>
      <w:tr w:rsidR="00A7233D" w:rsidTr="00A7233D">
        <w:trPr>
          <w:cantSplit/>
          <w:trHeight w:val="341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2 298 130,93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581 786,08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42°23'20"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40,55</w:t>
            </w:r>
          </w:p>
        </w:tc>
      </w:tr>
      <w:tr w:rsidR="00A7233D" w:rsidTr="00A7233D">
        <w:trPr>
          <w:cantSplit/>
          <w:trHeight w:val="341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2 298 160,88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581 813,42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311°58'40"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29,63</w:t>
            </w:r>
          </w:p>
        </w:tc>
      </w:tr>
      <w:tr w:rsidR="00A7233D" w:rsidTr="00A7233D">
        <w:trPr>
          <w:cantSplit/>
          <w:trHeight w:val="341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2 298 180,69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581 791,39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222°9'51"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A7233D" w:rsidRDefault="00A7233D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№186</w:t>
      </w:r>
    </w:p>
    <w:p w:rsidR="00A7233D" w:rsidRDefault="00E11576" w:rsidP="00A7233D">
      <w:pPr>
        <w:jc w:val="center"/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3D" w:rsidRDefault="00A7233D" w:rsidP="00A7233D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1472"/>
        <w:gridCol w:w="1472"/>
        <w:gridCol w:w="2313"/>
        <w:gridCol w:w="1682"/>
      </w:tblGrid>
      <w:tr w:rsidR="00A7233D" w:rsidTr="00A7233D">
        <w:trPr>
          <w:cantSplit/>
          <w:trHeight w:val="268"/>
        </w:trPr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7233D" w:rsidRDefault="00A7233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33D" w:rsidRDefault="00A7233D">
            <w:pPr>
              <w:jc w:val="center"/>
            </w:pPr>
            <w:r>
              <w:t>Координаты</w:t>
            </w:r>
          </w:p>
        </w:tc>
        <w:tc>
          <w:tcPr>
            <w:tcW w:w="231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Дирекционный угол</w:t>
            </w:r>
          </w:p>
        </w:tc>
        <w:tc>
          <w:tcPr>
            <w:tcW w:w="1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Длина линии</w:t>
            </w:r>
          </w:p>
        </w:tc>
      </w:tr>
      <w:tr w:rsidR="00A7233D" w:rsidTr="00A7233D">
        <w:trPr>
          <w:cantSplit/>
          <w:trHeight w:val="310"/>
        </w:trPr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7233D" w:rsidRDefault="00A7233D"/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X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7233D" w:rsidRDefault="00A7233D"/>
        </w:tc>
        <w:tc>
          <w:tcPr>
            <w:tcW w:w="1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7233D" w:rsidRDefault="00A7233D"/>
        </w:tc>
      </w:tr>
      <w:tr w:rsidR="00A7233D" w:rsidTr="00A7233D">
        <w:trPr>
          <w:cantSplit/>
          <w:trHeight w:val="310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2 298 166,41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581 746,64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7233D" w:rsidTr="00A7233D">
        <w:trPr>
          <w:cantSplit/>
          <w:trHeight w:val="310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2 298 150,61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581 764,15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42°9'51"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A7233D" w:rsidTr="00A7233D">
        <w:trPr>
          <w:cantSplit/>
          <w:trHeight w:val="310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2 298 180,69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581 791,39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7233D" w:rsidTr="00A7233D">
        <w:trPr>
          <w:cantSplit/>
          <w:trHeight w:val="310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2 298 196,55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581 773,86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№187</w:t>
      </w:r>
    </w:p>
    <w:p w:rsidR="00A7233D" w:rsidRDefault="00E11576" w:rsidP="00A7233D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3D" w:rsidRDefault="00A7233D" w:rsidP="00A7233D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9"/>
        <w:gridCol w:w="1486"/>
        <w:gridCol w:w="1486"/>
        <w:gridCol w:w="2336"/>
        <w:gridCol w:w="1699"/>
      </w:tblGrid>
      <w:tr w:rsidR="00A7233D" w:rsidTr="00A7233D">
        <w:trPr>
          <w:cantSplit/>
          <w:trHeight w:val="295"/>
        </w:trPr>
        <w:tc>
          <w:tcPr>
            <w:tcW w:w="2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7233D" w:rsidRDefault="00A7233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33D" w:rsidRDefault="00A7233D">
            <w:pPr>
              <w:jc w:val="center"/>
            </w:pPr>
            <w:r>
              <w:t>Координаты</w:t>
            </w:r>
          </w:p>
        </w:tc>
        <w:tc>
          <w:tcPr>
            <w:tcW w:w="233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Дирекционный угол</w:t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Длина линии</w:t>
            </w:r>
          </w:p>
        </w:tc>
      </w:tr>
      <w:tr w:rsidR="00A7233D" w:rsidTr="00A7233D">
        <w:trPr>
          <w:cantSplit/>
          <w:trHeight w:val="341"/>
        </w:trPr>
        <w:tc>
          <w:tcPr>
            <w:tcW w:w="2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7233D" w:rsidRDefault="00A7233D"/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X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7233D" w:rsidRDefault="00A7233D"/>
        </w:tc>
        <w:tc>
          <w:tcPr>
            <w:tcW w:w="16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7233D" w:rsidRDefault="00A7233D"/>
        </w:tc>
      </w:tr>
      <w:tr w:rsidR="00A7233D" w:rsidTr="00A7233D">
        <w:trPr>
          <w:cantSplit/>
          <w:trHeight w:val="341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2 298 182,21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581 729,14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132°4'44"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7233D" w:rsidTr="00A7233D">
        <w:trPr>
          <w:cantSplit/>
          <w:trHeight w:val="341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2 298 166,41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581 746,64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A7233D" w:rsidTr="00A7233D">
        <w:trPr>
          <w:cantSplit/>
          <w:trHeight w:val="341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2 298 196,55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581 773,86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7233D" w:rsidTr="00A7233D">
        <w:trPr>
          <w:cantSplit/>
          <w:trHeight w:val="341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2 298 212,35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581 756,35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B7361A" w:rsidRPr="00DB6914" w:rsidRDefault="00B7361A" w:rsidP="00742EDA">
      <w:pPr>
        <w:jc w:val="center"/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№188</w:t>
      </w:r>
    </w:p>
    <w:p w:rsidR="00A7233D" w:rsidRDefault="00E11576" w:rsidP="00A7233D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3D" w:rsidRDefault="00A7233D" w:rsidP="00A7233D">
      <w:pPr>
        <w:jc w:val="center"/>
      </w:pPr>
    </w:p>
    <w:tbl>
      <w:tblPr>
        <w:tblW w:w="96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41"/>
        <w:gridCol w:w="1511"/>
        <w:gridCol w:w="1512"/>
        <w:gridCol w:w="2375"/>
        <w:gridCol w:w="1728"/>
      </w:tblGrid>
      <w:tr w:rsidR="00A7233D" w:rsidTr="00A7233D">
        <w:trPr>
          <w:cantSplit/>
          <w:trHeight w:val="300"/>
        </w:trPr>
        <w:tc>
          <w:tcPr>
            <w:tcW w:w="2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7233D" w:rsidRDefault="00A7233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33D" w:rsidRDefault="00A7233D">
            <w:pPr>
              <w:jc w:val="center"/>
            </w:pPr>
            <w:r>
              <w:t>Координаты</w:t>
            </w:r>
          </w:p>
        </w:tc>
        <w:tc>
          <w:tcPr>
            <w:tcW w:w="237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Дирекционный угол</w:t>
            </w:r>
          </w:p>
        </w:tc>
        <w:tc>
          <w:tcPr>
            <w:tcW w:w="17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Длина линии</w:t>
            </w:r>
          </w:p>
        </w:tc>
      </w:tr>
      <w:tr w:rsidR="00A7233D" w:rsidTr="00A7233D">
        <w:trPr>
          <w:cantSplit/>
          <w:trHeight w:val="347"/>
        </w:trPr>
        <w:tc>
          <w:tcPr>
            <w:tcW w:w="2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7233D" w:rsidRDefault="00A7233D"/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X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7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7233D" w:rsidRDefault="00A7233D"/>
        </w:tc>
        <w:tc>
          <w:tcPr>
            <w:tcW w:w="17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7233D" w:rsidRDefault="00A7233D"/>
        </w:tc>
      </w:tr>
      <w:tr w:rsidR="00A7233D" w:rsidTr="00A7233D">
        <w:trPr>
          <w:cantSplit/>
          <w:trHeight w:val="347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2 298 198,02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581 711,64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7233D" w:rsidTr="00A7233D">
        <w:trPr>
          <w:cantSplit/>
          <w:trHeight w:val="347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2 298 182,21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581 729,14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A7233D" w:rsidTr="00A7233D">
        <w:trPr>
          <w:cantSplit/>
          <w:trHeight w:val="347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2 298 212,35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581 756,35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312°4'30"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7233D" w:rsidTr="00A7233D">
        <w:trPr>
          <w:cantSplit/>
          <w:trHeight w:val="347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2 298 228,15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581 738,85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222°4'41"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40,60</w:t>
            </w:r>
          </w:p>
        </w:tc>
      </w:tr>
    </w:tbl>
    <w:p w:rsidR="00A7233D" w:rsidRDefault="00A7233D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№189</w:t>
      </w:r>
    </w:p>
    <w:p w:rsidR="00A7233D" w:rsidRPr="00A7233D" w:rsidRDefault="00E11576" w:rsidP="00A7233D">
      <w:pPr>
        <w:jc w:val="center"/>
        <w:rPr>
          <w:b/>
          <w:sz w:val="24"/>
        </w:rPr>
      </w:pPr>
      <w:r>
        <w:rPr>
          <w:b/>
          <w:noProof/>
        </w:rPr>
        <w:drawing>
          <wp:inline distT="0" distB="0" distL="0" distR="0">
            <wp:extent cx="1552575" cy="144780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3D" w:rsidRDefault="00A7233D" w:rsidP="00A7233D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6"/>
        <w:gridCol w:w="1479"/>
        <w:gridCol w:w="1479"/>
        <w:gridCol w:w="2324"/>
        <w:gridCol w:w="1690"/>
      </w:tblGrid>
      <w:tr w:rsidR="00A7233D" w:rsidTr="00A7233D">
        <w:trPr>
          <w:cantSplit/>
          <w:trHeight w:val="287"/>
        </w:trPr>
        <w:tc>
          <w:tcPr>
            <w:tcW w:w="24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7233D" w:rsidRDefault="00A7233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33D" w:rsidRDefault="00A7233D">
            <w:pPr>
              <w:jc w:val="center"/>
            </w:pPr>
            <w:r>
              <w:t>Координаты</w:t>
            </w:r>
          </w:p>
        </w:tc>
        <w:tc>
          <w:tcPr>
            <w:tcW w:w="232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Дирекционный угол</w:t>
            </w:r>
          </w:p>
        </w:tc>
        <w:tc>
          <w:tcPr>
            <w:tcW w:w="1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Длина линии</w:t>
            </w:r>
          </w:p>
        </w:tc>
      </w:tr>
      <w:tr w:rsidR="00A7233D" w:rsidTr="00A7233D">
        <w:trPr>
          <w:cantSplit/>
          <w:trHeight w:val="332"/>
        </w:trPr>
        <w:tc>
          <w:tcPr>
            <w:tcW w:w="24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7233D" w:rsidRDefault="00A7233D"/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X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2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7233D" w:rsidRDefault="00A7233D"/>
        </w:tc>
        <w:tc>
          <w:tcPr>
            <w:tcW w:w="1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7233D" w:rsidRDefault="00A7233D"/>
        </w:tc>
      </w:tr>
      <w:tr w:rsidR="00A7233D" w:rsidTr="00A7233D">
        <w:trPr>
          <w:cantSplit/>
          <w:trHeight w:val="332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2 298 213,87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581 694,10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7233D" w:rsidTr="00A7233D">
        <w:trPr>
          <w:cantSplit/>
          <w:trHeight w:val="332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2 298 198,02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581 711,64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42°4'41"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40,60</w:t>
            </w:r>
          </w:p>
        </w:tc>
      </w:tr>
      <w:tr w:rsidR="00A7233D" w:rsidTr="00A7233D">
        <w:trPr>
          <w:cantSplit/>
          <w:trHeight w:val="332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2 298 228,15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581 738,85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312°4'44"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7233D" w:rsidTr="00A7233D">
        <w:trPr>
          <w:cantSplit/>
          <w:trHeight w:val="332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2 298 243,96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581 721,35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222°9'51"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B7361A" w:rsidRPr="00DB6914" w:rsidRDefault="00B7361A" w:rsidP="00742EDA">
      <w:pPr>
        <w:jc w:val="center"/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№190</w:t>
      </w:r>
    </w:p>
    <w:p w:rsidR="00A7233D" w:rsidRDefault="00E11576" w:rsidP="00A7233D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3D" w:rsidRDefault="00A7233D" w:rsidP="00A7233D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3"/>
        <w:gridCol w:w="1501"/>
        <w:gridCol w:w="1501"/>
        <w:gridCol w:w="2358"/>
        <w:gridCol w:w="1715"/>
      </w:tblGrid>
      <w:tr w:rsidR="00A7233D" w:rsidTr="00A7233D">
        <w:trPr>
          <w:cantSplit/>
          <w:trHeight w:val="319"/>
        </w:trPr>
        <w:tc>
          <w:tcPr>
            <w:tcW w:w="25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7233D" w:rsidRDefault="00A7233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33D" w:rsidRDefault="00A7233D">
            <w:pPr>
              <w:jc w:val="center"/>
            </w:pPr>
            <w:r>
              <w:t>Координаты</w:t>
            </w:r>
          </w:p>
        </w:tc>
        <w:tc>
          <w:tcPr>
            <w:tcW w:w="235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Дирекционный угол</w:t>
            </w:r>
          </w:p>
        </w:tc>
        <w:tc>
          <w:tcPr>
            <w:tcW w:w="1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Длина линии</w:t>
            </w:r>
          </w:p>
        </w:tc>
      </w:tr>
      <w:tr w:rsidR="00A7233D" w:rsidTr="00A7233D">
        <w:trPr>
          <w:cantSplit/>
          <w:trHeight w:val="369"/>
        </w:trPr>
        <w:tc>
          <w:tcPr>
            <w:tcW w:w="25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7233D" w:rsidRDefault="00A7233D"/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X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7233D" w:rsidRDefault="00A7233D"/>
        </w:tc>
        <w:tc>
          <w:tcPr>
            <w:tcW w:w="1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7233D" w:rsidRDefault="00A7233D"/>
        </w:tc>
      </w:tr>
      <w:tr w:rsidR="00A7233D" w:rsidTr="00A7233D">
        <w:trPr>
          <w:cantSplit/>
          <w:trHeight w:val="369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2 298 229,68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581 676,60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7233D" w:rsidTr="00A7233D">
        <w:trPr>
          <w:cantSplit/>
          <w:trHeight w:val="369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2 298 213,87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581 694,10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42°9'51"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A7233D" w:rsidTr="00A7233D">
        <w:trPr>
          <w:cantSplit/>
          <w:trHeight w:val="369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2 298 243,96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581 721,35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7233D" w:rsidTr="00A7233D">
        <w:trPr>
          <w:cantSplit/>
          <w:trHeight w:val="369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2 298 259,81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581 703,81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B7361A" w:rsidRPr="00DB6914" w:rsidRDefault="00B7361A" w:rsidP="00742EDA">
      <w:pPr>
        <w:jc w:val="center"/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№191</w:t>
      </w:r>
    </w:p>
    <w:p w:rsidR="00A7233D" w:rsidRDefault="00E11576" w:rsidP="00A7233D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3D" w:rsidRDefault="00A7233D" w:rsidP="00A7233D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A7233D" w:rsidTr="00203672">
        <w:trPr>
          <w:cantSplit/>
          <w:trHeight w:val="303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7233D" w:rsidRDefault="00A7233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33D" w:rsidRDefault="00A7233D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Длина линии</w:t>
            </w:r>
          </w:p>
        </w:tc>
      </w:tr>
      <w:tr w:rsidR="00A7233D" w:rsidTr="00203672">
        <w:trPr>
          <w:cantSplit/>
          <w:trHeight w:val="350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7233D" w:rsidRDefault="00A7233D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7233D" w:rsidRDefault="00A7233D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7233D" w:rsidRDefault="00A7233D"/>
        </w:tc>
      </w:tr>
      <w:tr w:rsidR="00A7233D" w:rsidTr="00203672">
        <w:trPr>
          <w:cantSplit/>
          <w:trHeight w:val="350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2 298 245,53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581 659,06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132°6'57"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7233D" w:rsidTr="00203672">
        <w:trPr>
          <w:cantSplit/>
          <w:trHeight w:val="350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2 298 229,68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581 676,60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A7233D" w:rsidTr="00203672">
        <w:trPr>
          <w:cantSplit/>
          <w:trHeight w:val="350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2 298 259,81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581 703,81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7233D" w:rsidTr="00203672">
        <w:trPr>
          <w:cantSplit/>
          <w:trHeight w:val="350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</w:pPr>
            <w:r>
              <w:t>2 298 275,62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581 686,30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222°9'50"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233D" w:rsidRDefault="00A723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203672" w:rsidRDefault="00203672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№192</w:t>
      </w:r>
    </w:p>
    <w:p w:rsidR="00203672" w:rsidRDefault="00E11576" w:rsidP="0020367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72" w:rsidRDefault="00203672" w:rsidP="0020367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1461"/>
        <w:gridCol w:w="1461"/>
        <w:gridCol w:w="2295"/>
        <w:gridCol w:w="1670"/>
      </w:tblGrid>
      <w:tr w:rsidR="00203672" w:rsidTr="00203672">
        <w:trPr>
          <w:cantSplit/>
          <w:trHeight w:val="271"/>
        </w:trPr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03672" w:rsidRDefault="0020367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72" w:rsidRDefault="00203672">
            <w:pPr>
              <w:jc w:val="center"/>
            </w:pPr>
            <w:r>
              <w:t>Координаты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Дирекционный угол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Длина линии</w:t>
            </w:r>
          </w:p>
        </w:tc>
      </w:tr>
      <w:tr w:rsidR="00203672" w:rsidTr="00203672">
        <w:trPr>
          <w:cantSplit/>
          <w:trHeight w:val="313"/>
        </w:trPr>
        <w:tc>
          <w:tcPr>
            <w:tcW w:w="2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03672" w:rsidRDefault="00203672"/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X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  <w:tc>
          <w:tcPr>
            <w:tcW w:w="1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</w:tr>
      <w:tr w:rsidR="00203672" w:rsidTr="00203672">
        <w:trPr>
          <w:cantSplit/>
          <w:trHeight w:val="313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2 298 261,34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581 641,55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132°4'43"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03672" w:rsidTr="00203672">
        <w:trPr>
          <w:cantSplit/>
          <w:trHeight w:val="313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2 298 245,53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581 659,06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42°9'50"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203672" w:rsidTr="00203672">
        <w:trPr>
          <w:cantSplit/>
          <w:trHeight w:val="313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2 298 275,62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581 686,30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312°7'1"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203672" w:rsidTr="00203672">
        <w:trPr>
          <w:cantSplit/>
          <w:trHeight w:val="313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2 298 291,47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581 668,76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№193</w:t>
      </w:r>
    </w:p>
    <w:p w:rsidR="00203672" w:rsidRDefault="00E11576" w:rsidP="0020367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72" w:rsidRDefault="00203672" w:rsidP="00203672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9"/>
        <w:gridCol w:w="1486"/>
        <w:gridCol w:w="1486"/>
        <w:gridCol w:w="2336"/>
        <w:gridCol w:w="1699"/>
      </w:tblGrid>
      <w:tr w:rsidR="00203672" w:rsidTr="00203672">
        <w:trPr>
          <w:cantSplit/>
          <w:trHeight w:val="289"/>
        </w:trPr>
        <w:tc>
          <w:tcPr>
            <w:tcW w:w="2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03672" w:rsidRDefault="0020367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72" w:rsidRDefault="00203672">
            <w:pPr>
              <w:jc w:val="center"/>
            </w:pPr>
            <w:r>
              <w:t>Координаты</w:t>
            </w:r>
          </w:p>
        </w:tc>
        <w:tc>
          <w:tcPr>
            <w:tcW w:w="233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Дирекционный угол</w:t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Длина линии</w:t>
            </w:r>
          </w:p>
        </w:tc>
      </w:tr>
      <w:tr w:rsidR="00203672" w:rsidTr="00203672">
        <w:trPr>
          <w:cantSplit/>
          <w:trHeight w:val="335"/>
        </w:trPr>
        <w:tc>
          <w:tcPr>
            <w:tcW w:w="2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03672" w:rsidRDefault="00203672"/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X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  <w:tc>
          <w:tcPr>
            <w:tcW w:w="16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</w:tr>
      <w:tr w:rsidR="00203672" w:rsidTr="00203672">
        <w:trPr>
          <w:cantSplit/>
          <w:trHeight w:val="335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2 298 277,14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581 624,05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03672" w:rsidTr="00203672">
        <w:trPr>
          <w:cantSplit/>
          <w:trHeight w:val="335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2 298 261,34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581 641,55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03672" w:rsidTr="00203672">
        <w:trPr>
          <w:cantSplit/>
          <w:trHeight w:val="335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2 298 291,47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581 668,76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03672" w:rsidTr="00203672">
        <w:trPr>
          <w:cantSplit/>
          <w:trHeight w:val="335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2 298 307,28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581 651,26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E96EF5" w:rsidRPr="00DB6914" w:rsidRDefault="00E96EF5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№194</w:t>
      </w:r>
    </w:p>
    <w:p w:rsidR="00203672" w:rsidRDefault="00E11576" w:rsidP="0020367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72" w:rsidRDefault="00203672" w:rsidP="00203672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05"/>
        <w:gridCol w:w="1490"/>
        <w:gridCol w:w="1490"/>
        <w:gridCol w:w="2341"/>
        <w:gridCol w:w="1703"/>
      </w:tblGrid>
      <w:tr w:rsidR="00203672" w:rsidTr="00203672">
        <w:trPr>
          <w:cantSplit/>
          <w:trHeight w:val="321"/>
        </w:trPr>
        <w:tc>
          <w:tcPr>
            <w:tcW w:w="25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03672" w:rsidRDefault="0020367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72" w:rsidRDefault="00203672">
            <w:pPr>
              <w:jc w:val="center"/>
            </w:pPr>
            <w:r>
              <w:t>Координаты</w:t>
            </w:r>
          </w:p>
        </w:tc>
        <w:tc>
          <w:tcPr>
            <w:tcW w:w="234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Дирекционный угол</w:t>
            </w:r>
          </w:p>
        </w:tc>
        <w:tc>
          <w:tcPr>
            <w:tcW w:w="17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Длина линии</w:t>
            </w:r>
          </w:p>
        </w:tc>
      </w:tr>
      <w:tr w:rsidR="00203672" w:rsidTr="00203672">
        <w:trPr>
          <w:cantSplit/>
          <w:trHeight w:val="372"/>
        </w:trPr>
        <w:tc>
          <w:tcPr>
            <w:tcW w:w="25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03672" w:rsidRDefault="00203672"/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X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4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  <w:tc>
          <w:tcPr>
            <w:tcW w:w="17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</w:tr>
      <w:tr w:rsidR="00203672" w:rsidTr="00203672">
        <w:trPr>
          <w:cantSplit/>
          <w:trHeight w:val="372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2 298 292,06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581 607,52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132°4'32"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22,27</w:t>
            </w:r>
          </w:p>
        </w:tc>
      </w:tr>
      <w:tr w:rsidR="00203672" w:rsidTr="00203672">
        <w:trPr>
          <w:cantSplit/>
          <w:trHeight w:val="372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2 298 277,14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581 624,05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03672" w:rsidTr="00203672">
        <w:trPr>
          <w:cantSplit/>
          <w:trHeight w:val="372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2 298 307,28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581 651,26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312°4'33"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22,27</w:t>
            </w:r>
          </w:p>
        </w:tc>
      </w:tr>
      <w:tr w:rsidR="00203672" w:rsidTr="00203672">
        <w:trPr>
          <w:cantSplit/>
          <w:trHeight w:val="372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2 298 322,20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581 634,73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203672" w:rsidRDefault="00203672" w:rsidP="00742EDA">
      <w:pPr>
        <w:rPr>
          <w:rFonts w:ascii="GOST type B" w:hAnsi="GOST type B"/>
          <w:sz w:val="24"/>
          <w:szCs w:val="24"/>
        </w:rPr>
      </w:pPr>
    </w:p>
    <w:p w:rsidR="00E96EF5" w:rsidRPr="00DB6914" w:rsidRDefault="00203672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t>У</w:t>
      </w:r>
      <w:r w:rsidR="00B7361A" w:rsidRPr="00DB6914">
        <w:rPr>
          <w:rFonts w:ascii="GOST type B" w:hAnsi="GOST type B"/>
          <w:sz w:val="24"/>
          <w:szCs w:val="24"/>
        </w:rPr>
        <w:t>часток №195</w:t>
      </w:r>
    </w:p>
    <w:p w:rsidR="00203672" w:rsidRDefault="00E11576" w:rsidP="0020367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72" w:rsidRDefault="00203672" w:rsidP="0020367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1472"/>
        <w:gridCol w:w="1472"/>
        <w:gridCol w:w="2313"/>
        <w:gridCol w:w="1682"/>
      </w:tblGrid>
      <w:tr w:rsidR="00203672" w:rsidTr="00203672">
        <w:trPr>
          <w:cantSplit/>
          <w:trHeight w:val="268"/>
        </w:trPr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03672" w:rsidRDefault="0020367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72" w:rsidRDefault="00203672">
            <w:pPr>
              <w:jc w:val="center"/>
            </w:pPr>
            <w:r>
              <w:t>Координаты</w:t>
            </w:r>
          </w:p>
        </w:tc>
        <w:tc>
          <w:tcPr>
            <w:tcW w:w="231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Дирекционный угол</w:t>
            </w:r>
          </w:p>
        </w:tc>
        <w:tc>
          <w:tcPr>
            <w:tcW w:w="1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Длина линии</w:t>
            </w:r>
          </w:p>
        </w:tc>
      </w:tr>
      <w:tr w:rsidR="00203672" w:rsidTr="00203672">
        <w:trPr>
          <w:cantSplit/>
          <w:trHeight w:val="310"/>
        </w:trPr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03672" w:rsidRDefault="00203672"/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X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  <w:tc>
          <w:tcPr>
            <w:tcW w:w="1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</w:tr>
      <w:tr w:rsidR="00203672" w:rsidTr="00203672">
        <w:trPr>
          <w:cantSplit/>
          <w:trHeight w:val="310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2 298 307,14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581 590,82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03672" w:rsidTr="00203672">
        <w:trPr>
          <w:cantSplit/>
          <w:trHeight w:val="310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2 298 292,06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581 607,52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03672" w:rsidTr="00203672">
        <w:trPr>
          <w:cantSplit/>
          <w:trHeight w:val="310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2 298 322,20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581 634,73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03672" w:rsidTr="00203672">
        <w:trPr>
          <w:cantSplit/>
          <w:trHeight w:val="310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2 298 337,28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581 618,03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203672" w:rsidRDefault="00203672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№196</w:t>
      </w:r>
    </w:p>
    <w:p w:rsidR="00203672" w:rsidRDefault="00E11576" w:rsidP="0020367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72" w:rsidRDefault="00203672" w:rsidP="0020367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1432"/>
        <w:gridCol w:w="1432"/>
        <w:gridCol w:w="2250"/>
        <w:gridCol w:w="1636"/>
      </w:tblGrid>
      <w:tr w:rsidR="00203672" w:rsidTr="00203672">
        <w:trPr>
          <w:cantSplit/>
          <w:trHeight w:val="289"/>
        </w:trPr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03672" w:rsidRDefault="0020367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72" w:rsidRDefault="00203672">
            <w:pPr>
              <w:jc w:val="center"/>
            </w:pPr>
            <w:r>
              <w:t>Координаты</w:t>
            </w:r>
          </w:p>
        </w:tc>
        <w:tc>
          <w:tcPr>
            <w:tcW w:w="225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Дирекционный угол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Длина линии</w:t>
            </w:r>
          </w:p>
        </w:tc>
      </w:tr>
      <w:tr w:rsidR="00203672" w:rsidTr="00203672">
        <w:trPr>
          <w:cantSplit/>
          <w:trHeight w:val="335"/>
        </w:trPr>
        <w:tc>
          <w:tcPr>
            <w:tcW w:w="2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03672" w:rsidRDefault="00203672"/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</w:tr>
      <w:tr w:rsidR="00203672" w:rsidTr="00203672">
        <w:trPr>
          <w:cantSplit/>
          <w:trHeight w:val="335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2 298 322,22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581 574,12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03672" w:rsidTr="00203672">
        <w:trPr>
          <w:cantSplit/>
          <w:trHeight w:val="335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2 298 307,14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581 590,82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03672" w:rsidTr="00203672">
        <w:trPr>
          <w:cantSplit/>
          <w:trHeight w:val="335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2 298 337,28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581 618,03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03672" w:rsidTr="00203672">
        <w:trPr>
          <w:cantSplit/>
          <w:trHeight w:val="335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2 298 352,36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581 601,33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E96EF5" w:rsidRPr="00DB6914" w:rsidRDefault="00E96EF5" w:rsidP="00742EDA">
      <w:pPr>
        <w:rPr>
          <w:rFonts w:ascii="GOST type B" w:hAnsi="GOST type B"/>
          <w:sz w:val="24"/>
          <w:szCs w:val="24"/>
        </w:rPr>
      </w:pPr>
    </w:p>
    <w:p w:rsidR="00E96EF5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№197</w:t>
      </w:r>
    </w:p>
    <w:p w:rsidR="00203672" w:rsidRDefault="00E11576" w:rsidP="0020367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72" w:rsidRDefault="00203672" w:rsidP="0020367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203672" w:rsidTr="00203672">
        <w:trPr>
          <w:cantSplit/>
          <w:trHeight w:val="319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03672" w:rsidRDefault="0020367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72" w:rsidRDefault="00203672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Длина линии</w:t>
            </w:r>
          </w:p>
        </w:tc>
      </w:tr>
      <w:tr w:rsidR="00203672" w:rsidTr="00203672">
        <w:trPr>
          <w:cantSplit/>
          <w:trHeight w:val="369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03672" w:rsidRDefault="00203672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</w:tr>
      <w:tr w:rsidR="00203672" w:rsidTr="00203672">
        <w:trPr>
          <w:cantSplit/>
          <w:trHeight w:val="369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2 298 337,30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581 557,42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03672" w:rsidTr="00203672">
        <w:trPr>
          <w:cantSplit/>
          <w:trHeight w:val="369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2 298 322,22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581 574,12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03672" w:rsidTr="00203672">
        <w:trPr>
          <w:cantSplit/>
          <w:trHeight w:val="369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2 298 352,36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581 601,33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03672" w:rsidTr="00203672">
        <w:trPr>
          <w:cantSplit/>
          <w:trHeight w:val="369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2 298 367,44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581 584,63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203672" w:rsidRDefault="00203672" w:rsidP="00742EDA">
      <w:pPr>
        <w:rPr>
          <w:rFonts w:ascii="GOST type B" w:hAnsi="GOST type B"/>
          <w:sz w:val="24"/>
          <w:szCs w:val="24"/>
        </w:rPr>
      </w:pPr>
    </w:p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№198</w:t>
      </w:r>
    </w:p>
    <w:p w:rsidR="00203672" w:rsidRDefault="00E11576" w:rsidP="0020367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72" w:rsidRDefault="00203672" w:rsidP="0020367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1472"/>
        <w:gridCol w:w="1472"/>
        <w:gridCol w:w="2313"/>
        <w:gridCol w:w="1682"/>
      </w:tblGrid>
      <w:tr w:rsidR="00203672" w:rsidTr="00203672">
        <w:trPr>
          <w:cantSplit/>
          <w:trHeight w:val="316"/>
        </w:trPr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03672" w:rsidRDefault="0020367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72" w:rsidRDefault="00203672">
            <w:pPr>
              <w:jc w:val="center"/>
            </w:pPr>
            <w:r>
              <w:t>Координаты</w:t>
            </w:r>
          </w:p>
        </w:tc>
        <w:tc>
          <w:tcPr>
            <w:tcW w:w="231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Дирекционный угол</w:t>
            </w:r>
          </w:p>
        </w:tc>
        <w:tc>
          <w:tcPr>
            <w:tcW w:w="1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Длина линии</w:t>
            </w:r>
          </w:p>
        </w:tc>
      </w:tr>
      <w:tr w:rsidR="00203672" w:rsidTr="00203672">
        <w:trPr>
          <w:cantSplit/>
          <w:trHeight w:val="366"/>
        </w:trPr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03672" w:rsidRDefault="00203672"/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X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  <w:tc>
          <w:tcPr>
            <w:tcW w:w="1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</w:tr>
      <w:tr w:rsidR="00203672" w:rsidTr="00203672">
        <w:trPr>
          <w:cantSplit/>
          <w:trHeight w:val="366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2 298 352,37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581 540,72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132°4'39"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03672" w:rsidTr="00203672">
        <w:trPr>
          <w:cantSplit/>
          <w:trHeight w:val="366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2 298 337,30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581 557,42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03672" w:rsidTr="00203672">
        <w:trPr>
          <w:cantSplit/>
          <w:trHeight w:val="366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2 298 367,44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581 584,63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03672" w:rsidTr="00203672">
        <w:trPr>
          <w:cantSplit/>
          <w:trHeight w:val="366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2 298 382,51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581 567,93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B7361A" w:rsidRPr="00DB6914" w:rsidRDefault="00B7361A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№199</w:t>
      </w:r>
    </w:p>
    <w:p w:rsidR="00203672" w:rsidRDefault="00E11576" w:rsidP="0020367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72" w:rsidRDefault="00203672" w:rsidP="0020367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203672" w:rsidTr="00203672">
        <w:trPr>
          <w:cantSplit/>
          <w:trHeight w:val="319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03672" w:rsidRDefault="0020367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72" w:rsidRDefault="00203672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Длина линии</w:t>
            </w:r>
          </w:p>
        </w:tc>
      </w:tr>
      <w:tr w:rsidR="00203672" w:rsidTr="00203672">
        <w:trPr>
          <w:cantSplit/>
          <w:trHeight w:val="369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03672" w:rsidRDefault="00203672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</w:tr>
      <w:tr w:rsidR="00203672" w:rsidTr="00203672">
        <w:trPr>
          <w:cantSplit/>
          <w:trHeight w:val="369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2 298 367,45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581 524,02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03672" w:rsidTr="00203672">
        <w:trPr>
          <w:cantSplit/>
          <w:trHeight w:val="369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2 298 352,37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581 540,72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03672" w:rsidTr="00203672">
        <w:trPr>
          <w:cantSplit/>
          <w:trHeight w:val="369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2 298 382,51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581 567,93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03672" w:rsidTr="00203672">
        <w:trPr>
          <w:cantSplit/>
          <w:trHeight w:val="369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2 298 397,59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581 551,23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E96EF5" w:rsidRPr="00DB6914" w:rsidRDefault="00E96EF5" w:rsidP="00742EDA">
      <w:pPr>
        <w:rPr>
          <w:rFonts w:ascii="GOST type B" w:hAnsi="GOST type B"/>
          <w:sz w:val="24"/>
          <w:szCs w:val="24"/>
        </w:rPr>
      </w:pPr>
    </w:p>
    <w:p w:rsidR="0058552C" w:rsidRPr="00DB6914" w:rsidRDefault="0058552C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№200</w:t>
      </w:r>
    </w:p>
    <w:p w:rsidR="00203672" w:rsidRDefault="00E11576" w:rsidP="0020367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71625" cy="1457325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72" w:rsidRDefault="00203672" w:rsidP="0020367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203672" w:rsidTr="00203672">
        <w:trPr>
          <w:cantSplit/>
          <w:trHeight w:val="273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03672" w:rsidRDefault="0020367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72" w:rsidRDefault="00203672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Длина линии</w:t>
            </w:r>
          </w:p>
        </w:tc>
      </w:tr>
      <w:tr w:rsidR="00203672" w:rsidTr="00203672">
        <w:trPr>
          <w:cantSplit/>
          <w:trHeight w:val="316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03672" w:rsidRDefault="00203672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</w:tr>
      <w:tr w:rsidR="00203672" w:rsidTr="00203672">
        <w:trPr>
          <w:cantSplit/>
          <w:trHeight w:val="31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2 298 383,70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581 506,02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132°4'42"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24,25</w:t>
            </w:r>
          </w:p>
        </w:tc>
      </w:tr>
      <w:tr w:rsidR="00203672" w:rsidTr="00203672">
        <w:trPr>
          <w:cantSplit/>
          <w:trHeight w:val="31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2 298 367,45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581 524,02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03672" w:rsidTr="00203672">
        <w:trPr>
          <w:cantSplit/>
          <w:trHeight w:val="31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2 298 397,59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581 551,23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312°4'39"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24,38</w:t>
            </w:r>
          </w:p>
        </w:tc>
      </w:tr>
      <w:tr w:rsidR="00203672" w:rsidTr="00203672">
        <w:trPr>
          <w:cantSplit/>
          <w:trHeight w:val="31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2 298 413,93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581 533,13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221°53'4"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203672" w:rsidRDefault="00203672" w:rsidP="00742EDA">
      <w:pPr>
        <w:rPr>
          <w:rFonts w:ascii="GOST type B" w:hAnsi="GOST type B"/>
          <w:sz w:val="24"/>
          <w:szCs w:val="24"/>
        </w:rPr>
      </w:pPr>
    </w:p>
    <w:p w:rsidR="0058552C" w:rsidRPr="00DB6914" w:rsidRDefault="0058552C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№201</w:t>
      </w:r>
    </w:p>
    <w:p w:rsidR="00203672" w:rsidRDefault="00E11576" w:rsidP="0020367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28775" cy="152400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72" w:rsidRDefault="00203672" w:rsidP="0020367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2"/>
        <w:gridCol w:w="1464"/>
        <w:gridCol w:w="1464"/>
        <w:gridCol w:w="2301"/>
        <w:gridCol w:w="1674"/>
      </w:tblGrid>
      <w:tr w:rsidR="00203672" w:rsidTr="00203672">
        <w:trPr>
          <w:cantSplit/>
          <w:trHeight w:val="313"/>
        </w:trPr>
        <w:tc>
          <w:tcPr>
            <w:tcW w:w="2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03672" w:rsidRDefault="0020367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72" w:rsidRDefault="00203672">
            <w:pPr>
              <w:jc w:val="center"/>
            </w:pPr>
            <w:r>
              <w:t>Координаты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Дирекционный угол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Длина линии</w:t>
            </w:r>
          </w:p>
        </w:tc>
      </w:tr>
      <w:tr w:rsidR="00203672" w:rsidTr="00203672">
        <w:trPr>
          <w:cantSplit/>
          <w:trHeight w:val="363"/>
        </w:trPr>
        <w:tc>
          <w:tcPr>
            <w:tcW w:w="24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03672" w:rsidRDefault="00203672"/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X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</w:tr>
      <w:tr w:rsidR="00203672" w:rsidTr="00203672">
        <w:trPr>
          <w:cantSplit/>
          <w:trHeight w:val="36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2 298 402,15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581 485,58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132°4'34"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27,54</w:t>
            </w:r>
          </w:p>
        </w:tc>
      </w:tr>
      <w:tr w:rsidR="00203672" w:rsidTr="00203672">
        <w:trPr>
          <w:cantSplit/>
          <w:trHeight w:val="36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2 298 383,70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581 506,02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41°53'4"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03672" w:rsidTr="00203672">
        <w:trPr>
          <w:cantSplit/>
          <w:trHeight w:val="36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2 298 413,93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581 533,13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27,40</w:t>
            </w:r>
          </w:p>
        </w:tc>
      </w:tr>
      <w:tr w:rsidR="00203672" w:rsidTr="00203672">
        <w:trPr>
          <w:cantSplit/>
          <w:trHeight w:val="36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2 298 432,29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581 512,79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E96EF5" w:rsidRPr="00DB6914" w:rsidRDefault="00E96EF5" w:rsidP="00742EDA">
      <w:pPr>
        <w:rPr>
          <w:rFonts w:ascii="GOST type B" w:hAnsi="GOST type B"/>
          <w:sz w:val="24"/>
          <w:szCs w:val="24"/>
        </w:rPr>
      </w:pPr>
    </w:p>
    <w:p w:rsidR="00E96EF5" w:rsidRPr="00DB6914" w:rsidRDefault="0058552C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№202</w:t>
      </w:r>
    </w:p>
    <w:p w:rsidR="00203672" w:rsidRDefault="00E11576" w:rsidP="0020367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2314575" cy="205740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72" w:rsidRDefault="00203672" w:rsidP="0020367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203672" w:rsidTr="00203672">
        <w:trPr>
          <w:cantSplit/>
          <w:trHeight w:val="312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03672" w:rsidRDefault="0020367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72" w:rsidRDefault="00203672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Длина линии</w:t>
            </w:r>
          </w:p>
        </w:tc>
      </w:tr>
      <w:tr w:rsidR="00203672" w:rsidTr="00203672">
        <w:trPr>
          <w:cantSplit/>
          <w:trHeight w:val="361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03672" w:rsidRDefault="00203672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03672" w:rsidRDefault="00203672"/>
        </w:tc>
      </w:tr>
      <w:tr w:rsidR="00203672" w:rsidTr="00203672">
        <w:trPr>
          <w:cantSplit/>
          <w:trHeight w:val="361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2 298 415,18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581 471,23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132°13'16"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19,38</w:t>
            </w:r>
          </w:p>
        </w:tc>
      </w:tr>
      <w:tr w:rsidR="00203672" w:rsidTr="00203672">
        <w:trPr>
          <w:cantSplit/>
          <w:trHeight w:val="361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2 298 402,15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581 485,58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03672" w:rsidTr="00203672">
        <w:trPr>
          <w:cantSplit/>
          <w:trHeight w:val="361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2 298 432,29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581 512,79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03672" w:rsidTr="00203672">
        <w:trPr>
          <w:cantSplit/>
          <w:trHeight w:val="361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2 298 461,50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581 539,16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312°13'20"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22,16</w:t>
            </w:r>
          </w:p>
        </w:tc>
      </w:tr>
      <w:tr w:rsidR="00203672" w:rsidTr="00203672">
        <w:trPr>
          <w:cantSplit/>
          <w:trHeight w:val="361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</w:pPr>
            <w:r>
              <w:t>2 298 476,40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581 522,75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220°5'11"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3672" w:rsidRDefault="0020367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80,01</w:t>
            </w:r>
          </w:p>
        </w:tc>
      </w:tr>
    </w:tbl>
    <w:p w:rsidR="00203672" w:rsidRDefault="00203672" w:rsidP="00203672"/>
    <w:p w:rsidR="00E96EF5" w:rsidRPr="00DB6914" w:rsidRDefault="0058552C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№203</w:t>
      </w:r>
    </w:p>
    <w:p w:rsidR="00DD49CC" w:rsidRDefault="00E11576" w:rsidP="00DD49C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90675" cy="14859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C" w:rsidRDefault="00DD49CC" w:rsidP="00DD49CC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DD49CC" w:rsidTr="00DD49CC">
        <w:trPr>
          <w:cantSplit/>
          <w:trHeight w:val="297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D49CC" w:rsidRDefault="00DD49C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9CC" w:rsidRDefault="00DD49CC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Длина линии</w:t>
            </w:r>
          </w:p>
        </w:tc>
      </w:tr>
      <w:tr w:rsidR="00DD49CC" w:rsidTr="00DD49CC">
        <w:trPr>
          <w:cantSplit/>
          <w:trHeight w:val="344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D49CC" w:rsidRDefault="00DD49CC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</w:tr>
      <w:tr w:rsidR="00DD49CC" w:rsidTr="00DD49CC">
        <w:trPr>
          <w:cantSplit/>
          <w:trHeight w:val="344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2 298 432,29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581 512,79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27,40</w:t>
            </w:r>
          </w:p>
        </w:tc>
      </w:tr>
      <w:tr w:rsidR="00DD49CC" w:rsidTr="00DD49CC">
        <w:trPr>
          <w:cantSplit/>
          <w:trHeight w:val="344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2 298 413,93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581 533,13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DD49CC" w:rsidTr="00DD49CC">
        <w:trPr>
          <w:cantSplit/>
          <w:trHeight w:val="344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2 298 443,14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581 559,50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27,40</w:t>
            </w:r>
          </w:p>
        </w:tc>
      </w:tr>
      <w:tr w:rsidR="00DD49CC" w:rsidTr="00DD49CC">
        <w:trPr>
          <w:cantSplit/>
          <w:trHeight w:val="344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2 298 461,50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581 539,16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DD49CC" w:rsidRDefault="00DD49CC" w:rsidP="00742EDA">
      <w:pPr>
        <w:rPr>
          <w:rFonts w:ascii="GOST type B" w:hAnsi="GOST type B"/>
          <w:sz w:val="24"/>
          <w:szCs w:val="24"/>
        </w:rPr>
      </w:pPr>
    </w:p>
    <w:p w:rsidR="0058552C" w:rsidRPr="00DB6914" w:rsidRDefault="0058552C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№204</w:t>
      </w:r>
    </w:p>
    <w:p w:rsidR="00DD49CC" w:rsidRDefault="00E11576" w:rsidP="00DD49C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C" w:rsidRDefault="00DD49CC" w:rsidP="00DD49CC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40"/>
        <w:gridCol w:w="1392"/>
        <w:gridCol w:w="1392"/>
        <w:gridCol w:w="2187"/>
        <w:gridCol w:w="1591"/>
      </w:tblGrid>
      <w:tr w:rsidR="00DD49CC" w:rsidTr="00DD49CC">
        <w:trPr>
          <w:cantSplit/>
          <w:trHeight w:val="281"/>
        </w:trPr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D49CC" w:rsidRDefault="00DD49C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9CC" w:rsidRDefault="00DD49CC">
            <w:pPr>
              <w:jc w:val="center"/>
            </w:pPr>
            <w:r>
              <w:t>Координаты</w:t>
            </w:r>
          </w:p>
        </w:tc>
        <w:tc>
          <w:tcPr>
            <w:tcW w:w="218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Дирекционный угол</w:t>
            </w:r>
          </w:p>
        </w:tc>
        <w:tc>
          <w:tcPr>
            <w:tcW w:w="15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Длина линии</w:t>
            </w:r>
          </w:p>
        </w:tc>
      </w:tr>
      <w:tr w:rsidR="00DD49CC" w:rsidTr="00DD49CC">
        <w:trPr>
          <w:cantSplit/>
          <w:trHeight w:val="326"/>
        </w:trPr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D49CC" w:rsidRDefault="00DD49CC"/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X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8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  <w:tc>
          <w:tcPr>
            <w:tcW w:w="15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</w:tr>
      <w:tr w:rsidR="00DD49CC" w:rsidTr="00DD49CC">
        <w:trPr>
          <w:cantSplit/>
          <w:trHeight w:val="326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2 298 413,93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581 533,13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132°4'39"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24,38</w:t>
            </w:r>
          </w:p>
        </w:tc>
      </w:tr>
      <w:tr w:rsidR="00DD49CC" w:rsidTr="00DD49CC">
        <w:trPr>
          <w:cantSplit/>
          <w:trHeight w:val="326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2 298 397,59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581 551,23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DD49CC" w:rsidTr="00DD49CC">
        <w:trPr>
          <w:cantSplit/>
          <w:trHeight w:val="326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2 298 426,80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581 577,60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312°4'39"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24,38</w:t>
            </w:r>
          </w:p>
        </w:tc>
      </w:tr>
      <w:tr w:rsidR="00DD49CC" w:rsidTr="00DD49CC">
        <w:trPr>
          <w:cantSplit/>
          <w:trHeight w:val="326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2 298 443,14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581 559,50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EE41A3" w:rsidRPr="00DB6914" w:rsidRDefault="00EE41A3" w:rsidP="00742EDA">
      <w:pPr>
        <w:rPr>
          <w:rFonts w:ascii="GOST type B" w:hAnsi="GOST type B"/>
          <w:sz w:val="24"/>
          <w:szCs w:val="24"/>
        </w:rPr>
      </w:pPr>
    </w:p>
    <w:p w:rsidR="00EE41A3" w:rsidRPr="00DB6914" w:rsidRDefault="0058552C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№205</w:t>
      </w:r>
    </w:p>
    <w:p w:rsidR="00DD49CC" w:rsidRDefault="00E11576" w:rsidP="00DD49C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C" w:rsidRDefault="00DD49CC" w:rsidP="00DD49CC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1"/>
        <w:gridCol w:w="1493"/>
        <w:gridCol w:w="1494"/>
        <w:gridCol w:w="2347"/>
        <w:gridCol w:w="1707"/>
      </w:tblGrid>
      <w:tr w:rsidR="00DD49CC" w:rsidTr="00DD49CC">
        <w:trPr>
          <w:cantSplit/>
          <w:trHeight w:val="303"/>
        </w:trPr>
        <w:tc>
          <w:tcPr>
            <w:tcW w:w="25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D49CC" w:rsidRDefault="00DD49C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9CC" w:rsidRDefault="00DD49CC">
            <w:pPr>
              <w:jc w:val="center"/>
            </w:pPr>
            <w:r>
              <w:t>Координаты</w:t>
            </w:r>
          </w:p>
        </w:tc>
        <w:tc>
          <w:tcPr>
            <w:tcW w:w="234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Дирекционный угол</w:t>
            </w:r>
          </w:p>
        </w:tc>
        <w:tc>
          <w:tcPr>
            <w:tcW w:w="1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Длина линии</w:t>
            </w:r>
          </w:p>
        </w:tc>
      </w:tr>
      <w:tr w:rsidR="00DD49CC" w:rsidTr="00DD49CC">
        <w:trPr>
          <w:cantSplit/>
          <w:trHeight w:val="350"/>
        </w:trPr>
        <w:tc>
          <w:tcPr>
            <w:tcW w:w="25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D49CC" w:rsidRDefault="00DD49CC"/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X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4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  <w:tc>
          <w:tcPr>
            <w:tcW w:w="17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</w:tr>
      <w:tr w:rsidR="00DD49CC" w:rsidTr="00DD49CC">
        <w:trPr>
          <w:cantSplit/>
          <w:trHeight w:val="350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2 298 397,59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581 551,23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DD49CC" w:rsidTr="00DD49CC">
        <w:trPr>
          <w:cantSplit/>
          <w:trHeight w:val="350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2 298 382,51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581 567,93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DD49CC" w:rsidTr="00DD49CC">
        <w:trPr>
          <w:cantSplit/>
          <w:trHeight w:val="350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2 298 411,72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581 594,30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DD49CC" w:rsidTr="00DD49CC">
        <w:trPr>
          <w:cantSplit/>
          <w:trHeight w:val="350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2 298 426,80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581 577,60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A745E1" w:rsidRPr="00DB6914" w:rsidRDefault="00A745E1" w:rsidP="00742EDA">
      <w:pPr>
        <w:rPr>
          <w:rFonts w:ascii="GOST type B" w:hAnsi="GOST type B"/>
          <w:sz w:val="24"/>
          <w:szCs w:val="24"/>
        </w:rPr>
      </w:pPr>
    </w:p>
    <w:p w:rsidR="0058552C" w:rsidRPr="00DB6914" w:rsidRDefault="0058552C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№206</w:t>
      </w:r>
    </w:p>
    <w:p w:rsidR="00DD49CC" w:rsidRDefault="00E11576" w:rsidP="00DD49C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C" w:rsidRDefault="00DD49CC" w:rsidP="00DD49CC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05"/>
        <w:gridCol w:w="1490"/>
        <w:gridCol w:w="1490"/>
        <w:gridCol w:w="2341"/>
        <w:gridCol w:w="1703"/>
      </w:tblGrid>
      <w:tr w:rsidR="00DD49CC" w:rsidTr="00DD49CC">
        <w:trPr>
          <w:cantSplit/>
          <w:trHeight w:val="273"/>
        </w:trPr>
        <w:tc>
          <w:tcPr>
            <w:tcW w:w="25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D49CC" w:rsidRDefault="00DD49C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9CC" w:rsidRDefault="00DD49CC">
            <w:pPr>
              <w:jc w:val="center"/>
            </w:pPr>
            <w:r>
              <w:t>Координаты</w:t>
            </w:r>
          </w:p>
        </w:tc>
        <w:tc>
          <w:tcPr>
            <w:tcW w:w="234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Дирекционный угол</w:t>
            </w:r>
          </w:p>
        </w:tc>
        <w:tc>
          <w:tcPr>
            <w:tcW w:w="17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Длина линии</w:t>
            </w:r>
          </w:p>
        </w:tc>
      </w:tr>
      <w:tr w:rsidR="00DD49CC" w:rsidTr="00DD49CC">
        <w:trPr>
          <w:cantSplit/>
          <w:trHeight w:val="317"/>
        </w:trPr>
        <w:tc>
          <w:tcPr>
            <w:tcW w:w="25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D49CC" w:rsidRDefault="00DD49CC"/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X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4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  <w:tc>
          <w:tcPr>
            <w:tcW w:w="17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</w:tr>
      <w:tr w:rsidR="00DD49CC" w:rsidTr="00DD49CC">
        <w:trPr>
          <w:cantSplit/>
          <w:trHeight w:val="317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2 298 382,51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581 567,93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DD49CC" w:rsidTr="00DD49CC">
        <w:trPr>
          <w:cantSplit/>
          <w:trHeight w:val="317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2 298 367,44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581 584,63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DD49CC" w:rsidTr="00DD49CC">
        <w:trPr>
          <w:cantSplit/>
          <w:trHeight w:val="317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2 298 396,64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581 611,00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DD49CC" w:rsidTr="00DD49CC">
        <w:trPr>
          <w:cantSplit/>
          <w:trHeight w:val="317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2 298 411,72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581 594,30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DD49CC" w:rsidRDefault="00DD49CC" w:rsidP="00742EDA">
      <w:pPr>
        <w:rPr>
          <w:rFonts w:ascii="GOST type B" w:hAnsi="GOST type B"/>
          <w:sz w:val="24"/>
          <w:szCs w:val="24"/>
        </w:rPr>
      </w:pPr>
    </w:p>
    <w:p w:rsidR="0058552C" w:rsidRPr="00DB6914" w:rsidRDefault="0058552C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№207</w:t>
      </w:r>
    </w:p>
    <w:p w:rsidR="00DD49CC" w:rsidRDefault="00E11576" w:rsidP="00DD49CC">
      <w:pPr>
        <w:jc w:val="center"/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C" w:rsidRDefault="00DD49CC" w:rsidP="00DD49CC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1"/>
        <w:gridCol w:w="1493"/>
        <w:gridCol w:w="1494"/>
        <w:gridCol w:w="2347"/>
        <w:gridCol w:w="1707"/>
      </w:tblGrid>
      <w:tr w:rsidR="00DD49CC" w:rsidTr="00DD49CC">
        <w:trPr>
          <w:cantSplit/>
          <w:trHeight w:val="300"/>
        </w:trPr>
        <w:tc>
          <w:tcPr>
            <w:tcW w:w="25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D49CC" w:rsidRDefault="00DD49C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9CC" w:rsidRDefault="00DD49CC">
            <w:pPr>
              <w:jc w:val="center"/>
            </w:pPr>
            <w:r>
              <w:t>Координаты</w:t>
            </w:r>
          </w:p>
        </w:tc>
        <w:tc>
          <w:tcPr>
            <w:tcW w:w="234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Дирекционный угол</w:t>
            </w:r>
          </w:p>
        </w:tc>
        <w:tc>
          <w:tcPr>
            <w:tcW w:w="1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Длина линии</w:t>
            </w:r>
          </w:p>
        </w:tc>
      </w:tr>
      <w:tr w:rsidR="00DD49CC" w:rsidTr="00DD49CC">
        <w:trPr>
          <w:cantSplit/>
          <w:trHeight w:val="347"/>
        </w:trPr>
        <w:tc>
          <w:tcPr>
            <w:tcW w:w="25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D49CC" w:rsidRDefault="00DD49CC"/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X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4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  <w:tc>
          <w:tcPr>
            <w:tcW w:w="17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</w:tr>
      <w:tr w:rsidR="00DD49CC" w:rsidTr="00DD49CC">
        <w:trPr>
          <w:cantSplit/>
          <w:trHeight w:val="347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2 298 367,44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581 584,63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DD49CC" w:rsidTr="00DD49CC">
        <w:trPr>
          <w:cantSplit/>
          <w:trHeight w:val="347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2 298 352,36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581 601,33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DD49CC" w:rsidTr="00DD49CC">
        <w:trPr>
          <w:cantSplit/>
          <w:trHeight w:val="347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2 298 381,57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581 627,70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DD49CC" w:rsidTr="00DD49CC">
        <w:trPr>
          <w:cantSplit/>
          <w:trHeight w:val="347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2 298 396,64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581 611,00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0A206A" w:rsidRPr="00DB6914" w:rsidRDefault="000A206A" w:rsidP="000A206A">
      <w:pPr>
        <w:tabs>
          <w:tab w:val="left" w:pos="1185"/>
        </w:tabs>
        <w:rPr>
          <w:rFonts w:ascii="GOST type B" w:hAnsi="GOST type B"/>
          <w:sz w:val="24"/>
          <w:szCs w:val="24"/>
          <w:lang w:val="en-US"/>
        </w:rPr>
      </w:pPr>
      <w:r w:rsidRPr="00DB6914">
        <w:rPr>
          <w:rFonts w:ascii="GOST type B" w:hAnsi="GOST type B"/>
          <w:sz w:val="24"/>
          <w:szCs w:val="24"/>
        </w:rPr>
        <w:tab/>
      </w: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№208</w:t>
      </w:r>
    </w:p>
    <w:p w:rsidR="00DD49CC" w:rsidRDefault="00E11576" w:rsidP="00DD49C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C" w:rsidRDefault="00DD49CC" w:rsidP="00DD49CC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2"/>
        <w:gridCol w:w="1464"/>
        <w:gridCol w:w="1464"/>
        <w:gridCol w:w="2301"/>
        <w:gridCol w:w="1674"/>
      </w:tblGrid>
      <w:tr w:rsidR="00DD49CC" w:rsidTr="00DD49CC">
        <w:trPr>
          <w:cantSplit/>
          <w:trHeight w:val="281"/>
        </w:trPr>
        <w:tc>
          <w:tcPr>
            <w:tcW w:w="2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D49CC" w:rsidRDefault="00DD49C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9CC" w:rsidRDefault="00DD49CC">
            <w:pPr>
              <w:jc w:val="center"/>
            </w:pPr>
            <w:r>
              <w:t>Координаты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Дирекционный угол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Длина линии</w:t>
            </w:r>
          </w:p>
        </w:tc>
      </w:tr>
      <w:tr w:rsidR="00DD49CC" w:rsidTr="00DD49CC">
        <w:trPr>
          <w:cantSplit/>
          <w:trHeight w:val="326"/>
        </w:trPr>
        <w:tc>
          <w:tcPr>
            <w:tcW w:w="24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D49CC" w:rsidRDefault="00DD49CC"/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X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</w:tr>
      <w:tr w:rsidR="00DD49CC" w:rsidTr="00DD49CC">
        <w:trPr>
          <w:cantSplit/>
          <w:trHeight w:val="326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2 298 352,36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581 601,33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DD49CC" w:rsidTr="00DD49CC">
        <w:trPr>
          <w:cantSplit/>
          <w:trHeight w:val="326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2 298 337,28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581 618,03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DD49CC" w:rsidTr="00DD49CC">
        <w:trPr>
          <w:cantSplit/>
          <w:trHeight w:val="326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2 298 366,49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581 644,40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DD49CC" w:rsidTr="00DD49CC">
        <w:trPr>
          <w:cantSplit/>
          <w:trHeight w:val="326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2 298 381,57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581 627,70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A745E1" w:rsidRPr="00DB6914" w:rsidRDefault="00A745E1" w:rsidP="00742EDA">
      <w:pPr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№209</w:t>
      </w:r>
    </w:p>
    <w:p w:rsidR="00DD49CC" w:rsidRDefault="00E11576" w:rsidP="00DD49C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C" w:rsidRDefault="00DD49CC" w:rsidP="00DD49CC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8"/>
        <w:gridCol w:w="2307"/>
        <w:gridCol w:w="1678"/>
      </w:tblGrid>
      <w:tr w:rsidR="00DD49CC" w:rsidTr="00DD49CC">
        <w:trPr>
          <w:cantSplit/>
          <w:trHeight w:val="289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D49CC" w:rsidRDefault="00DD49C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9CC" w:rsidRDefault="00DD49CC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Длина линии</w:t>
            </w:r>
          </w:p>
        </w:tc>
      </w:tr>
      <w:tr w:rsidR="00DD49CC" w:rsidTr="00DD49CC">
        <w:trPr>
          <w:cantSplit/>
          <w:trHeight w:val="335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D49CC" w:rsidRDefault="00DD49CC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</w:tr>
      <w:tr w:rsidR="00DD49CC" w:rsidTr="00DD49CC">
        <w:trPr>
          <w:cantSplit/>
          <w:trHeight w:val="335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2 298 337,28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581 618,03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DD49CC" w:rsidTr="00DD49CC">
        <w:trPr>
          <w:cantSplit/>
          <w:trHeight w:val="335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2 298 322,20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581 634,73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DD49CC" w:rsidTr="00DD49CC">
        <w:trPr>
          <w:cantSplit/>
          <w:trHeight w:val="335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2 298 351,41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581 661,10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DD49CC" w:rsidTr="00DD49CC">
        <w:trPr>
          <w:cantSplit/>
          <w:trHeight w:val="335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2 298 366,49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581 644,40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ED38D2" w:rsidRPr="00DB6914" w:rsidRDefault="00ED38D2" w:rsidP="00742EDA">
      <w:pPr>
        <w:jc w:val="center"/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№210</w:t>
      </w:r>
    </w:p>
    <w:p w:rsidR="00DD49CC" w:rsidRDefault="00E11576" w:rsidP="00DD49C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95425" cy="1400175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C" w:rsidRDefault="00DD49CC" w:rsidP="00DD49CC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8"/>
        <w:gridCol w:w="2307"/>
        <w:gridCol w:w="1678"/>
      </w:tblGrid>
      <w:tr w:rsidR="00DD49CC" w:rsidTr="00DD49CC">
        <w:trPr>
          <w:cantSplit/>
          <w:trHeight w:val="300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D49CC" w:rsidRDefault="00DD49C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9CC" w:rsidRDefault="00DD49CC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Длина линии</w:t>
            </w:r>
          </w:p>
        </w:tc>
      </w:tr>
      <w:tr w:rsidR="00DD49CC" w:rsidTr="00DD49CC">
        <w:trPr>
          <w:cantSplit/>
          <w:trHeight w:val="347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D49CC" w:rsidRDefault="00DD49CC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</w:tr>
      <w:tr w:rsidR="00DD49CC" w:rsidTr="00DD49CC">
        <w:trPr>
          <w:cantSplit/>
          <w:trHeight w:val="347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2 298 322,20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581 634,73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132°4'33"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22,27</w:t>
            </w:r>
          </w:p>
        </w:tc>
      </w:tr>
      <w:tr w:rsidR="00DD49CC" w:rsidTr="00DD49CC">
        <w:trPr>
          <w:cantSplit/>
          <w:trHeight w:val="347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2 298 307,28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581 651,26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DD49CC" w:rsidTr="00DD49CC">
        <w:trPr>
          <w:cantSplit/>
          <w:trHeight w:val="347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2 298 336,49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581 677,63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312°4'21"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22,27</w:t>
            </w:r>
          </w:p>
        </w:tc>
      </w:tr>
      <w:tr w:rsidR="00DD49CC" w:rsidTr="00DD49CC">
        <w:trPr>
          <w:cantSplit/>
          <w:trHeight w:val="347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2 298 351,41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581 661,10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A745E1" w:rsidRPr="00DB6914" w:rsidRDefault="00A745E1" w:rsidP="00742EDA">
      <w:pPr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№211</w:t>
      </w:r>
    </w:p>
    <w:p w:rsidR="00DD49CC" w:rsidRDefault="00E11576" w:rsidP="00DD49C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C" w:rsidRDefault="00DD49CC" w:rsidP="00DD49CC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1"/>
        <w:gridCol w:w="1493"/>
        <w:gridCol w:w="1494"/>
        <w:gridCol w:w="2347"/>
        <w:gridCol w:w="1707"/>
      </w:tblGrid>
      <w:tr w:rsidR="00DD49CC" w:rsidTr="00DD49CC">
        <w:trPr>
          <w:cantSplit/>
          <w:trHeight w:val="295"/>
        </w:trPr>
        <w:tc>
          <w:tcPr>
            <w:tcW w:w="25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D49CC" w:rsidRDefault="00DD49C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9CC" w:rsidRDefault="00DD49CC">
            <w:pPr>
              <w:jc w:val="center"/>
            </w:pPr>
            <w:r>
              <w:t>Координаты</w:t>
            </w:r>
          </w:p>
        </w:tc>
        <w:tc>
          <w:tcPr>
            <w:tcW w:w="234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Дирекционный угол</w:t>
            </w:r>
          </w:p>
        </w:tc>
        <w:tc>
          <w:tcPr>
            <w:tcW w:w="1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Длина линии</w:t>
            </w:r>
          </w:p>
        </w:tc>
      </w:tr>
      <w:tr w:rsidR="00DD49CC" w:rsidTr="00DD49CC">
        <w:trPr>
          <w:cantSplit/>
          <w:trHeight w:val="341"/>
        </w:trPr>
        <w:tc>
          <w:tcPr>
            <w:tcW w:w="25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D49CC" w:rsidRDefault="00DD49CC"/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X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4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  <w:tc>
          <w:tcPr>
            <w:tcW w:w="17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</w:tr>
      <w:tr w:rsidR="00DD49CC" w:rsidTr="00DD49CC">
        <w:trPr>
          <w:cantSplit/>
          <w:trHeight w:val="341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2 298 307,28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581 651,26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DD49CC" w:rsidTr="00DD49CC">
        <w:trPr>
          <w:cantSplit/>
          <w:trHeight w:val="341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2 298 291,47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581 668,76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DD49CC" w:rsidTr="00DD49CC">
        <w:trPr>
          <w:cantSplit/>
          <w:trHeight w:val="341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2 298 320,68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581 695,14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DD49CC" w:rsidTr="00DD49CC">
        <w:trPr>
          <w:cantSplit/>
          <w:trHeight w:val="341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2 298 336,49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581 677,63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A745E1" w:rsidRPr="00DB6914" w:rsidRDefault="00A745E1" w:rsidP="00742EDA">
      <w:pPr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№212</w:t>
      </w:r>
    </w:p>
    <w:p w:rsidR="00DD49CC" w:rsidRDefault="00E11576" w:rsidP="00DD49C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C" w:rsidRDefault="00DD49CC" w:rsidP="00DD49CC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1497"/>
        <w:gridCol w:w="1497"/>
        <w:gridCol w:w="2353"/>
        <w:gridCol w:w="1711"/>
      </w:tblGrid>
      <w:tr w:rsidR="00DD49CC" w:rsidTr="00DD49CC">
        <w:trPr>
          <w:cantSplit/>
          <w:trHeight w:val="247"/>
        </w:trPr>
        <w:tc>
          <w:tcPr>
            <w:tcW w:w="25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D49CC" w:rsidRDefault="00DD49C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9CC" w:rsidRDefault="00DD49CC">
            <w:pPr>
              <w:jc w:val="center"/>
            </w:pPr>
            <w:r>
              <w:t>Координаты</w:t>
            </w:r>
          </w:p>
        </w:tc>
        <w:tc>
          <w:tcPr>
            <w:tcW w:w="235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Дирекционный угол</w:t>
            </w:r>
          </w:p>
        </w:tc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Длина линии</w:t>
            </w:r>
          </w:p>
        </w:tc>
      </w:tr>
      <w:tr w:rsidR="00DD49CC" w:rsidTr="00DD49CC">
        <w:trPr>
          <w:cantSplit/>
          <w:trHeight w:val="286"/>
        </w:trPr>
        <w:tc>
          <w:tcPr>
            <w:tcW w:w="25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D49CC" w:rsidRDefault="00DD49CC"/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X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</w:tr>
      <w:tr w:rsidR="00DD49CC" w:rsidTr="00DD49CC">
        <w:trPr>
          <w:cantSplit/>
          <w:trHeight w:val="286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2 298 291,47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581 668,76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132°7'1"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DD49CC" w:rsidTr="00DD49CC">
        <w:trPr>
          <w:cantSplit/>
          <w:trHeight w:val="286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2 298 275,62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581 686,30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41°59'16"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  <w:tr w:rsidR="00DD49CC" w:rsidTr="00DD49CC">
        <w:trPr>
          <w:cantSplit/>
          <w:trHeight w:val="286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2 298 304,88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581 712,64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312°4'44"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DD49CC" w:rsidTr="00DD49CC">
        <w:trPr>
          <w:cantSplit/>
          <w:trHeight w:val="286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4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2 298 320,68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581 695,14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0A206A" w:rsidRPr="00DB6914" w:rsidRDefault="000A206A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№213</w:t>
      </w:r>
    </w:p>
    <w:p w:rsidR="00DD49CC" w:rsidRDefault="00E11576" w:rsidP="00DD49C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C" w:rsidRDefault="00DD49CC" w:rsidP="00DD49CC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9"/>
        <w:gridCol w:w="1486"/>
        <w:gridCol w:w="1486"/>
        <w:gridCol w:w="2336"/>
        <w:gridCol w:w="1699"/>
      </w:tblGrid>
      <w:tr w:rsidR="00DD49CC" w:rsidTr="00DD49CC">
        <w:trPr>
          <w:cantSplit/>
          <w:trHeight w:val="292"/>
        </w:trPr>
        <w:tc>
          <w:tcPr>
            <w:tcW w:w="2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D49CC" w:rsidRDefault="00DD49C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9CC" w:rsidRDefault="00DD49CC">
            <w:pPr>
              <w:jc w:val="center"/>
            </w:pPr>
            <w:r>
              <w:t>Координаты</w:t>
            </w:r>
          </w:p>
        </w:tc>
        <w:tc>
          <w:tcPr>
            <w:tcW w:w="233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Дирекционный угол</w:t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Длина линии</w:t>
            </w:r>
          </w:p>
        </w:tc>
      </w:tr>
      <w:tr w:rsidR="00DD49CC" w:rsidTr="00DD49CC">
        <w:trPr>
          <w:cantSplit/>
          <w:trHeight w:val="338"/>
        </w:trPr>
        <w:tc>
          <w:tcPr>
            <w:tcW w:w="2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D49CC" w:rsidRDefault="00DD49CC"/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X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  <w:tc>
          <w:tcPr>
            <w:tcW w:w="16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</w:tr>
      <w:tr w:rsidR="00DD49CC" w:rsidTr="00DD49CC">
        <w:trPr>
          <w:cantSplit/>
          <w:trHeight w:val="338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2 298 275,62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581 686,30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DD49CC" w:rsidTr="00DD49CC">
        <w:trPr>
          <w:cantSplit/>
          <w:trHeight w:val="338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2 298 259,81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581 703,81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DD49CC" w:rsidTr="00DD49CC">
        <w:trPr>
          <w:cantSplit/>
          <w:trHeight w:val="338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2 298 289,02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581 730,18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DD49CC" w:rsidTr="00DD49CC">
        <w:trPr>
          <w:cantSplit/>
          <w:trHeight w:val="338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2 298 304,88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581 712,64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221°59'16"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</w:tbl>
    <w:p w:rsidR="00DD49CC" w:rsidRDefault="00DD49CC" w:rsidP="00742EDA">
      <w:pPr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№214</w:t>
      </w:r>
    </w:p>
    <w:p w:rsidR="00DD49CC" w:rsidRDefault="00E11576" w:rsidP="00DD49C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C" w:rsidRDefault="00DD49CC" w:rsidP="00DD49CC">
      <w:pPr>
        <w:jc w:val="center"/>
      </w:pPr>
    </w:p>
    <w:p w:rsidR="00DD49CC" w:rsidRDefault="00DD49CC" w:rsidP="00DD49CC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3"/>
        <w:gridCol w:w="1501"/>
        <w:gridCol w:w="1501"/>
        <w:gridCol w:w="2358"/>
        <w:gridCol w:w="1715"/>
      </w:tblGrid>
      <w:tr w:rsidR="00DD49CC" w:rsidTr="00DD49CC">
        <w:trPr>
          <w:cantSplit/>
          <w:trHeight w:val="287"/>
        </w:trPr>
        <w:tc>
          <w:tcPr>
            <w:tcW w:w="25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D49CC" w:rsidRDefault="00DD49C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9CC" w:rsidRDefault="00DD49CC">
            <w:pPr>
              <w:jc w:val="center"/>
            </w:pPr>
            <w:r>
              <w:t>Координаты</w:t>
            </w:r>
          </w:p>
        </w:tc>
        <w:tc>
          <w:tcPr>
            <w:tcW w:w="235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Дирекционный угол</w:t>
            </w:r>
          </w:p>
        </w:tc>
        <w:tc>
          <w:tcPr>
            <w:tcW w:w="1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Длина линии</w:t>
            </w:r>
          </w:p>
        </w:tc>
      </w:tr>
      <w:tr w:rsidR="00DD49CC" w:rsidTr="00DD49CC">
        <w:trPr>
          <w:cantSplit/>
          <w:trHeight w:val="332"/>
        </w:trPr>
        <w:tc>
          <w:tcPr>
            <w:tcW w:w="25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D49CC" w:rsidRDefault="00DD49CC"/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X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  <w:tc>
          <w:tcPr>
            <w:tcW w:w="1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</w:tr>
      <w:tr w:rsidR="00DD49CC" w:rsidTr="00DD49CC">
        <w:trPr>
          <w:cantSplit/>
          <w:trHeight w:val="332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2 298 259,81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581 703,81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DD49CC" w:rsidTr="00DD49CC">
        <w:trPr>
          <w:cantSplit/>
          <w:trHeight w:val="332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2 298 243,96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581 721,35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41°59'17"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  <w:tr w:rsidR="00DD49CC" w:rsidTr="00DD49CC">
        <w:trPr>
          <w:cantSplit/>
          <w:trHeight w:val="332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2 298 273,22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581 747,68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DD49CC" w:rsidTr="00DD49CC">
        <w:trPr>
          <w:cantSplit/>
          <w:trHeight w:val="332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2 298 289,02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581 730,18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DD49CC" w:rsidRDefault="00DD49CC" w:rsidP="00742EDA">
      <w:pPr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№215</w:t>
      </w:r>
    </w:p>
    <w:p w:rsidR="00DD49CC" w:rsidRDefault="00E11576" w:rsidP="00DD49C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C" w:rsidRDefault="00DD49CC" w:rsidP="00DD49CC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3"/>
        <w:gridCol w:w="1483"/>
        <w:gridCol w:w="1483"/>
        <w:gridCol w:w="2330"/>
        <w:gridCol w:w="1695"/>
      </w:tblGrid>
      <w:tr w:rsidR="00DD49CC" w:rsidTr="00DD49CC">
        <w:trPr>
          <w:cantSplit/>
          <w:trHeight w:val="295"/>
        </w:trPr>
        <w:tc>
          <w:tcPr>
            <w:tcW w:w="2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D49CC" w:rsidRDefault="00DD49C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9CC" w:rsidRDefault="00DD49CC">
            <w:pPr>
              <w:jc w:val="center"/>
            </w:pPr>
            <w:r>
              <w:t>Координаты</w:t>
            </w:r>
          </w:p>
        </w:tc>
        <w:tc>
          <w:tcPr>
            <w:tcW w:w="233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Дирекционный угол</w:t>
            </w:r>
          </w:p>
        </w:tc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Длина линии</w:t>
            </w:r>
          </w:p>
        </w:tc>
      </w:tr>
      <w:tr w:rsidR="00DD49CC" w:rsidTr="00DD49CC">
        <w:trPr>
          <w:cantSplit/>
          <w:trHeight w:val="341"/>
        </w:trPr>
        <w:tc>
          <w:tcPr>
            <w:tcW w:w="2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D49CC" w:rsidRDefault="00DD49CC"/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X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</w:tr>
      <w:tr w:rsidR="00DD49CC" w:rsidTr="00DD49CC">
        <w:trPr>
          <w:cantSplit/>
          <w:trHeight w:val="341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2 298 243,96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581 721,35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132°4'44"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DD49CC" w:rsidTr="00DD49CC">
        <w:trPr>
          <w:cantSplit/>
          <w:trHeight w:val="341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2 298 228,15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581 738,85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DD49CC" w:rsidTr="00DD49CC">
        <w:trPr>
          <w:cantSplit/>
          <w:trHeight w:val="341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2 298 257,37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581 765,22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DD49CC" w:rsidTr="00DD49CC">
        <w:trPr>
          <w:cantSplit/>
          <w:trHeight w:val="341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2 298 273,22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581 747,68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221°59'17"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</w:tbl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№216</w:t>
      </w:r>
    </w:p>
    <w:p w:rsidR="00DD49CC" w:rsidRDefault="00E11576" w:rsidP="00DD49C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C" w:rsidRDefault="00DD49CC" w:rsidP="00DD49CC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3"/>
        <w:gridCol w:w="1501"/>
        <w:gridCol w:w="1501"/>
        <w:gridCol w:w="2358"/>
        <w:gridCol w:w="1715"/>
      </w:tblGrid>
      <w:tr w:rsidR="00DD49CC" w:rsidTr="00DD49CC">
        <w:trPr>
          <w:cantSplit/>
          <w:trHeight w:val="340"/>
        </w:trPr>
        <w:tc>
          <w:tcPr>
            <w:tcW w:w="25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D49CC" w:rsidRDefault="00DD49C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9CC" w:rsidRDefault="00DD49CC">
            <w:pPr>
              <w:jc w:val="center"/>
            </w:pPr>
            <w:r>
              <w:t>Координаты</w:t>
            </w:r>
          </w:p>
        </w:tc>
        <w:tc>
          <w:tcPr>
            <w:tcW w:w="235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Дирекционный угол</w:t>
            </w:r>
          </w:p>
        </w:tc>
        <w:tc>
          <w:tcPr>
            <w:tcW w:w="1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Длина линии</w:t>
            </w:r>
          </w:p>
        </w:tc>
      </w:tr>
      <w:tr w:rsidR="00DD49CC" w:rsidTr="00DD49CC">
        <w:trPr>
          <w:cantSplit/>
          <w:trHeight w:val="393"/>
        </w:trPr>
        <w:tc>
          <w:tcPr>
            <w:tcW w:w="25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D49CC" w:rsidRDefault="00DD49CC"/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X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  <w:tc>
          <w:tcPr>
            <w:tcW w:w="1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</w:tr>
      <w:tr w:rsidR="00DD49CC" w:rsidTr="00DD49CC">
        <w:trPr>
          <w:cantSplit/>
          <w:trHeight w:val="393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2 298 228,15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581 738,85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132°4'30"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DD49CC" w:rsidTr="00DD49CC">
        <w:trPr>
          <w:cantSplit/>
          <w:trHeight w:val="393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2 298 212,35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581 756,35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DD49CC" w:rsidTr="00DD49CC">
        <w:trPr>
          <w:cantSplit/>
          <w:trHeight w:val="393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2 298 241,56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581 782,73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DD49CC" w:rsidTr="00DD49CC">
        <w:trPr>
          <w:cantSplit/>
          <w:trHeight w:val="393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2 298 257,37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581 765,22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ED38D2" w:rsidRPr="00DB6914" w:rsidRDefault="00ED38D2" w:rsidP="00742EDA">
      <w:pPr>
        <w:jc w:val="center"/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№217</w:t>
      </w:r>
    </w:p>
    <w:p w:rsidR="00DD49CC" w:rsidRDefault="00E11576" w:rsidP="00DD49C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C" w:rsidRDefault="00DD49CC" w:rsidP="00DD49CC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3"/>
        <w:gridCol w:w="1501"/>
        <w:gridCol w:w="1501"/>
        <w:gridCol w:w="2358"/>
        <w:gridCol w:w="1715"/>
      </w:tblGrid>
      <w:tr w:rsidR="00DD49CC" w:rsidTr="00DD49CC">
        <w:trPr>
          <w:cantSplit/>
          <w:trHeight w:val="268"/>
        </w:trPr>
        <w:tc>
          <w:tcPr>
            <w:tcW w:w="25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D49CC" w:rsidRDefault="00DD49C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9CC" w:rsidRDefault="00DD49CC">
            <w:pPr>
              <w:jc w:val="center"/>
            </w:pPr>
            <w:r>
              <w:t>Координаты</w:t>
            </w:r>
          </w:p>
        </w:tc>
        <w:tc>
          <w:tcPr>
            <w:tcW w:w="235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Дирекционный угол</w:t>
            </w:r>
          </w:p>
        </w:tc>
        <w:tc>
          <w:tcPr>
            <w:tcW w:w="1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Длина линии</w:t>
            </w:r>
          </w:p>
        </w:tc>
      </w:tr>
      <w:tr w:rsidR="00DD49CC" w:rsidTr="00DD49CC">
        <w:trPr>
          <w:cantSplit/>
          <w:trHeight w:val="310"/>
        </w:trPr>
        <w:tc>
          <w:tcPr>
            <w:tcW w:w="25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D49CC" w:rsidRDefault="00DD49CC"/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X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  <w:tc>
          <w:tcPr>
            <w:tcW w:w="1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</w:tr>
      <w:tr w:rsidR="00DD49CC" w:rsidTr="00DD49CC">
        <w:trPr>
          <w:cantSplit/>
          <w:trHeight w:val="310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2 298 212,35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581 756,35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132°4'42"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DD49CC" w:rsidTr="00DD49CC">
        <w:trPr>
          <w:cantSplit/>
          <w:trHeight w:val="310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2 298 196,55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581 773,86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DD49CC" w:rsidTr="00DD49CC">
        <w:trPr>
          <w:cantSplit/>
          <w:trHeight w:val="310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2 298 225,76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581 800,23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312°4'44"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DD49CC" w:rsidTr="00DD49CC">
        <w:trPr>
          <w:cantSplit/>
          <w:trHeight w:val="310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2 298 241,56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581 782,73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DD49CC" w:rsidRDefault="00DD49CC" w:rsidP="00742EDA">
      <w:pPr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№218</w:t>
      </w:r>
    </w:p>
    <w:p w:rsidR="00DD49CC" w:rsidRDefault="00E11576" w:rsidP="00DD49C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C" w:rsidRDefault="00DD49CC" w:rsidP="00DD49CC">
      <w:pPr>
        <w:jc w:val="center"/>
      </w:pPr>
    </w:p>
    <w:tbl>
      <w:tblPr>
        <w:tblW w:w="96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9"/>
        <w:gridCol w:w="1504"/>
        <w:gridCol w:w="1505"/>
        <w:gridCol w:w="2364"/>
        <w:gridCol w:w="1720"/>
      </w:tblGrid>
      <w:tr w:rsidR="00DD49CC" w:rsidTr="00DD49CC">
        <w:trPr>
          <w:cantSplit/>
          <w:trHeight w:val="300"/>
        </w:trPr>
        <w:tc>
          <w:tcPr>
            <w:tcW w:w="2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D49CC" w:rsidRDefault="00DD49C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9CC" w:rsidRDefault="00DD49CC">
            <w:pPr>
              <w:jc w:val="center"/>
            </w:pPr>
            <w:r>
              <w:t>Координаты</w:t>
            </w:r>
          </w:p>
        </w:tc>
        <w:tc>
          <w:tcPr>
            <w:tcW w:w="236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Дирекционный угол</w:t>
            </w:r>
          </w:p>
        </w:tc>
        <w:tc>
          <w:tcPr>
            <w:tcW w:w="1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Длина линии</w:t>
            </w:r>
          </w:p>
        </w:tc>
      </w:tr>
      <w:tr w:rsidR="00DD49CC" w:rsidTr="00DD49CC">
        <w:trPr>
          <w:cantSplit/>
          <w:trHeight w:val="347"/>
        </w:trPr>
        <w:tc>
          <w:tcPr>
            <w:tcW w:w="25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D49CC" w:rsidRDefault="00DD49CC"/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X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6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  <w:tc>
          <w:tcPr>
            <w:tcW w:w="1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</w:tr>
      <w:tr w:rsidR="00DD49CC" w:rsidTr="00DD49CC">
        <w:trPr>
          <w:cantSplit/>
          <w:trHeight w:val="347"/>
        </w:trPr>
        <w:tc>
          <w:tcPr>
            <w:tcW w:w="2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2 298 196,55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581 773,86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DD49CC" w:rsidTr="00DD49CC">
        <w:trPr>
          <w:cantSplit/>
          <w:trHeight w:val="347"/>
        </w:trPr>
        <w:tc>
          <w:tcPr>
            <w:tcW w:w="2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2 298 180,69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581 791,39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41°59'16"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  <w:tr w:rsidR="00DD49CC" w:rsidTr="00DD49CC">
        <w:trPr>
          <w:cantSplit/>
          <w:trHeight w:val="347"/>
        </w:trPr>
        <w:tc>
          <w:tcPr>
            <w:tcW w:w="2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2 298 209,96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581 817,73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DD49CC" w:rsidTr="00DD49CC">
        <w:trPr>
          <w:cantSplit/>
          <w:trHeight w:val="347"/>
        </w:trPr>
        <w:tc>
          <w:tcPr>
            <w:tcW w:w="2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2 298 225,76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581 800,23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DD49CC" w:rsidRDefault="00DD49CC" w:rsidP="00742EDA">
      <w:pPr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№219</w:t>
      </w:r>
    </w:p>
    <w:p w:rsidR="00DD49CC" w:rsidRDefault="00E11576" w:rsidP="00DD49CC">
      <w:pPr>
        <w:jc w:val="center"/>
      </w:pPr>
      <w:r>
        <w:rPr>
          <w:noProof/>
        </w:rPr>
        <w:drawing>
          <wp:inline distT="0" distB="0" distL="0" distR="0">
            <wp:extent cx="1638300" cy="1552575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C" w:rsidRDefault="00DD49CC" w:rsidP="00DD49CC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9"/>
        <w:gridCol w:w="1486"/>
        <w:gridCol w:w="1486"/>
        <w:gridCol w:w="2336"/>
        <w:gridCol w:w="1699"/>
      </w:tblGrid>
      <w:tr w:rsidR="00DD49CC" w:rsidTr="00DD49CC">
        <w:trPr>
          <w:cantSplit/>
          <w:trHeight w:val="287"/>
        </w:trPr>
        <w:tc>
          <w:tcPr>
            <w:tcW w:w="2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D49CC" w:rsidRDefault="00DD49CC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9CC" w:rsidRDefault="00DD49CC">
            <w:pPr>
              <w:jc w:val="center"/>
            </w:pPr>
            <w:r>
              <w:t>Координаты</w:t>
            </w:r>
          </w:p>
        </w:tc>
        <w:tc>
          <w:tcPr>
            <w:tcW w:w="233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Дирекционный угол</w:t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Длина линии</w:t>
            </w:r>
          </w:p>
        </w:tc>
      </w:tr>
      <w:tr w:rsidR="00DD49CC" w:rsidTr="00DD49CC">
        <w:trPr>
          <w:cantSplit/>
          <w:trHeight w:val="332"/>
        </w:trPr>
        <w:tc>
          <w:tcPr>
            <w:tcW w:w="2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DD49CC" w:rsidRDefault="00DD49CC"/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X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  <w:tc>
          <w:tcPr>
            <w:tcW w:w="16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D49CC" w:rsidRDefault="00DD49CC"/>
        </w:tc>
      </w:tr>
      <w:tr w:rsidR="00DD49CC" w:rsidTr="00DD49CC">
        <w:trPr>
          <w:cantSplit/>
          <w:trHeight w:val="332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2 298 180,69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581 791,39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131°58'40"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29,63</w:t>
            </w:r>
          </w:p>
        </w:tc>
      </w:tr>
      <w:tr w:rsidR="00DD49CC" w:rsidTr="00DD49CC">
        <w:trPr>
          <w:cantSplit/>
          <w:trHeight w:val="332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2 298 160,88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581 813,42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42°23'23"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DD49CC" w:rsidTr="00DD49CC">
        <w:trPr>
          <w:cantSplit/>
          <w:trHeight w:val="332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2 298 189,98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581 839,98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311°55'27"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29,90</w:t>
            </w:r>
          </w:p>
        </w:tc>
      </w:tr>
      <w:tr w:rsidR="00DD49CC" w:rsidTr="00DD49CC">
        <w:trPr>
          <w:cantSplit/>
          <w:trHeight w:val="332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</w:pPr>
            <w:r>
              <w:t>2 298 209,96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581 817,73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221°59'16"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D49CC" w:rsidRDefault="00DD49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</w:tbl>
    <w:p w:rsidR="00ED38D2" w:rsidRPr="00DB6914" w:rsidRDefault="00D3537F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  <w:lang w:val="en-US"/>
        </w:rPr>
        <w:br w:type="page"/>
      </w:r>
      <w:r w:rsidR="00ED38D2" w:rsidRPr="00DB6914">
        <w:rPr>
          <w:rFonts w:ascii="GOST type B" w:hAnsi="GOST type B"/>
          <w:sz w:val="24"/>
          <w:szCs w:val="24"/>
        </w:rPr>
        <w:t>Участок №220</w:t>
      </w:r>
    </w:p>
    <w:p w:rsidR="00C45A4A" w:rsidRDefault="00E11576" w:rsidP="00C45A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66875" cy="1571625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4A" w:rsidRDefault="00C45A4A" w:rsidP="00C45A4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1497"/>
        <w:gridCol w:w="1497"/>
        <w:gridCol w:w="2353"/>
        <w:gridCol w:w="1711"/>
      </w:tblGrid>
      <w:tr w:rsidR="00C45A4A" w:rsidTr="00C45A4A">
        <w:trPr>
          <w:cantSplit/>
          <w:trHeight w:val="296"/>
        </w:trPr>
        <w:tc>
          <w:tcPr>
            <w:tcW w:w="25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C45A4A" w:rsidRDefault="00C45A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A4A" w:rsidRDefault="00C45A4A">
            <w:pPr>
              <w:jc w:val="center"/>
            </w:pPr>
            <w:r>
              <w:t>Координаты</w:t>
            </w:r>
          </w:p>
        </w:tc>
        <w:tc>
          <w:tcPr>
            <w:tcW w:w="235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Дирекционный угол</w:t>
            </w:r>
          </w:p>
        </w:tc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Длина линии</w:t>
            </w:r>
          </w:p>
        </w:tc>
      </w:tr>
      <w:tr w:rsidR="00C45A4A" w:rsidTr="00C45A4A">
        <w:trPr>
          <w:cantSplit/>
          <w:trHeight w:val="343"/>
        </w:trPr>
        <w:tc>
          <w:tcPr>
            <w:tcW w:w="25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45A4A" w:rsidRDefault="00C45A4A"/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X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</w:tr>
      <w:tr w:rsidR="00C45A4A" w:rsidTr="00C45A4A">
        <w:trPr>
          <w:cantSplit/>
          <w:trHeight w:val="343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2 298 220,81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581 827,61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131°59'43"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29,92</w:t>
            </w:r>
          </w:p>
        </w:tc>
      </w:tr>
      <w:tr w:rsidR="00C45A4A" w:rsidTr="00C45A4A">
        <w:trPr>
          <w:cantSplit/>
          <w:trHeight w:val="343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2 298 200,79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581 849,85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42°23'19"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8,59</w:t>
            </w:r>
          </w:p>
        </w:tc>
      </w:tr>
      <w:tr w:rsidR="00C45A4A" w:rsidTr="00C45A4A">
        <w:trPr>
          <w:cantSplit/>
          <w:trHeight w:val="343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2 298 207,13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581 855,64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42°22'36"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32,02</w:t>
            </w:r>
          </w:p>
        </w:tc>
      </w:tr>
      <w:tr w:rsidR="00C45A4A" w:rsidTr="00C45A4A">
        <w:trPr>
          <w:cantSplit/>
          <w:trHeight w:val="343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4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2 298 230,79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581 877,22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311°59'15"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30,18</w:t>
            </w:r>
          </w:p>
        </w:tc>
      </w:tr>
      <w:tr w:rsidR="00C45A4A" w:rsidTr="00C45A4A">
        <w:trPr>
          <w:cantSplit/>
          <w:trHeight w:val="343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2 298 250,98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581 854,79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222°0'36"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C45A4A" w:rsidRDefault="00C45A4A" w:rsidP="00742EDA">
      <w:pPr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№221</w:t>
      </w:r>
    </w:p>
    <w:p w:rsidR="00C45A4A" w:rsidRDefault="00E11576" w:rsidP="00C45A4A">
      <w:pPr>
        <w:jc w:val="center"/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4A" w:rsidRDefault="00C45A4A" w:rsidP="00C45A4A">
      <w:pPr>
        <w:jc w:val="center"/>
      </w:pPr>
    </w:p>
    <w:p w:rsidR="00C45A4A" w:rsidRDefault="00C45A4A" w:rsidP="00C45A4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9"/>
        <w:gridCol w:w="1486"/>
        <w:gridCol w:w="1486"/>
        <w:gridCol w:w="2336"/>
        <w:gridCol w:w="1699"/>
      </w:tblGrid>
      <w:tr w:rsidR="00C45A4A" w:rsidTr="00C45A4A">
        <w:trPr>
          <w:cantSplit/>
          <w:trHeight w:val="311"/>
        </w:trPr>
        <w:tc>
          <w:tcPr>
            <w:tcW w:w="2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C45A4A" w:rsidRDefault="00C45A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A4A" w:rsidRDefault="00C45A4A">
            <w:pPr>
              <w:jc w:val="center"/>
            </w:pPr>
            <w:r>
              <w:t>Координаты</w:t>
            </w:r>
          </w:p>
        </w:tc>
        <w:tc>
          <w:tcPr>
            <w:tcW w:w="233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Дирекционный угол</w:t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Длина линии</w:t>
            </w:r>
          </w:p>
        </w:tc>
      </w:tr>
      <w:tr w:rsidR="00C45A4A" w:rsidTr="00C45A4A">
        <w:trPr>
          <w:cantSplit/>
          <w:trHeight w:val="360"/>
        </w:trPr>
        <w:tc>
          <w:tcPr>
            <w:tcW w:w="2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45A4A" w:rsidRDefault="00C45A4A"/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X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  <w:tc>
          <w:tcPr>
            <w:tcW w:w="16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</w:tr>
      <w:tr w:rsidR="00C45A4A" w:rsidTr="00C45A4A">
        <w:trPr>
          <w:cantSplit/>
          <w:trHeight w:val="360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2 298 236,66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581 810,07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132°6'48"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C45A4A" w:rsidTr="00C45A4A">
        <w:trPr>
          <w:cantSplit/>
          <w:trHeight w:val="360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2 298 220,81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581 827,61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42°0'36"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C45A4A" w:rsidTr="00C45A4A">
        <w:trPr>
          <w:cantSplit/>
          <w:trHeight w:val="360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2 298 250,98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581 854,79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C45A4A" w:rsidTr="00C45A4A">
        <w:trPr>
          <w:cantSplit/>
          <w:trHeight w:val="360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2 298 266,78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581 837,28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222°5'41"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ED38D2" w:rsidRPr="00DB6914" w:rsidRDefault="00ED38D2" w:rsidP="00742EDA">
      <w:pPr>
        <w:jc w:val="center"/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№222</w:t>
      </w:r>
    </w:p>
    <w:p w:rsidR="00C45A4A" w:rsidRDefault="00E11576" w:rsidP="00C45A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4A" w:rsidRDefault="00C45A4A" w:rsidP="00C45A4A">
      <w:pPr>
        <w:jc w:val="center"/>
      </w:pPr>
    </w:p>
    <w:tbl>
      <w:tblPr>
        <w:tblW w:w="96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48"/>
        <w:gridCol w:w="1515"/>
        <w:gridCol w:w="1515"/>
        <w:gridCol w:w="2381"/>
        <w:gridCol w:w="1732"/>
      </w:tblGrid>
      <w:tr w:rsidR="00C45A4A" w:rsidTr="00C45A4A">
        <w:trPr>
          <w:cantSplit/>
          <w:trHeight w:val="295"/>
        </w:trPr>
        <w:tc>
          <w:tcPr>
            <w:tcW w:w="25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C45A4A" w:rsidRDefault="00C45A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A4A" w:rsidRDefault="00C45A4A">
            <w:pPr>
              <w:jc w:val="center"/>
            </w:pPr>
            <w:r>
              <w:t>Координаты</w:t>
            </w:r>
          </w:p>
        </w:tc>
        <w:tc>
          <w:tcPr>
            <w:tcW w:w="238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Дирекционный угол</w:t>
            </w:r>
          </w:p>
        </w:tc>
        <w:tc>
          <w:tcPr>
            <w:tcW w:w="17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Длина линии</w:t>
            </w:r>
          </w:p>
        </w:tc>
      </w:tr>
      <w:tr w:rsidR="00C45A4A" w:rsidTr="00C45A4A">
        <w:trPr>
          <w:cantSplit/>
          <w:trHeight w:val="341"/>
        </w:trPr>
        <w:tc>
          <w:tcPr>
            <w:tcW w:w="25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45A4A" w:rsidRDefault="00C45A4A"/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X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8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  <w:tc>
          <w:tcPr>
            <w:tcW w:w="17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</w:tr>
      <w:tr w:rsidR="00C45A4A" w:rsidTr="00C45A4A">
        <w:trPr>
          <w:cantSplit/>
          <w:trHeight w:val="341"/>
        </w:trPr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2 298 252,46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581 792,57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132°4'43"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C45A4A" w:rsidTr="00C45A4A">
        <w:trPr>
          <w:cantSplit/>
          <w:trHeight w:val="341"/>
        </w:trPr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2 298 236,66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581 810,07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42°5'41"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C45A4A" w:rsidTr="00C45A4A">
        <w:trPr>
          <w:cantSplit/>
          <w:trHeight w:val="341"/>
        </w:trPr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2 298 266,78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581 837,28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C45A4A" w:rsidTr="00C45A4A">
        <w:trPr>
          <w:cantSplit/>
          <w:trHeight w:val="341"/>
        </w:trPr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2 298 282,58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581 819,78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222°5'46"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ED38D2" w:rsidRPr="00DB6914" w:rsidRDefault="00ED38D2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№223</w:t>
      </w:r>
    </w:p>
    <w:p w:rsidR="00C45A4A" w:rsidRDefault="00E11576" w:rsidP="00C45A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4A" w:rsidRDefault="00C45A4A" w:rsidP="00C45A4A">
      <w:pPr>
        <w:jc w:val="center"/>
      </w:pPr>
    </w:p>
    <w:tbl>
      <w:tblPr>
        <w:tblW w:w="96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48"/>
        <w:gridCol w:w="1515"/>
        <w:gridCol w:w="1515"/>
        <w:gridCol w:w="2381"/>
        <w:gridCol w:w="1732"/>
      </w:tblGrid>
      <w:tr w:rsidR="00C45A4A" w:rsidTr="00C45A4A">
        <w:trPr>
          <w:cantSplit/>
          <w:trHeight w:val="297"/>
        </w:trPr>
        <w:tc>
          <w:tcPr>
            <w:tcW w:w="25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C45A4A" w:rsidRDefault="00C45A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A4A" w:rsidRDefault="00C45A4A">
            <w:pPr>
              <w:jc w:val="center"/>
            </w:pPr>
            <w:r>
              <w:t>Координаты</w:t>
            </w:r>
          </w:p>
        </w:tc>
        <w:tc>
          <w:tcPr>
            <w:tcW w:w="238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Дирекционный угол</w:t>
            </w:r>
          </w:p>
        </w:tc>
        <w:tc>
          <w:tcPr>
            <w:tcW w:w="17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Длина линии</w:t>
            </w:r>
          </w:p>
        </w:tc>
      </w:tr>
      <w:tr w:rsidR="00C45A4A" w:rsidTr="00C45A4A">
        <w:trPr>
          <w:cantSplit/>
          <w:trHeight w:val="344"/>
        </w:trPr>
        <w:tc>
          <w:tcPr>
            <w:tcW w:w="25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45A4A" w:rsidRDefault="00C45A4A"/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X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8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  <w:tc>
          <w:tcPr>
            <w:tcW w:w="17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</w:tr>
      <w:tr w:rsidR="00C45A4A" w:rsidTr="00C45A4A">
        <w:trPr>
          <w:cantSplit/>
          <w:trHeight w:val="344"/>
        </w:trPr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2 298 268,27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581 775,07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C45A4A" w:rsidTr="00C45A4A">
        <w:trPr>
          <w:cantSplit/>
          <w:trHeight w:val="344"/>
        </w:trPr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2 298 252,46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581 792,57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42°5'46"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C45A4A" w:rsidTr="00C45A4A">
        <w:trPr>
          <w:cantSplit/>
          <w:trHeight w:val="344"/>
        </w:trPr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2 298 282,58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581 819,78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312°4'43"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C45A4A" w:rsidTr="00C45A4A">
        <w:trPr>
          <w:cantSplit/>
          <w:trHeight w:val="344"/>
        </w:trPr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2 298 298,39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581 802,28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222°5'43"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0F4969" w:rsidRPr="00DB6914" w:rsidRDefault="000F4969" w:rsidP="00742EDA">
      <w:pPr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№224</w:t>
      </w:r>
    </w:p>
    <w:p w:rsidR="00C45A4A" w:rsidRDefault="00E11576" w:rsidP="00C45A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4A" w:rsidRDefault="00C45A4A" w:rsidP="00C45A4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C45A4A" w:rsidTr="00C45A4A">
        <w:trPr>
          <w:cantSplit/>
          <w:trHeight w:val="292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C45A4A" w:rsidRDefault="00C45A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A4A" w:rsidRDefault="00C45A4A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Длина линии</w:t>
            </w:r>
          </w:p>
        </w:tc>
      </w:tr>
      <w:tr w:rsidR="00C45A4A" w:rsidTr="00C45A4A">
        <w:trPr>
          <w:cantSplit/>
          <w:trHeight w:val="338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45A4A" w:rsidRDefault="00C45A4A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</w:tr>
      <w:tr w:rsidR="00C45A4A" w:rsidTr="00C45A4A">
        <w:trPr>
          <w:cantSplit/>
          <w:trHeight w:val="33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2 298 284,07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581 757,56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132°4'44"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C45A4A" w:rsidTr="00C45A4A">
        <w:trPr>
          <w:cantSplit/>
          <w:trHeight w:val="33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2 298 268,27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581 775,07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42°5'43"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C45A4A" w:rsidTr="00C45A4A">
        <w:trPr>
          <w:cantSplit/>
          <w:trHeight w:val="33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2 298 298,39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581 802,28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312°6'48"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C45A4A" w:rsidTr="00C45A4A">
        <w:trPr>
          <w:cantSplit/>
          <w:trHeight w:val="33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2 298 314,24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581 784,74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222°0'36"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ED38D2" w:rsidRPr="00DB6914" w:rsidRDefault="00ED38D2" w:rsidP="00742EDA">
      <w:pPr>
        <w:jc w:val="center"/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№225</w:t>
      </w:r>
    </w:p>
    <w:p w:rsidR="00C45A4A" w:rsidRDefault="00E11576" w:rsidP="00C45A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4A" w:rsidRDefault="00C45A4A" w:rsidP="00C45A4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3"/>
        <w:gridCol w:w="1417"/>
        <w:gridCol w:w="1417"/>
        <w:gridCol w:w="2227"/>
        <w:gridCol w:w="1620"/>
      </w:tblGrid>
      <w:tr w:rsidR="00C45A4A" w:rsidTr="00C45A4A">
        <w:trPr>
          <w:cantSplit/>
          <w:trHeight w:val="311"/>
        </w:trPr>
        <w:tc>
          <w:tcPr>
            <w:tcW w:w="23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C45A4A" w:rsidRDefault="00C45A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A4A" w:rsidRDefault="00C45A4A">
            <w:pPr>
              <w:jc w:val="center"/>
            </w:pPr>
            <w:r>
              <w:t>Координаты</w:t>
            </w:r>
          </w:p>
        </w:tc>
        <w:tc>
          <w:tcPr>
            <w:tcW w:w="222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Дирекционный угол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Длина линии</w:t>
            </w:r>
          </w:p>
        </w:tc>
      </w:tr>
      <w:tr w:rsidR="00C45A4A" w:rsidTr="00C45A4A">
        <w:trPr>
          <w:cantSplit/>
          <w:trHeight w:val="360"/>
        </w:trPr>
        <w:tc>
          <w:tcPr>
            <w:tcW w:w="23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45A4A" w:rsidRDefault="00C45A4A"/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2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</w:tr>
      <w:tr w:rsidR="00C45A4A" w:rsidTr="00C45A4A">
        <w:trPr>
          <w:cantSplit/>
          <w:trHeight w:val="360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2 298 299,93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581 740,02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C45A4A" w:rsidTr="00C45A4A">
        <w:trPr>
          <w:cantSplit/>
          <w:trHeight w:val="360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2 298 284,07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581 757,56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42°0'36"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C45A4A" w:rsidTr="00C45A4A">
        <w:trPr>
          <w:cantSplit/>
          <w:trHeight w:val="360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2 298 314,24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581 784,74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C45A4A" w:rsidTr="00C45A4A">
        <w:trPr>
          <w:cantSplit/>
          <w:trHeight w:val="360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2 298 330,05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581 767,23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222°5'48"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0F4969" w:rsidRPr="00DB6914" w:rsidRDefault="000F4969" w:rsidP="00742EDA">
      <w:pPr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№226</w:t>
      </w:r>
    </w:p>
    <w:p w:rsidR="00C45A4A" w:rsidRDefault="00E11576" w:rsidP="00C45A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4A" w:rsidRDefault="00C45A4A" w:rsidP="00C45A4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2"/>
        <w:gridCol w:w="1464"/>
        <w:gridCol w:w="1464"/>
        <w:gridCol w:w="2301"/>
        <w:gridCol w:w="1674"/>
      </w:tblGrid>
      <w:tr w:rsidR="00C45A4A" w:rsidTr="00C45A4A">
        <w:trPr>
          <w:cantSplit/>
          <w:trHeight w:val="287"/>
        </w:trPr>
        <w:tc>
          <w:tcPr>
            <w:tcW w:w="2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C45A4A" w:rsidRDefault="00C45A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A4A" w:rsidRDefault="00C45A4A">
            <w:pPr>
              <w:jc w:val="center"/>
            </w:pPr>
            <w:r>
              <w:t>Координаты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Дирекционный угол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Длина линии</w:t>
            </w:r>
          </w:p>
        </w:tc>
      </w:tr>
      <w:tr w:rsidR="00C45A4A" w:rsidTr="00C45A4A">
        <w:trPr>
          <w:cantSplit/>
          <w:trHeight w:val="332"/>
        </w:trPr>
        <w:tc>
          <w:tcPr>
            <w:tcW w:w="24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45A4A" w:rsidRDefault="00C45A4A"/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X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</w:tr>
      <w:tr w:rsidR="00C45A4A" w:rsidTr="00C45A4A">
        <w:trPr>
          <w:cantSplit/>
          <w:trHeight w:val="332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2 298 315,73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581 722,52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C45A4A" w:rsidTr="00C45A4A">
        <w:trPr>
          <w:cantSplit/>
          <w:trHeight w:val="332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2 298 299,93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581 740,02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42°5'48"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C45A4A" w:rsidTr="00C45A4A">
        <w:trPr>
          <w:cantSplit/>
          <w:trHeight w:val="332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2 298 330,05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581 767,23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C45A4A" w:rsidTr="00C45A4A">
        <w:trPr>
          <w:cantSplit/>
          <w:trHeight w:val="332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2 298 345,85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581 749,73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222°5'46"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C45A4A" w:rsidRPr="00DB6914" w:rsidRDefault="00C45A4A" w:rsidP="00742EDA">
      <w:pPr>
        <w:jc w:val="center"/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№227</w:t>
      </w:r>
    </w:p>
    <w:p w:rsidR="00C45A4A" w:rsidRDefault="00E11576" w:rsidP="00C45A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4A" w:rsidRDefault="00C45A4A" w:rsidP="00C45A4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9"/>
        <w:gridCol w:w="1486"/>
        <w:gridCol w:w="1486"/>
        <w:gridCol w:w="2336"/>
        <w:gridCol w:w="1699"/>
      </w:tblGrid>
      <w:tr w:rsidR="00C45A4A" w:rsidTr="00C45A4A">
        <w:trPr>
          <w:cantSplit/>
          <w:trHeight w:val="303"/>
        </w:trPr>
        <w:tc>
          <w:tcPr>
            <w:tcW w:w="2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C45A4A" w:rsidRDefault="00C45A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A4A" w:rsidRDefault="00C45A4A">
            <w:pPr>
              <w:jc w:val="center"/>
            </w:pPr>
            <w:r>
              <w:t>Координаты</w:t>
            </w:r>
          </w:p>
        </w:tc>
        <w:tc>
          <w:tcPr>
            <w:tcW w:w="233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Дирекционный угол</w:t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Длина линии</w:t>
            </w:r>
          </w:p>
        </w:tc>
      </w:tr>
      <w:tr w:rsidR="00C45A4A" w:rsidTr="00C45A4A">
        <w:trPr>
          <w:cantSplit/>
          <w:trHeight w:val="350"/>
        </w:trPr>
        <w:tc>
          <w:tcPr>
            <w:tcW w:w="2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45A4A" w:rsidRDefault="00C45A4A"/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X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  <w:tc>
          <w:tcPr>
            <w:tcW w:w="16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</w:tr>
      <w:tr w:rsidR="00C45A4A" w:rsidTr="00C45A4A">
        <w:trPr>
          <w:cantSplit/>
          <w:trHeight w:val="350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2 298 331,59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581 704,98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132°7'1"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C45A4A" w:rsidTr="00C45A4A">
        <w:trPr>
          <w:cantSplit/>
          <w:trHeight w:val="350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2 298 315,73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581 722,52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42°5'46"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C45A4A" w:rsidTr="00C45A4A">
        <w:trPr>
          <w:cantSplit/>
          <w:trHeight w:val="350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2 298 345,85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581 749,73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C45A4A" w:rsidTr="00C45A4A">
        <w:trPr>
          <w:cantSplit/>
          <w:trHeight w:val="350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2 298 361,71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581 732,19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222°5'49"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ED38D2" w:rsidRPr="00DB6914" w:rsidRDefault="00ED38D2" w:rsidP="00742EDA">
      <w:pPr>
        <w:jc w:val="center"/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№228</w:t>
      </w:r>
    </w:p>
    <w:p w:rsidR="00C45A4A" w:rsidRDefault="00E11576" w:rsidP="00C45A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4A" w:rsidRDefault="00C45A4A" w:rsidP="00C45A4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6"/>
        <w:gridCol w:w="1479"/>
        <w:gridCol w:w="1479"/>
        <w:gridCol w:w="2324"/>
        <w:gridCol w:w="1690"/>
      </w:tblGrid>
      <w:tr w:rsidR="00C45A4A" w:rsidTr="00C45A4A">
        <w:trPr>
          <w:cantSplit/>
          <w:trHeight w:val="279"/>
        </w:trPr>
        <w:tc>
          <w:tcPr>
            <w:tcW w:w="24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C45A4A" w:rsidRDefault="00C45A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A4A" w:rsidRDefault="00C45A4A">
            <w:pPr>
              <w:jc w:val="center"/>
            </w:pPr>
            <w:r>
              <w:t>Координаты</w:t>
            </w:r>
          </w:p>
        </w:tc>
        <w:tc>
          <w:tcPr>
            <w:tcW w:w="232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Дирекционный угол</w:t>
            </w:r>
          </w:p>
        </w:tc>
        <w:tc>
          <w:tcPr>
            <w:tcW w:w="1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Длина линии</w:t>
            </w:r>
          </w:p>
        </w:tc>
      </w:tr>
      <w:tr w:rsidR="00C45A4A" w:rsidTr="00C45A4A">
        <w:trPr>
          <w:cantSplit/>
          <w:trHeight w:val="323"/>
        </w:trPr>
        <w:tc>
          <w:tcPr>
            <w:tcW w:w="24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45A4A" w:rsidRDefault="00C45A4A"/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X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2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  <w:tc>
          <w:tcPr>
            <w:tcW w:w="1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</w:tr>
      <w:tr w:rsidR="00C45A4A" w:rsidTr="00C45A4A">
        <w:trPr>
          <w:cantSplit/>
          <w:trHeight w:val="323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2 298 347,38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581 687,47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132°2'24"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C45A4A" w:rsidTr="00C45A4A">
        <w:trPr>
          <w:cantSplit/>
          <w:trHeight w:val="323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2 298 331,59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581 704,98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42°5'49"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C45A4A" w:rsidTr="00C45A4A">
        <w:trPr>
          <w:cantSplit/>
          <w:trHeight w:val="323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2 298 361,71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581 732,19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C45A4A" w:rsidTr="00C45A4A">
        <w:trPr>
          <w:cantSplit/>
          <w:trHeight w:val="323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2 298 377,51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581 714,69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222°5'28"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40,60</w:t>
            </w:r>
          </w:p>
        </w:tc>
      </w:tr>
    </w:tbl>
    <w:p w:rsidR="00C45A4A" w:rsidRDefault="00C45A4A" w:rsidP="00742EDA">
      <w:pPr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№229</w:t>
      </w:r>
    </w:p>
    <w:p w:rsidR="00C45A4A" w:rsidRDefault="00E11576" w:rsidP="00C45A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4A" w:rsidRDefault="00C45A4A" w:rsidP="00C45A4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05"/>
        <w:gridCol w:w="1490"/>
        <w:gridCol w:w="1490"/>
        <w:gridCol w:w="2341"/>
        <w:gridCol w:w="1703"/>
      </w:tblGrid>
      <w:tr w:rsidR="00C45A4A" w:rsidTr="00C45A4A">
        <w:trPr>
          <w:cantSplit/>
          <w:trHeight w:val="281"/>
        </w:trPr>
        <w:tc>
          <w:tcPr>
            <w:tcW w:w="25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C45A4A" w:rsidRDefault="00C45A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A4A" w:rsidRDefault="00C45A4A">
            <w:pPr>
              <w:jc w:val="center"/>
            </w:pPr>
            <w:r>
              <w:t>Координаты</w:t>
            </w:r>
          </w:p>
        </w:tc>
        <w:tc>
          <w:tcPr>
            <w:tcW w:w="234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Дирекционный угол</w:t>
            </w:r>
          </w:p>
        </w:tc>
        <w:tc>
          <w:tcPr>
            <w:tcW w:w="17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Длина линии</w:t>
            </w:r>
          </w:p>
        </w:tc>
      </w:tr>
      <w:tr w:rsidR="00C45A4A" w:rsidTr="00C45A4A">
        <w:trPr>
          <w:cantSplit/>
          <w:trHeight w:val="326"/>
        </w:trPr>
        <w:tc>
          <w:tcPr>
            <w:tcW w:w="25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45A4A" w:rsidRDefault="00C45A4A"/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X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4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  <w:tc>
          <w:tcPr>
            <w:tcW w:w="17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</w:tr>
      <w:tr w:rsidR="00C45A4A" w:rsidTr="00C45A4A">
        <w:trPr>
          <w:cantSplit/>
          <w:trHeight w:val="326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2 298 362,31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581 670,95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132°6'42"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22,27</w:t>
            </w:r>
          </w:p>
        </w:tc>
      </w:tr>
      <w:tr w:rsidR="00C45A4A" w:rsidTr="00C45A4A">
        <w:trPr>
          <w:cantSplit/>
          <w:trHeight w:val="326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2 298 347,38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581 687,47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42°5'28"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40,60</w:t>
            </w:r>
          </w:p>
        </w:tc>
      </w:tr>
      <w:tr w:rsidR="00C45A4A" w:rsidTr="00C45A4A">
        <w:trPr>
          <w:cantSplit/>
          <w:trHeight w:val="326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2 298 377,51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581 714,69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22,27</w:t>
            </w:r>
          </w:p>
        </w:tc>
      </w:tr>
      <w:tr w:rsidR="00C45A4A" w:rsidTr="00C45A4A">
        <w:trPr>
          <w:cantSplit/>
          <w:trHeight w:val="326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2 298 392,43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581 698,16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222°5'23"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8101C8" w:rsidRPr="00DB6914" w:rsidRDefault="008101C8" w:rsidP="00742EDA">
      <w:pPr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№230</w:t>
      </w:r>
    </w:p>
    <w:p w:rsidR="00C45A4A" w:rsidRDefault="00E11576" w:rsidP="00C45A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4A" w:rsidRDefault="00C45A4A" w:rsidP="00C45A4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1472"/>
        <w:gridCol w:w="1472"/>
        <w:gridCol w:w="2313"/>
        <w:gridCol w:w="1682"/>
      </w:tblGrid>
      <w:tr w:rsidR="00C45A4A" w:rsidTr="00C45A4A">
        <w:trPr>
          <w:cantSplit/>
          <w:trHeight w:val="295"/>
        </w:trPr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C45A4A" w:rsidRDefault="00C45A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A4A" w:rsidRDefault="00C45A4A">
            <w:pPr>
              <w:jc w:val="center"/>
            </w:pPr>
            <w:r>
              <w:t>Координаты</w:t>
            </w:r>
          </w:p>
        </w:tc>
        <w:tc>
          <w:tcPr>
            <w:tcW w:w="231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Дирекционный угол</w:t>
            </w:r>
          </w:p>
        </w:tc>
        <w:tc>
          <w:tcPr>
            <w:tcW w:w="1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Длина линии</w:t>
            </w:r>
          </w:p>
        </w:tc>
      </w:tr>
      <w:tr w:rsidR="00C45A4A" w:rsidTr="00C45A4A">
        <w:trPr>
          <w:cantSplit/>
          <w:trHeight w:val="341"/>
        </w:trPr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45A4A" w:rsidRDefault="00C45A4A"/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X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  <w:tc>
          <w:tcPr>
            <w:tcW w:w="1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5A4A" w:rsidRDefault="00C45A4A"/>
        </w:tc>
      </w:tr>
      <w:tr w:rsidR="00C45A4A" w:rsidTr="00C45A4A">
        <w:trPr>
          <w:cantSplit/>
          <w:trHeight w:val="341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2 298 377,37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581 654,25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132°2'31"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22,49</w:t>
            </w:r>
          </w:p>
        </w:tc>
      </w:tr>
      <w:tr w:rsidR="00C45A4A" w:rsidTr="00C45A4A">
        <w:trPr>
          <w:cantSplit/>
          <w:trHeight w:val="341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2 298 362,31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581 670,95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42°5'23"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C45A4A" w:rsidTr="00C45A4A">
        <w:trPr>
          <w:cantSplit/>
          <w:trHeight w:val="341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2 298 392,43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581 698,16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C45A4A" w:rsidTr="00C45A4A">
        <w:trPr>
          <w:cantSplit/>
          <w:trHeight w:val="341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</w:pPr>
            <w:r>
              <w:t>2 298 407,51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581 681,46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5A4A" w:rsidRDefault="00C45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ED38D2" w:rsidRPr="00DB6914" w:rsidRDefault="00ED38D2" w:rsidP="00742EDA">
      <w:pPr>
        <w:jc w:val="center"/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№231</w:t>
      </w:r>
    </w:p>
    <w:p w:rsidR="004133C5" w:rsidRDefault="00E11576" w:rsidP="004133C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C5" w:rsidRDefault="004133C5" w:rsidP="004133C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1472"/>
        <w:gridCol w:w="1472"/>
        <w:gridCol w:w="2313"/>
        <w:gridCol w:w="1682"/>
      </w:tblGrid>
      <w:tr w:rsidR="004133C5" w:rsidTr="004133C5">
        <w:trPr>
          <w:cantSplit/>
          <w:trHeight w:val="289"/>
        </w:trPr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133C5" w:rsidRDefault="004133C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3C5" w:rsidRDefault="004133C5">
            <w:pPr>
              <w:jc w:val="center"/>
            </w:pPr>
            <w:r>
              <w:t>Координаты</w:t>
            </w:r>
          </w:p>
        </w:tc>
        <w:tc>
          <w:tcPr>
            <w:tcW w:w="231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Дирекционный угол</w:t>
            </w:r>
          </w:p>
        </w:tc>
        <w:tc>
          <w:tcPr>
            <w:tcW w:w="1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Длина линии</w:t>
            </w:r>
          </w:p>
        </w:tc>
      </w:tr>
      <w:tr w:rsidR="004133C5" w:rsidTr="004133C5">
        <w:trPr>
          <w:cantSplit/>
          <w:trHeight w:val="335"/>
        </w:trPr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4133C5" w:rsidRDefault="004133C5"/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X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33C5" w:rsidRDefault="004133C5"/>
        </w:tc>
        <w:tc>
          <w:tcPr>
            <w:tcW w:w="1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33C5" w:rsidRDefault="004133C5"/>
        </w:tc>
      </w:tr>
      <w:tr w:rsidR="004133C5" w:rsidTr="004133C5">
        <w:trPr>
          <w:cantSplit/>
          <w:trHeight w:val="335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2 298 392,45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581 637,55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4133C5" w:rsidTr="004133C5">
        <w:trPr>
          <w:cantSplit/>
          <w:trHeight w:val="335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2 298 377,37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581 654,25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4133C5" w:rsidTr="004133C5">
        <w:trPr>
          <w:cantSplit/>
          <w:trHeight w:val="335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2 298 407,51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581 681,46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4133C5" w:rsidTr="004133C5">
        <w:trPr>
          <w:cantSplit/>
          <w:trHeight w:val="335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2 298 422,59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581 664,76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ED38D2" w:rsidRPr="00DB6914" w:rsidRDefault="00ED38D2" w:rsidP="00742EDA">
      <w:pPr>
        <w:jc w:val="center"/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№232</w:t>
      </w:r>
    </w:p>
    <w:p w:rsidR="004133C5" w:rsidRDefault="00E11576" w:rsidP="004133C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C5" w:rsidRDefault="004133C5" w:rsidP="004133C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05"/>
        <w:gridCol w:w="1490"/>
        <w:gridCol w:w="1490"/>
        <w:gridCol w:w="2341"/>
        <w:gridCol w:w="1703"/>
      </w:tblGrid>
      <w:tr w:rsidR="004133C5" w:rsidTr="004133C5">
        <w:trPr>
          <w:cantSplit/>
          <w:trHeight w:val="263"/>
        </w:trPr>
        <w:tc>
          <w:tcPr>
            <w:tcW w:w="25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133C5" w:rsidRDefault="004133C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3C5" w:rsidRDefault="004133C5">
            <w:pPr>
              <w:jc w:val="center"/>
            </w:pPr>
            <w:r>
              <w:t>Координаты</w:t>
            </w:r>
          </w:p>
        </w:tc>
        <w:tc>
          <w:tcPr>
            <w:tcW w:w="234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Дирекционный угол</w:t>
            </w:r>
          </w:p>
        </w:tc>
        <w:tc>
          <w:tcPr>
            <w:tcW w:w="17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Длина линии</w:t>
            </w:r>
          </w:p>
        </w:tc>
      </w:tr>
      <w:tr w:rsidR="004133C5" w:rsidTr="004133C5">
        <w:trPr>
          <w:cantSplit/>
          <w:trHeight w:val="304"/>
        </w:trPr>
        <w:tc>
          <w:tcPr>
            <w:tcW w:w="25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4133C5" w:rsidRDefault="004133C5"/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X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4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33C5" w:rsidRDefault="004133C5"/>
        </w:tc>
        <w:tc>
          <w:tcPr>
            <w:tcW w:w="17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33C5" w:rsidRDefault="004133C5"/>
        </w:tc>
      </w:tr>
      <w:tr w:rsidR="004133C5" w:rsidTr="004133C5">
        <w:trPr>
          <w:cantSplit/>
          <w:trHeight w:val="304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2 298 407,53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581 620,85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4133C5" w:rsidTr="004133C5">
        <w:trPr>
          <w:cantSplit/>
          <w:trHeight w:val="304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2 298 392,45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581 637,55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4133C5" w:rsidTr="004133C5">
        <w:trPr>
          <w:cantSplit/>
          <w:trHeight w:val="304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2 298 422,59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581 664,76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4133C5" w:rsidTr="004133C5">
        <w:trPr>
          <w:cantSplit/>
          <w:trHeight w:val="304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2 298 437,67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581 648,06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ED38D2" w:rsidRPr="00DB6914" w:rsidRDefault="00ED38D2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№233</w:t>
      </w:r>
    </w:p>
    <w:p w:rsidR="004133C5" w:rsidRDefault="00E11576" w:rsidP="004133C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C5" w:rsidRDefault="004133C5" w:rsidP="004133C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4133C5" w:rsidTr="004133C5">
        <w:trPr>
          <w:cantSplit/>
          <w:trHeight w:val="305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133C5" w:rsidRDefault="004133C5">
            <w:pPr>
              <w:ind w:right="-108"/>
              <w:jc w:val="center"/>
            </w:pPr>
            <w:r>
              <w:t>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3C5" w:rsidRDefault="004133C5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Длина линии</w:t>
            </w:r>
          </w:p>
        </w:tc>
      </w:tr>
      <w:tr w:rsidR="004133C5" w:rsidTr="004133C5">
        <w:trPr>
          <w:cantSplit/>
          <w:trHeight w:val="353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4133C5" w:rsidRDefault="004133C5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33C5" w:rsidRDefault="004133C5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33C5" w:rsidRDefault="004133C5"/>
        </w:tc>
      </w:tr>
      <w:tr w:rsidR="004133C5" w:rsidTr="004133C5">
        <w:trPr>
          <w:cantSplit/>
          <w:trHeight w:val="353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2 298 422,60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581 604,15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4133C5" w:rsidTr="004133C5">
        <w:trPr>
          <w:cantSplit/>
          <w:trHeight w:val="353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2 298 407,53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581 620,85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4133C5" w:rsidTr="004133C5">
        <w:trPr>
          <w:cantSplit/>
          <w:trHeight w:val="353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2 298 437,67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581 648,06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4133C5" w:rsidTr="004133C5">
        <w:trPr>
          <w:cantSplit/>
          <w:trHeight w:val="353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2 298 452,74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581 631,36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ED38D2" w:rsidRPr="00DB6914" w:rsidRDefault="00ED38D2" w:rsidP="00742EDA">
      <w:pPr>
        <w:jc w:val="center"/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№234</w:t>
      </w:r>
    </w:p>
    <w:p w:rsidR="004133C5" w:rsidRDefault="00E11576" w:rsidP="004133C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C5" w:rsidRDefault="004133C5" w:rsidP="004133C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3"/>
        <w:gridCol w:w="1483"/>
        <w:gridCol w:w="1483"/>
        <w:gridCol w:w="2330"/>
        <w:gridCol w:w="1695"/>
      </w:tblGrid>
      <w:tr w:rsidR="004133C5" w:rsidTr="004133C5">
        <w:trPr>
          <w:cantSplit/>
          <w:trHeight w:val="289"/>
        </w:trPr>
        <w:tc>
          <w:tcPr>
            <w:tcW w:w="2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133C5" w:rsidRDefault="004133C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3C5" w:rsidRDefault="004133C5">
            <w:pPr>
              <w:jc w:val="center"/>
            </w:pPr>
            <w:r>
              <w:t>Координаты</w:t>
            </w:r>
          </w:p>
        </w:tc>
        <w:tc>
          <w:tcPr>
            <w:tcW w:w="233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Дирекционный угол</w:t>
            </w:r>
          </w:p>
        </w:tc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Длина линии</w:t>
            </w:r>
          </w:p>
        </w:tc>
      </w:tr>
      <w:tr w:rsidR="004133C5" w:rsidTr="004133C5">
        <w:trPr>
          <w:cantSplit/>
          <w:trHeight w:val="335"/>
        </w:trPr>
        <w:tc>
          <w:tcPr>
            <w:tcW w:w="2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4133C5" w:rsidRDefault="004133C5"/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X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33C5" w:rsidRDefault="004133C5"/>
        </w:tc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33C5" w:rsidRDefault="004133C5"/>
        </w:tc>
      </w:tr>
      <w:tr w:rsidR="004133C5" w:rsidTr="004133C5">
        <w:trPr>
          <w:cantSplit/>
          <w:trHeight w:val="335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2 298 437,68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581 587,45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4133C5" w:rsidTr="004133C5">
        <w:trPr>
          <w:cantSplit/>
          <w:trHeight w:val="335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2 298 422,60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581 604,15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4133C5" w:rsidTr="004133C5">
        <w:trPr>
          <w:cantSplit/>
          <w:trHeight w:val="335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2 298 452,74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581 631,36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4133C5" w:rsidTr="004133C5">
        <w:trPr>
          <w:cantSplit/>
          <w:trHeight w:val="335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2 298 467,82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581 614,66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4133C5" w:rsidRDefault="004133C5" w:rsidP="00742EDA">
      <w:pPr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№235</w:t>
      </w:r>
    </w:p>
    <w:p w:rsidR="004133C5" w:rsidRDefault="00E11576" w:rsidP="004133C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C5" w:rsidRDefault="004133C5" w:rsidP="004133C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1472"/>
        <w:gridCol w:w="1472"/>
        <w:gridCol w:w="2313"/>
        <w:gridCol w:w="1682"/>
      </w:tblGrid>
      <w:tr w:rsidR="004133C5" w:rsidTr="004133C5">
        <w:trPr>
          <w:cantSplit/>
          <w:trHeight w:val="289"/>
        </w:trPr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133C5" w:rsidRDefault="004133C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3C5" w:rsidRDefault="004133C5">
            <w:pPr>
              <w:jc w:val="center"/>
            </w:pPr>
            <w:r>
              <w:t>Координаты</w:t>
            </w:r>
          </w:p>
        </w:tc>
        <w:tc>
          <w:tcPr>
            <w:tcW w:w="231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Дирекционный угол</w:t>
            </w:r>
          </w:p>
        </w:tc>
        <w:tc>
          <w:tcPr>
            <w:tcW w:w="1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Длина линии</w:t>
            </w:r>
          </w:p>
        </w:tc>
      </w:tr>
      <w:tr w:rsidR="004133C5" w:rsidTr="004133C5">
        <w:trPr>
          <w:cantSplit/>
          <w:trHeight w:val="335"/>
        </w:trPr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4133C5" w:rsidRDefault="004133C5"/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X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33C5" w:rsidRDefault="004133C5"/>
        </w:tc>
        <w:tc>
          <w:tcPr>
            <w:tcW w:w="1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33C5" w:rsidRDefault="004133C5"/>
        </w:tc>
      </w:tr>
      <w:tr w:rsidR="004133C5" w:rsidTr="004133C5">
        <w:trPr>
          <w:cantSplit/>
          <w:trHeight w:val="335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2 298 452,76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581 570,75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4133C5" w:rsidTr="004133C5">
        <w:trPr>
          <w:cantSplit/>
          <w:trHeight w:val="335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2 298 437,68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581 587,45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4133C5" w:rsidTr="004133C5">
        <w:trPr>
          <w:cantSplit/>
          <w:trHeight w:val="335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2 298 467,82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581 614,66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4133C5" w:rsidTr="004133C5">
        <w:trPr>
          <w:cantSplit/>
          <w:trHeight w:val="335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2 298 482,90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581 597,96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222°4'43"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40,60</w:t>
            </w:r>
          </w:p>
        </w:tc>
      </w:tr>
    </w:tbl>
    <w:p w:rsidR="00ED38D2" w:rsidRPr="00DB6914" w:rsidRDefault="00ED38D2" w:rsidP="00742EDA">
      <w:pPr>
        <w:jc w:val="center"/>
        <w:rPr>
          <w:rFonts w:ascii="GOST type B" w:hAnsi="GOST type B"/>
          <w:sz w:val="24"/>
          <w:szCs w:val="24"/>
        </w:rPr>
      </w:pPr>
    </w:p>
    <w:p w:rsidR="00ED38D2" w:rsidRPr="00DB6914" w:rsidRDefault="00ED38D2" w:rsidP="00742EDA">
      <w:pPr>
        <w:tabs>
          <w:tab w:val="left" w:pos="1900"/>
        </w:tabs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№236</w:t>
      </w:r>
      <w:r w:rsidRPr="00DB6914">
        <w:rPr>
          <w:rFonts w:ascii="GOST type B" w:hAnsi="GOST type B"/>
          <w:sz w:val="24"/>
          <w:szCs w:val="24"/>
        </w:rPr>
        <w:tab/>
      </w:r>
    </w:p>
    <w:p w:rsidR="004133C5" w:rsidRDefault="00E11576" w:rsidP="004133C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09725" cy="148590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C5" w:rsidRDefault="004133C5" w:rsidP="004133C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6"/>
        <w:gridCol w:w="1479"/>
        <w:gridCol w:w="1479"/>
        <w:gridCol w:w="2324"/>
        <w:gridCol w:w="1690"/>
      </w:tblGrid>
      <w:tr w:rsidR="004133C5" w:rsidTr="004133C5">
        <w:trPr>
          <w:cantSplit/>
          <w:trHeight w:val="289"/>
        </w:trPr>
        <w:tc>
          <w:tcPr>
            <w:tcW w:w="24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133C5" w:rsidRDefault="004133C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3C5" w:rsidRDefault="004133C5">
            <w:pPr>
              <w:jc w:val="center"/>
            </w:pPr>
            <w:r>
              <w:t>Координаты</w:t>
            </w:r>
          </w:p>
        </w:tc>
        <w:tc>
          <w:tcPr>
            <w:tcW w:w="232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Дирекционный угол</w:t>
            </w:r>
          </w:p>
        </w:tc>
        <w:tc>
          <w:tcPr>
            <w:tcW w:w="1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Длина линии</w:t>
            </w:r>
          </w:p>
        </w:tc>
      </w:tr>
      <w:tr w:rsidR="004133C5" w:rsidTr="004133C5">
        <w:trPr>
          <w:cantSplit/>
          <w:trHeight w:val="335"/>
        </w:trPr>
        <w:tc>
          <w:tcPr>
            <w:tcW w:w="24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4133C5" w:rsidRDefault="004133C5"/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X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2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33C5" w:rsidRDefault="004133C5"/>
        </w:tc>
        <w:tc>
          <w:tcPr>
            <w:tcW w:w="1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33C5" w:rsidRDefault="004133C5"/>
        </w:tc>
      </w:tr>
      <w:tr w:rsidR="004133C5" w:rsidTr="004133C5">
        <w:trPr>
          <w:cantSplit/>
          <w:trHeight w:val="335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2 298 470,29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581 551,40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132°10'16"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26,11</w:t>
            </w:r>
          </w:p>
        </w:tc>
      </w:tr>
      <w:tr w:rsidR="004133C5" w:rsidTr="004133C5">
        <w:trPr>
          <w:cantSplit/>
          <w:trHeight w:val="335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2 298 452,76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581 570,75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42°4'43"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40,60</w:t>
            </w:r>
          </w:p>
        </w:tc>
      </w:tr>
      <w:tr w:rsidR="004133C5" w:rsidTr="004133C5">
        <w:trPr>
          <w:cantSplit/>
          <w:trHeight w:val="335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2 298 482,90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581 597,96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312°4'43"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26,33</w:t>
            </w:r>
          </w:p>
        </w:tc>
      </w:tr>
      <w:tr w:rsidR="004133C5" w:rsidTr="004133C5">
        <w:trPr>
          <w:cantSplit/>
          <w:trHeight w:val="335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2 298 500,55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581 578,41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221°45'35"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40,56</w:t>
            </w:r>
          </w:p>
        </w:tc>
      </w:tr>
    </w:tbl>
    <w:p w:rsidR="00235252" w:rsidRPr="00DB6914" w:rsidRDefault="00D3537F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  <w:lang w:val="en-US"/>
        </w:rPr>
        <w:br w:type="page"/>
      </w:r>
      <w:r w:rsidR="00235252" w:rsidRPr="00DB6914">
        <w:rPr>
          <w:rFonts w:ascii="GOST type B" w:hAnsi="GOST type B"/>
          <w:sz w:val="24"/>
          <w:szCs w:val="24"/>
        </w:rPr>
        <w:t>Участок №238</w:t>
      </w:r>
    </w:p>
    <w:p w:rsidR="004133C5" w:rsidRDefault="00E11576" w:rsidP="004133C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2438400" cy="2200275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C5" w:rsidRDefault="004133C5" w:rsidP="004133C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05"/>
        <w:gridCol w:w="1490"/>
        <w:gridCol w:w="1490"/>
        <w:gridCol w:w="2341"/>
        <w:gridCol w:w="1703"/>
      </w:tblGrid>
      <w:tr w:rsidR="004133C5" w:rsidTr="004133C5">
        <w:trPr>
          <w:cantSplit/>
          <w:trHeight w:val="276"/>
        </w:trPr>
        <w:tc>
          <w:tcPr>
            <w:tcW w:w="25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133C5" w:rsidRDefault="004133C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3C5" w:rsidRDefault="004133C5">
            <w:pPr>
              <w:jc w:val="center"/>
            </w:pPr>
            <w:r>
              <w:t>Координаты</w:t>
            </w:r>
          </w:p>
        </w:tc>
        <w:tc>
          <w:tcPr>
            <w:tcW w:w="234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Дирекционный угол</w:t>
            </w:r>
          </w:p>
        </w:tc>
        <w:tc>
          <w:tcPr>
            <w:tcW w:w="17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Длина линии</w:t>
            </w:r>
          </w:p>
        </w:tc>
      </w:tr>
      <w:tr w:rsidR="004133C5" w:rsidTr="004133C5">
        <w:trPr>
          <w:cantSplit/>
          <w:trHeight w:val="320"/>
        </w:trPr>
        <w:tc>
          <w:tcPr>
            <w:tcW w:w="25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4133C5" w:rsidRDefault="004133C5"/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X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4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33C5" w:rsidRDefault="004133C5"/>
        </w:tc>
        <w:tc>
          <w:tcPr>
            <w:tcW w:w="17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33C5" w:rsidRDefault="004133C5"/>
        </w:tc>
      </w:tr>
      <w:tr w:rsidR="004133C5" w:rsidTr="004133C5">
        <w:trPr>
          <w:cantSplit/>
          <w:trHeight w:val="320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2 298 487,58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581 532,17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131°58'27"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25,86</w:t>
            </w:r>
          </w:p>
        </w:tc>
      </w:tr>
      <w:tr w:rsidR="004133C5" w:rsidTr="004133C5">
        <w:trPr>
          <w:cantSplit/>
          <w:trHeight w:val="320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2 298 470,29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581 551,40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41°45'35"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40,56</w:t>
            </w:r>
          </w:p>
        </w:tc>
      </w:tr>
      <w:tr w:rsidR="004133C5" w:rsidTr="004133C5">
        <w:trPr>
          <w:cantSplit/>
          <w:trHeight w:val="320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2 298 500,55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581 578,41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4133C5" w:rsidTr="004133C5">
        <w:trPr>
          <w:cantSplit/>
          <w:trHeight w:val="320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2 298 529,76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581 604,78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312°5'3"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28,42</w:t>
            </w:r>
          </w:p>
        </w:tc>
      </w:tr>
      <w:tr w:rsidR="004133C5" w:rsidTr="004133C5">
        <w:trPr>
          <w:cantSplit/>
          <w:trHeight w:val="320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2 298 548,80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581 583,69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220°5'11"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80,01</w:t>
            </w:r>
          </w:p>
        </w:tc>
      </w:tr>
    </w:tbl>
    <w:p w:rsidR="00937912" w:rsidRDefault="00937912" w:rsidP="00937912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№239</w:t>
      </w:r>
    </w:p>
    <w:p w:rsidR="004133C5" w:rsidRDefault="00E11576" w:rsidP="004133C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71625" cy="147637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C5" w:rsidRDefault="004133C5" w:rsidP="004133C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4133C5" w:rsidTr="004133C5">
        <w:trPr>
          <w:cantSplit/>
          <w:trHeight w:val="300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133C5" w:rsidRDefault="004133C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3C5" w:rsidRDefault="004133C5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Длина линии</w:t>
            </w:r>
          </w:p>
        </w:tc>
      </w:tr>
      <w:tr w:rsidR="004133C5" w:rsidTr="004133C5">
        <w:trPr>
          <w:cantSplit/>
          <w:trHeight w:val="347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4133C5" w:rsidRDefault="004133C5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33C5" w:rsidRDefault="004133C5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33C5" w:rsidRDefault="004133C5"/>
        </w:tc>
      </w:tr>
      <w:tr w:rsidR="004133C5" w:rsidTr="004133C5">
        <w:trPr>
          <w:cantSplit/>
          <w:trHeight w:val="347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2 298 500,55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581 578,41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132°4'43"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26,33</w:t>
            </w:r>
          </w:p>
        </w:tc>
      </w:tr>
      <w:tr w:rsidR="004133C5" w:rsidTr="004133C5">
        <w:trPr>
          <w:cantSplit/>
          <w:trHeight w:val="347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2 298 482,90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581 597,96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4133C5" w:rsidTr="004133C5">
        <w:trPr>
          <w:cantSplit/>
          <w:trHeight w:val="347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2 298 512,11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581 624,33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312°4'41"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26,33</w:t>
            </w:r>
          </w:p>
        </w:tc>
      </w:tr>
      <w:tr w:rsidR="004133C5" w:rsidTr="004133C5">
        <w:trPr>
          <w:cantSplit/>
          <w:trHeight w:val="347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</w:pPr>
            <w:r>
              <w:t>2 298 529,76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581 604,78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133C5" w:rsidRDefault="00413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35252" w:rsidRPr="00DB6914" w:rsidRDefault="00235252" w:rsidP="00742EDA">
      <w:pPr>
        <w:jc w:val="center"/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№240</w:t>
      </w:r>
    </w:p>
    <w:p w:rsidR="009723ED" w:rsidRDefault="00E11576" w:rsidP="009723ED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ED" w:rsidRDefault="009723ED" w:rsidP="009723ED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3"/>
        <w:gridCol w:w="1483"/>
        <w:gridCol w:w="1483"/>
        <w:gridCol w:w="2330"/>
        <w:gridCol w:w="1695"/>
      </w:tblGrid>
      <w:tr w:rsidR="009723ED" w:rsidTr="009723ED">
        <w:trPr>
          <w:cantSplit/>
          <w:trHeight w:val="305"/>
        </w:trPr>
        <w:tc>
          <w:tcPr>
            <w:tcW w:w="2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723ED" w:rsidRDefault="009723E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3ED" w:rsidRDefault="009723ED">
            <w:pPr>
              <w:jc w:val="center"/>
            </w:pPr>
            <w:r>
              <w:t>Координаты</w:t>
            </w:r>
          </w:p>
        </w:tc>
        <w:tc>
          <w:tcPr>
            <w:tcW w:w="233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Дирекционный угол</w:t>
            </w:r>
          </w:p>
        </w:tc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Длина линии</w:t>
            </w:r>
          </w:p>
        </w:tc>
      </w:tr>
      <w:tr w:rsidR="009723ED" w:rsidTr="009723ED">
        <w:trPr>
          <w:cantSplit/>
          <w:trHeight w:val="353"/>
        </w:trPr>
        <w:tc>
          <w:tcPr>
            <w:tcW w:w="2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723ED" w:rsidRDefault="009723ED"/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X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23ED" w:rsidRDefault="009723ED"/>
        </w:tc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23ED" w:rsidRDefault="009723ED"/>
        </w:tc>
      </w:tr>
      <w:tr w:rsidR="009723ED" w:rsidTr="009723ED">
        <w:trPr>
          <w:cantSplit/>
          <w:trHeight w:val="353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2 298 482,90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581 597,96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9723ED" w:rsidTr="009723ED">
        <w:trPr>
          <w:cantSplit/>
          <w:trHeight w:val="353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2 298 467,82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581 614,66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9723ED" w:rsidTr="009723ED">
        <w:trPr>
          <w:cantSplit/>
          <w:trHeight w:val="353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2 298 497,03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581 641,03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9723ED" w:rsidTr="009723ED">
        <w:trPr>
          <w:cantSplit/>
          <w:trHeight w:val="353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2 298 512,11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581 624,33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35252" w:rsidRPr="00DB6914" w:rsidRDefault="00235252" w:rsidP="00742EDA">
      <w:pPr>
        <w:jc w:val="center"/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№241</w:t>
      </w:r>
    </w:p>
    <w:p w:rsidR="009723ED" w:rsidRDefault="00E11576" w:rsidP="009723ED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ED" w:rsidRDefault="009723ED" w:rsidP="009723ED">
      <w:pPr>
        <w:pStyle w:val="2"/>
        <w:rPr>
          <w:color w:val="auto"/>
        </w:rPr>
      </w:pPr>
    </w:p>
    <w:tbl>
      <w:tblPr>
        <w:tblW w:w="99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09"/>
        <w:gridCol w:w="1552"/>
        <w:gridCol w:w="1552"/>
        <w:gridCol w:w="2438"/>
        <w:gridCol w:w="1774"/>
      </w:tblGrid>
      <w:tr w:rsidR="009723ED" w:rsidTr="009723ED">
        <w:trPr>
          <w:cantSplit/>
          <w:trHeight w:val="313"/>
        </w:trPr>
        <w:tc>
          <w:tcPr>
            <w:tcW w:w="26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723ED" w:rsidRDefault="009723E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3ED" w:rsidRDefault="009723ED">
            <w:pPr>
              <w:jc w:val="center"/>
            </w:pPr>
            <w:r>
              <w:t>Координаты</w:t>
            </w:r>
          </w:p>
        </w:tc>
        <w:tc>
          <w:tcPr>
            <w:tcW w:w="243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Дирекционный угол</w:t>
            </w:r>
          </w:p>
        </w:tc>
        <w:tc>
          <w:tcPr>
            <w:tcW w:w="17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Длина линии</w:t>
            </w:r>
          </w:p>
        </w:tc>
      </w:tr>
      <w:tr w:rsidR="009723ED" w:rsidTr="009723ED">
        <w:trPr>
          <w:cantSplit/>
          <w:trHeight w:val="363"/>
        </w:trPr>
        <w:tc>
          <w:tcPr>
            <w:tcW w:w="26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723ED" w:rsidRDefault="009723ED"/>
        </w:tc>
        <w:tc>
          <w:tcPr>
            <w:tcW w:w="15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X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43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23ED" w:rsidRDefault="009723ED"/>
        </w:tc>
        <w:tc>
          <w:tcPr>
            <w:tcW w:w="17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23ED" w:rsidRDefault="009723ED"/>
        </w:tc>
      </w:tr>
      <w:tr w:rsidR="009723ED" w:rsidTr="009723ED">
        <w:trPr>
          <w:cantSplit/>
          <w:trHeight w:val="363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2 298 467,82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581 614,66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9723ED" w:rsidTr="009723ED">
        <w:trPr>
          <w:cantSplit/>
          <w:trHeight w:val="363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2 298 452,74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581 631,36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9723ED" w:rsidTr="009723ED">
        <w:trPr>
          <w:cantSplit/>
          <w:trHeight w:val="363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2 298 481,95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581 657,73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9723ED" w:rsidTr="009723ED">
        <w:trPr>
          <w:cantSplit/>
          <w:trHeight w:val="363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4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2 298 497,03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581 641,03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9723ED" w:rsidRPr="00DB6914" w:rsidRDefault="009723ED" w:rsidP="00742EDA">
      <w:pPr>
        <w:jc w:val="center"/>
        <w:rPr>
          <w:rFonts w:ascii="GOST type B" w:hAnsi="GOST type B"/>
          <w:sz w:val="24"/>
          <w:szCs w:val="24"/>
        </w:rPr>
      </w:pPr>
    </w:p>
    <w:p w:rsidR="00235252" w:rsidRPr="00DB6914" w:rsidRDefault="00235252" w:rsidP="009723ED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№242</w:t>
      </w:r>
    </w:p>
    <w:p w:rsidR="009723ED" w:rsidRDefault="00E11576" w:rsidP="009723ED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ED" w:rsidRDefault="009723ED" w:rsidP="009723ED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9723ED" w:rsidTr="009723ED">
        <w:trPr>
          <w:cantSplit/>
          <w:trHeight w:val="284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723ED" w:rsidRDefault="009723E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3ED" w:rsidRDefault="009723ED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Длина линии</w:t>
            </w:r>
          </w:p>
        </w:tc>
      </w:tr>
      <w:tr w:rsidR="009723ED" w:rsidTr="009723ED">
        <w:trPr>
          <w:cantSplit/>
          <w:trHeight w:val="329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723ED" w:rsidRDefault="009723ED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23ED" w:rsidRDefault="009723ED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23ED" w:rsidRDefault="009723ED"/>
        </w:tc>
      </w:tr>
      <w:tr w:rsidR="009723ED" w:rsidTr="009723ED">
        <w:trPr>
          <w:cantSplit/>
          <w:trHeight w:val="329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2 298 452,74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581 631,36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9723ED" w:rsidTr="009723ED">
        <w:trPr>
          <w:cantSplit/>
          <w:trHeight w:val="329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2 298 437,67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581 648,06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9723ED" w:rsidTr="009723ED">
        <w:trPr>
          <w:cantSplit/>
          <w:trHeight w:val="329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2 298 466,88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581 674,43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9723ED" w:rsidTr="009723ED">
        <w:trPr>
          <w:cantSplit/>
          <w:trHeight w:val="329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2 298 481,95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581 657,73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557AE6" w:rsidRPr="009723ED" w:rsidRDefault="00557AE6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№243</w:t>
      </w:r>
    </w:p>
    <w:p w:rsidR="009723ED" w:rsidRDefault="00E11576" w:rsidP="009723ED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ED" w:rsidRDefault="009723ED" w:rsidP="009723ED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6"/>
        <w:gridCol w:w="1479"/>
        <w:gridCol w:w="1479"/>
        <w:gridCol w:w="2324"/>
        <w:gridCol w:w="1690"/>
      </w:tblGrid>
      <w:tr w:rsidR="009723ED" w:rsidTr="009723ED">
        <w:trPr>
          <w:cantSplit/>
          <w:trHeight w:val="324"/>
        </w:trPr>
        <w:tc>
          <w:tcPr>
            <w:tcW w:w="24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723ED" w:rsidRDefault="009723E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3ED" w:rsidRDefault="009723ED">
            <w:pPr>
              <w:jc w:val="center"/>
            </w:pPr>
            <w:r>
              <w:t>Координаты</w:t>
            </w:r>
          </w:p>
        </w:tc>
        <w:tc>
          <w:tcPr>
            <w:tcW w:w="232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Дирекционный угол</w:t>
            </w:r>
          </w:p>
        </w:tc>
        <w:tc>
          <w:tcPr>
            <w:tcW w:w="1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Длина линии</w:t>
            </w:r>
          </w:p>
        </w:tc>
      </w:tr>
      <w:tr w:rsidR="009723ED" w:rsidTr="009723ED">
        <w:trPr>
          <w:cantSplit/>
          <w:trHeight w:val="375"/>
        </w:trPr>
        <w:tc>
          <w:tcPr>
            <w:tcW w:w="24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723ED" w:rsidRDefault="009723ED"/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X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2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23ED" w:rsidRDefault="009723ED"/>
        </w:tc>
        <w:tc>
          <w:tcPr>
            <w:tcW w:w="1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23ED" w:rsidRDefault="009723ED"/>
        </w:tc>
      </w:tr>
      <w:tr w:rsidR="009723ED" w:rsidTr="009723ED">
        <w:trPr>
          <w:cantSplit/>
          <w:trHeight w:val="375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2 298 437,67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581 648,06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9723ED" w:rsidTr="009723ED">
        <w:trPr>
          <w:cantSplit/>
          <w:trHeight w:val="375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2 298 422,59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581 664,76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9723ED" w:rsidTr="009723ED">
        <w:trPr>
          <w:cantSplit/>
          <w:trHeight w:val="375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2 298 451,80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581 691,13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9723ED" w:rsidTr="009723ED">
        <w:trPr>
          <w:cantSplit/>
          <w:trHeight w:val="375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2 298 466,88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581 674,43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9723ED" w:rsidRDefault="009723ED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№244</w:t>
      </w:r>
    </w:p>
    <w:p w:rsidR="009723ED" w:rsidRDefault="00E11576" w:rsidP="009723ED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ED" w:rsidRDefault="009723ED" w:rsidP="009723ED">
      <w:pPr>
        <w:jc w:val="center"/>
      </w:pPr>
    </w:p>
    <w:tbl>
      <w:tblPr>
        <w:tblW w:w="96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9"/>
        <w:gridCol w:w="1504"/>
        <w:gridCol w:w="1505"/>
        <w:gridCol w:w="2364"/>
        <w:gridCol w:w="1720"/>
      </w:tblGrid>
      <w:tr w:rsidR="009723ED" w:rsidTr="009723ED">
        <w:trPr>
          <w:cantSplit/>
          <w:trHeight w:val="281"/>
        </w:trPr>
        <w:tc>
          <w:tcPr>
            <w:tcW w:w="2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723ED" w:rsidRDefault="009723E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3ED" w:rsidRDefault="009723ED">
            <w:pPr>
              <w:jc w:val="center"/>
            </w:pPr>
            <w:r>
              <w:t>Координаты</w:t>
            </w:r>
          </w:p>
        </w:tc>
        <w:tc>
          <w:tcPr>
            <w:tcW w:w="236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Дирекционный угол</w:t>
            </w:r>
          </w:p>
        </w:tc>
        <w:tc>
          <w:tcPr>
            <w:tcW w:w="1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Длина линии</w:t>
            </w:r>
          </w:p>
        </w:tc>
      </w:tr>
      <w:tr w:rsidR="009723ED" w:rsidTr="009723ED">
        <w:trPr>
          <w:cantSplit/>
          <w:trHeight w:val="326"/>
        </w:trPr>
        <w:tc>
          <w:tcPr>
            <w:tcW w:w="25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723ED" w:rsidRDefault="009723ED"/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X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6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23ED" w:rsidRDefault="009723ED"/>
        </w:tc>
        <w:tc>
          <w:tcPr>
            <w:tcW w:w="1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23ED" w:rsidRDefault="009723ED"/>
        </w:tc>
      </w:tr>
      <w:tr w:rsidR="009723ED" w:rsidTr="009723ED">
        <w:trPr>
          <w:cantSplit/>
          <w:trHeight w:val="326"/>
        </w:trPr>
        <w:tc>
          <w:tcPr>
            <w:tcW w:w="2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2 298 422,59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581 664,76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9723ED" w:rsidTr="009723ED">
        <w:trPr>
          <w:cantSplit/>
          <w:trHeight w:val="326"/>
        </w:trPr>
        <w:tc>
          <w:tcPr>
            <w:tcW w:w="2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2 298 407,51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581 681,46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9723ED" w:rsidTr="009723ED">
        <w:trPr>
          <w:cantSplit/>
          <w:trHeight w:val="326"/>
        </w:trPr>
        <w:tc>
          <w:tcPr>
            <w:tcW w:w="2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2 298 436,72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581 707,83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9723ED" w:rsidTr="009723ED">
        <w:trPr>
          <w:cantSplit/>
          <w:trHeight w:val="326"/>
        </w:trPr>
        <w:tc>
          <w:tcPr>
            <w:tcW w:w="2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2 298 451,80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581 691,13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35252" w:rsidRPr="00DB6914" w:rsidRDefault="00235252" w:rsidP="00742EDA">
      <w:pPr>
        <w:jc w:val="center"/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№245</w:t>
      </w:r>
    </w:p>
    <w:p w:rsidR="009723ED" w:rsidRDefault="00E11576" w:rsidP="009723ED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ED" w:rsidRDefault="009723ED" w:rsidP="009723ED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1"/>
        <w:gridCol w:w="1493"/>
        <w:gridCol w:w="1494"/>
        <w:gridCol w:w="2347"/>
        <w:gridCol w:w="1707"/>
      </w:tblGrid>
      <w:tr w:rsidR="009723ED" w:rsidTr="009723ED">
        <w:trPr>
          <w:cantSplit/>
          <w:trHeight w:val="332"/>
        </w:trPr>
        <w:tc>
          <w:tcPr>
            <w:tcW w:w="25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723ED" w:rsidRDefault="009723E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3ED" w:rsidRDefault="009723ED">
            <w:pPr>
              <w:jc w:val="center"/>
            </w:pPr>
            <w:r>
              <w:t>Координаты</w:t>
            </w:r>
          </w:p>
        </w:tc>
        <w:tc>
          <w:tcPr>
            <w:tcW w:w="234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Дирекционный угол</w:t>
            </w:r>
          </w:p>
        </w:tc>
        <w:tc>
          <w:tcPr>
            <w:tcW w:w="1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Длина линии</w:t>
            </w:r>
          </w:p>
        </w:tc>
      </w:tr>
      <w:tr w:rsidR="009723ED" w:rsidTr="009723ED">
        <w:trPr>
          <w:cantSplit/>
          <w:trHeight w:val="384"/>
        </w:trPr>
        <w:tc>
          <w:tcPr>
            <w:tcW w:w="25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723ED" w:rsidRDefault="009723ED"/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X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4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23ED" w:rsidRDefault="009723ED"/>
        </w:tc>
        <w:tc>
          <w:tcPr>
            <w:tcW w:w="17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23ED" w:rsidRDefault="009723ED"/>
        </w:tc>
      </w:tr>
      <w:tr w:rsidR="009723ED" w:rsidTr="009723ED">
        <w:trPr>
          <w:cantSplit/>
          <w:trHeight w:val="384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2 298 407,51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581 681,46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9723ED" w:rsidTr="009723ED">
        <w:trPr>
          <w:cantSplit/>
          <w:trHeight w:val="384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2 298 392,43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581 698,16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9723ED" w:rsidTr="009723ED">
        <w:trPr>
          <w:cantSplit/>
          <w:trHeight w:val="384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2 298 421,64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581 724,53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9723ED" w:rsidTr="009723ED">
        <w:trPr>
          <w:cantSplit/>
          <w:trHeight w:val="384"/>
        </w:trPr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2 298 436,72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581 707,83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35252" w:rsidRPr="00DB6914" w:rsidRDefault="00235252" w:rsidP="00742EDA">
      <w:pPr>
        <w:jc w:val="center"/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№246</w:t>
      </w:r>
    </w:p>
    <w:p w:rsidR="009723ED" w:rsidRDefault="00E11576" w:rsidP="009723ED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95425" cy="1400175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ED" w:rsidRDefault="009723ED" w:rsidP="009723ED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9"/>
        <w:gridCol w:w="1486"/>
        <w:gridCol w:w="1486"/>
        <w:gridCol w:w="2336"/>
        <w:gridCol w:w="1699"/>
      </w:tblGrid>
      <w:tr w:rsidR="009723ED" w:rsidTr="009723ED">
        <w:trPr>
          <w:cantSplit/>
          <w:trHeight w:val="281"/>
        </w:trPr>
        <w:tc>
          <w:tcPr>
            <w:tcW w:w="2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9723ED" w:rsidRDefault="009723ED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3ED" w:rsidRDefault="009723ED">
            <w:pPr>
              <w:jc w:val="center"/>
            </w:pPr>
            <w:r>
              <w:t>Координаты</w:t>
            </w:r>
          </w:p>
        </w:tc>
        <w:tc>
          <w:tcPr>
            <w:tcW w:w="233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Дирекционный угол</w:t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Длина линии</w:t>
            </w:r>
          </w:p>
        </w:tc>
      </w:tr>
      <w:tr w:rsidR="009723ED" w:rsidTr="009723ED">
        <w:trPr>
          <w:cantSplit/>
          <w:trHeight w:val="326"/>
        </w:trPr>
        <w:tc>
          <w:tcPr>
            <w:tcW w:w="2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723ED" w:rsidRDefault="009723ED"/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X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23ED" w:rsidRDefault="009723ED"/>
        </w:tc>
        <w:tc>
          <w:tcPr>
            <w:tcW w:w="16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723ED" w:rsidRDefault="009723ED"/>
        </w:tc>
      </w:tr>
      <w:tr w:rsidR="009723ED" w:rsidTr="009723ED">
        <w:trPr>
          <w:cantSplit/>
          <w:trHeight w:val="326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2 298 392,43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581 698,16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132°4'42"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22,27</w:t>
            </w:r>
          </w:p>
        </w:tc>
      </w:tr>
      <w:tr w:rsidR="009723ED" w:rsidTr="009723ED">
        <w:trPr>
          <w:cantSplit/>
          <w:trHeight w:val="326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2 298 377,51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581 714,69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42°5'16"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  <w:tr w:rsidR="009723ED" w:rsidTr="009723ED">
        <w:trPr>
          <w:cantSplit/>
          <w:trHeight w:val="326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2 298 406,73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581 741,08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312°2'3"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22,28</w:t>
            </w:r>
          </w:p>
        </w:tc>
      </w:tr>
      <w:tr w:rsidR="009723ED" w:rsidTr="009723ED">
        <w:trPr>
          <w:cantSplit/>
          <w:trHeight w:val="326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</w:pPr>
            <w:r>
              <w:t>2 298 421,64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581 724,53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3ED" w:rsidRDefault="009723E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AC5A79" w:rsidRDefault="00AC5A79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№247</w:t>
      </w:r>
    </w:p>
    <w:p w:rsidR="00AC5A79" w:rsidRDefault="00E11576" w:rsidP="00AC5A79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79" w:rsidRDefault="00AC5A79" w:rsidP="00AC5A79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1497"/>
        <w:gridCol w:w="1497"/>
        <w:gridCol w:w="2353"/>
        <w:gridCol w:w="1711"/>
      </w:tblGrid>
      <w:tr w:rsidR="00AC5A79" w:rsidTr="00AC5A79">
        <w:trPr>
          <w:cantSplit/>
          <w:trHeight w:val="281"/>
        </w:trPr>
        <w:tc>
          <w:tcPr>
            <w:tcW w:w="25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C5A79" w:rsidRDefault="00AC5A79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A79" w:rsidRDefault="00AC5A79">
            <w:pPr>
              <w:jc w:val="center"/>
            </w:pPr>
            <w:r>
              <w:t>Координаты</w:t>
            </w:r>
          </w:p>
        </w:tc>
        <w:tc>
          <w:tcPr>
            <w:tcW w:w="235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Дирекционный угол</w:t>
            </w:r>
          </w:p>
        </w:tc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Длина линии</w:t>
            </w:r>
          </w:p>
        </w:tc>
      </w:tr>
      <w:tr w:rsidR="00AC5A79" w:rsidTr="00AC5A79">
        <w:trPr>
          <w:cantSplit/>
          <w:trHeight w:val="326"/>
        </w:trPr>
        <w:tc>
          <w:tcPr>
            <w:tcW w:w="25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C5A79" w:rsidRDefault="00AC5A79"/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X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</w:tr>
      <w:tr w:rsidR="00AC5A79" w:rsidTr="00AC5A79">
        <w:trPr>
          <w:cantSplit/>
          <w:trHeight w:val="326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2 298 377,51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581 714,69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C5A79" w:rsidTr="00AC5A79">
        <w:trPr>
          <w:cantSplit/>
          <w:trHeight w:val="326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2 298 361,71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581 732,19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42°4'53"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AC5A79" w:rsidTr="00AC5A79">
        <w:trPr>
          <w:cantSplit/>
          <w:trHeight w:val="326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2 298 390,95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581 758,60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312°0'40"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C5A79" w:rsidTr="00AC5A79">
        <w:trPr>
          <w:cantSplit/>
          <w:trHeight w:val="326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4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2 298 406,73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581 741,08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222°5'16"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</w:tbl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№248</w:t>
      </w:r>
    </w:p>
    <w:p w:rsidR="00AC5A79" w:rsidRDefault="00E11576" w:rsidP="00AC5A79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79" w:rsidRDefault="00AC5A79" w:rsidP="00AC5A79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2"/>
        <w:gridCol w:w="1446"/>
        <w:gridCol w:w="1446"/>
        <w:gridCol w:w="2273"/>
        <w:gridCol w:w="1653"/>
      </w:tblGrid>
      <w:tr w:rsidR="00AC5A79" w:rsidTr="00AC5A79">
        <w:trPr>
          <w:cantSplit/>
          <w:trHeight w:val="279"/>
        </w:trPr>
        <w:tc>
          <w:tcPr>
            <w:tcW w:w="2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C5A79" w:rsidRDefault="00AC5A79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A79" w:rsidRDefault="00AC5A79">
            <w:pPr>
              <w:jc w:val="center"/>
            </w:pPr>
            <w:r>
              <w:t>Координаты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Дирекционный угол</w:t>
            </w:r>
          </w:p>
        </w:tc>
        <w:tc>
          <w:tcPr>
            <w:tcW w:w="1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Длина линии</w:t>
            </w:r>
          </w:p>
        </w:tc>
      </w:tr>
      <w:tr w:rsidR="00AC5A79" w:rsidTr="00AC5A79">
        <w:trPr>
          <w:cantSplit/>
          <w:trHeight w:val="323"/>
        </w:trPr>
        <w:tc>
          <w:tcPr>
            <w:tcW w:w="2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C5A79" w:rsidRDefault="00AC5A79"/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X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  <w:tc>
          <w:tcPr>
            <w:tcW w:w="16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</w:tr>
      <w:tr w:rsidR="00AC5A79" w:rsidTr="00AC5A79">
        <w:trPr>
          <w:cantSplit/>
          <w:trHeight w:val="323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2 298 361,71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581 732,19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C5A79" w:rsidTr="00AC5A79">
        <w:trPr>
          <w:cantSplit/>
          <w:trHeight w:val="323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2 298 345,85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581 749,73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41°59'16"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  <w:tr w:rsidR="00AC5A79" w:rsidTr="00AC5A79">
        <w:trPr>
          <w:cantSplit/>
          <w:trHeight w:val="323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2 298 375,11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581 776,07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312°10'52"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C5A79" w:rsidTr="00AC5A79">
        <w:trPr>
          <w:cantSplit/>
          <w:trHeight w:val="323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2 298 390,95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581 758,60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222°4'53"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951436" w:rsidRPr="00DB6914" w:rsidRDefault="00951436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№249</w:t>
      </w:r>
    </w:p>
    <w:p w:rsidR="00AC5A79" w:rsidRDefault="00E11576" w:rsidP="00AC5A79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79" w:rsidRDefault="00AC5A79" w:rsidP="00AC5A79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3"/>
        <w:gridCol w:w="1501"/>
        <w:gridCol w:w="1501"/>
        <w:gridCol w:w="2358"/>
        <w:gridCol w:w="1715"/>
      </w:tblGrid>
      <w:tr w:rsidR="00AC5A79" w:rsidTr="00AC5A79">
        <w:trPr>
          <w:cantSplit/>
          <w:trHeight w:val="273"/>
        </w:trPr>
        <w:tc>
          <w:tcPr>
            <w:tcW w:w="25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C5A79" w:rsidRDefault="00AC5A79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A79" w:rsidRDefault="00AC5A79">
            <w:pPr>
              <w:jc w:val="center"/>
            </w:pPr>
            <w:r>
              <w:t>Координаты</w:t>
            </w:r>
          </w:p>
        </w:tc>
        <w:tc>
          <w:tcPr>
            <w:tcW w:w="235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Дирекционный угол</w:t>
            </w:r>
          </w:p>
        </w:tc>
        <w:tc>
          <w:tcPr>
            <w:tcW w:w="1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Длина линии</w:t>
            </w:r>
          </w:p>
        </w:tc>
      </w:tr>
      <w:tr w:rsidR="00AC5A79" w:rsidTr="00AC5A79">
        <w:trPr>
          <w:cantSplit/>
          <w:trHeight w:val="316"/>
        </w:trPr>
        <w:tc>
          <w:tcPr>
            <w:tcW w:w="25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C5A79" w:rsidRDefault="00AC5A79"/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X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  <w:tc>
          <w:tcPr>
            <w:tcW w:w="1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</w:tr>
      <w:tr w:rsidR="00AC5A79" w:rsidTr="00AC5A79">
        <w:trPr>
          <w:cantSplit/>
          <w:trHeight w:val="316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2 298 345,85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581 749,73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C5A79" w:rsidTr="00AC5A79">
        <w:trPr>
          <w:cantSplit/>
          <w:trHeight w:val="316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2 298 330,05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581 767,23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AC5A79" w:rsidTr="00AC5A79">
        <w:trPr>
          <w:cantSplit/>
          <w:trHeight w:val="316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2 298 359,26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581 793,61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312°7'1"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C5A79" w:rsidTr="00AC5A79">
        <w:trPr>
          <w:cantSplit/>
          <w:trHeight w:val="316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2 298 375,11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581 776,07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221°59'16"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</w:tbl>
    <w:p w:rsidR="00360C62" w:rsidRPr="00DB6914" w:rsidRDefault="00360C62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№250</w:t>
      </w:r>
    </w:p>
    <w:p w:rsidR="00AC5A79" w:rsidRDefault="00E11576" w:rsidP="00AC5A79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79" w:rsidRDefault="00AC5A79" w:rsidP="00AC5A79">
      <w:pPr>
        <w:jc w:val="center"/>
      </w:pPr>
    </w:p>
    <w:tbl>
      <w:tblPr>
        <w:tblW w:w="96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9"/>
        <w:gridCol w:w="1504"/>
        <w:gridCol w:w="1505"/>
        <w:gridCol w:w="2364"/>
        <w:gridCol w:w="1720"/>
      </w:tblGrid>
      <w:tr w:rsidR="00AC5A79" w:rsidTr="00AC5A79">
        <w:trPr>
          <w:cantSplit/>
          <w:trHeight w:val="260"/>
        </w:trPr>
        <w:tc>
          <w:tcPr>
            <w:tcW w:w="2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C5A79" w:rsidRDefault="00AC5A79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A79" w:rsidRDefault="00AC5A79">
            <w:pPr>
              <w:jc w:val="center"/>
            </w:pPr>
            <w:r>
              <w:t>Координаты</w:t>
            </w:r>
          </w:p>
        </w:tc>
        <w:tc>
          <w:tcPr>
            <w:tcW w:w="236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Дирекционный угол</w:t>
            </w:r>
          </w:p>
        </w:tc>
        <w:tc>
          <w:tcPr>
            <w:tcW w:w="1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Длина линии</w:t>
            </w:r>
          </w:p>
        </w:tc>
      </w:tr>
      <w:tr w:rsidR="00AC5A79" w:rsidTr="00AC5A79">
        <w:trPr>
          <w:cantSplit/>
          <w:trHeight w:val="301"/>
        </w:trPr>
        <w:tc>
          <w:tcPr>
            <w:tcW w:w="25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C5A79" w:rsidRDefault="00AC5A79"/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X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6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  <w:tc>
          <w:tcPr>
            <w:tcW w:w="1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</w:tr>
      <w:tr w:rsidR="00AC5A79" w:rsidTr="00AC5A79">
        <w:trPr>
          <w:cantSplit/>
          <w:trHeight w:val="301"/>
        </w:trPr>
        <w:tc>
          <w:tcPr>
            <w:tcW w:w="2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2 298 330,05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581 767,23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C5A79" w:rsidTr="00AC5A79">
        <w:trPr>
          <w:cantSplit/>
          <w:trHeight w:val="301"/>
        </w:trPr>
        <w:tc>
          <w:tcPr>
            <w:tcW w:w="2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2 298 314,24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581 784,74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42°10'15"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39,38</w:t>
            </w:r>
          </w:p>
        </w:tc>
      </w:tr>
      <w:tr w:rsidR="00AC5A79" w:rsidTr="00AC5A79">
        <w:trPr>
          <w:cantSplit/>
          <w:trHeight w:val="301"/>
        </w:trPr>
        <w:tc>
          <w:tcPr>
            <w:tcW w:w="2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2 298 343,43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581 811,18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312°0'42"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AC5A79" w:rsidTr="00AC5A79">
        <w:trPr>
          <w:cantSplit/>
          <w:trHeight w:val="301"/>
        </w:trPr>
        <w:tc>
          <w:tcPr>
            <w:tcW w:w="2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2 298 359,26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581 793,61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35252" w:rsidRPr="00DB6914" w:rsidRDefault="00235252" w:rsidP="00742EDA">
      <w:pPr>
        <w:jc w:val="center"/>
        <w:rPr>
          <w:rFonts w:ascii="GOST type B" w:hAnsi="GOST type B"/>
          <w:sz w:val="24"/>
          <w:szCs w:val="24"/>
        </w:rPr>
      </w:pPr>
    </w:p>
    <w:p w:rsidR="00AC5A79" w:rsidRDefault="00AC5A79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№251</w:t>
      </w:r>
    </w:p>
    <w:p w:rsidR="00AC5A79" w:rsidRDefault="00E11576" w:rsidP="00AC5A79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79" w:rsidRDefault="00AC5A79" w:rsidP="00AC5A79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AC5A79" w:rsidTr="00AC5A79">
        <w:trPr>
          <w:cantSplit/>
          <w:trHeight w:val="292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C5A79" w:rsidRDefault="00AC5A79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A79" w:rsidRDefault="00AC5A79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Длина линии</w:t>
            </w:r>
          </w:p>
        </w:tc>
      </w:tr>
      <w:tr w:rsidR="00AC5A79" w:rsidTr="00AC5A79">
        <w:trPr>
          <w:cantSplit/>
          <w:trHeight w:val="338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C5A79" w:rsidRDefault="00AC5A79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</w:tr>
      <w:tr w:rsidR="00AC5A79" w:rsidTr="00AC5A79">
        <w:trPr>
          <w:cantSplit/>
          <w:trHeight w:val="33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2 298 314,24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581 784,74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132°6'48"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C5A79" w:rsidTr="00AC5A79">
        <w:trPr>
          <w:cantSplit/>
          <w:trHeight w:val="33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2 298 298,39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581 802,28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AC5A79" w:rsidTr="00AC5A79">
        <w:trPr>
          <w:cantSplit/>
          <w:trHeight w:val="33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2 298 327,60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581 828,65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312°10'43"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C5A79" w:rsidTr="00AC5A79">
        <w:trPr>
          <w:cantSplit/>
          <w:trHeight w:val="33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2 298 343,43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581 811,18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222°10'15"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39,38</w:t>
            </w:r>
          </w:p>
        </w:tc>
      </w:tr>
    </w:tbl>
    <w:p w:rsidR="00951436" w:rsidRPr="00DB6914" w:rsidRDefault="00951436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№252</w:t>
      </w:r>
    </w:p>
    <w:p w:rsidR="00AC5A79" w:rsidRDefault="00E11576" w:rsidP="00AC5A79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79" w:rsidRDefault="00AC5A79" w:rsidP="00AC5A79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AC5A79" w:rsidTr="00AC5A79">
        <w:trPr>
          <w:cantSplit/>
          <w:trHeight w:val="303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C5A79" w:rsidRDefault="00AC5A79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A79" w:rsidRDefault="00AC5A79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Длина линии</w:t>
            </w:r>
          </w:p>
        </w:tc>
      </w:tr>
      <w:tr w:rsidR="00AC5A79" w:rsidTr="00AC5A79">
        <w:trPr>
          <w:cantSplit/>
          <w:trHeight w:val="350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C5A79" w:rsidRDefault="00AC5A79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</w:tr>
      <w:tr w:rsidR="00AC5A79" w:rsidTr="00AC5A79">
        <w:trPr>
          <w:cantSplit/>
          <w:trHeight w:val="350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2 298 298,39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581 802,28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132°4'43"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C5A79" w:rsidTr="00AC5A79">
        <w:trPr>
          <w:cantSplit/>
          <w:trHeight w:val="350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2 298 282,58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581 819,78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42°4'50"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AC5A79" w:rsidTr="00AC5A79">
        <w:trPr>
          <w:cantSplit/>
          <w:trHeight w:val="350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2 298 311,82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581 846,18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311°58'22"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C5A79" w:rsidTr="00AC5A79">
        <w:trPr>
          <w:cantSplit/>
          <w:trHeight w:val="350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2 298 327,60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581 828,65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AC5A79" w:rsidRDefault="00AC5A79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№253</w:t>
      </w:r>
    </w:p>
    <w:p w:rsidR="00AC5A79" w:rsidRDefault="00E11576" w:rsidP="00AC5A79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79" w:rsidRDefault="00AC5A79" w:rsidP="00AC5A79">
      <w:pPr>
        <w:jc w:val="center"/>
      </w:pPr>
    </w:p>
    <w:tbl>
      <w:tblPr>
        <w:tblW w:w="96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41"/>
        <w:gridCol w:w="1511"/>
        <w:gridCol w:w="1512"/>
        <w:gridCol w:w="2375"/>
        <w:gridCol w:w="1728"/>
      </w:tblGrid>
      <w:tr w:rsidR="00AC5A79" w:rsidTr="00AC5A79">
        <w:trPr>
          <w:cantSplit/>
          <w:trHeight w:val="297"/>
        </w:trPr>
        <w:tc>
          <w:tcPr>
            <w:tcW w:w="2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C5A79" w:rsidRDefault="00AC5A79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A79" w:rsidRDefault="00AC5A79">
            <w:pPr>
              <w:jc w:val="center"/>
            </w:pPr>
            <w:r>
              <w:t>Координаты</w:t>
            </w:r>
          </w:p>
        </w:tc>
        <w:tc>
          <w:tcPr>
            <w:tcW w:w="237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Дирекционный угол</w:t>
            </w:r>
          </w:p>
        </w:tc>
        <w:tc>
          <w:tcPr>
            <w:tcW w:w="17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Длина линии</w:t>
            </w:r>
          </w:p>
        </w:tc>
      </w:tr>
      <w:tr w:rsidR="00AC5A79" w:rsidTr="00AC5A79">
        <w:trPr>
          <w:cantSplit/>
          <w:trHeight w:val="344"/>
        </w:trPr>
        <w:tc>
          <w:tcPr>
            <w:tcW w:w="2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C5A79" w:rsidRDefault="00AC5A79"/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X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7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  <w:tc>
          <w:tcPr>
            <w:tcW w:w="17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</w:tr>
      <w:tr w:rsidR="00AC5A79" w:rsidTr="00AC5A79">
        <w:trPr>
          <w:cantSplit/>
          <w:trHeight w:val="344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2 298 282,58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581 819,78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C5A79" w:rsidTr="00AC5A79">
        <w:trPr>
          <w:cantSplit/>
          <w:trHeight w:val="344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2 298 266,78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581 837,28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AC5A79" w:rsidTr="00AC5A79">
        <w:trPr>
          <w:cantSplit/>
          <w:trHeight w:val="344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2 298 295,99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581 863,66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312°10'58"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C5A79" w:rsidTr="00AC5A79">
        <w:trPr>
          <w:cantSplit/>
          <w:trHeight w:val="344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2 298 311,82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581 846,18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222°4'50"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951436" w:rsidRPr="00DB6914" w:rsidRDefault="00951436" w:rsidP="00742EDA">
      <w:pPr>
        <w:jc w:val="center"/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№254</w:t>
      </w:r>
    </w:p>
    <w:p w:rsidR="00AC5A79" w:rsidRDefault="00E11576" w:rsidP="00AC5A79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79" w:rsidRDefault="00AC5A79" w:rsidP="00AC5A79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9"/>
        <w:gridCol w:w="1439"/>
        <w:gridCol w:w="1439"/>
        <w:gridCol w:w="2261"/>
        <w:gridCol w:w="1645"/>
      </w:tblGrid>
      <w:tr w:rsidR="00AC5A79" w:rsidTr="00AC5A79">
        <w:trPr>
          <w:cantSplit/>
          <w:trHeight w:val="287"/>
        </w:trPr>
        <w:tc>
          <w:tcPr>
            <w:tcW w:w="2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C5A79" w:rsidRDefault="00AC5A79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A79" w:rsidRDefault="00AC5A79">
            <w:pPr>
              <w:jc w:val="center"/>
            </w:pPr>
            <w:r>
              <w:t>Координаты</w:t>
            </w:r>
          </w:p>
        </w:tc>
        <w:tc>
          <w:tcPr>
            <w:tcW w:w="226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Дирекционный угол</w:t>
            </w:r>
          </w:p>
        </w:tc>
        <w:tc>
          <w:tcPr>
            <w:tcW w:w="1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Длина линии</w:t>
            </w:r>
          </w:p>
        </w:tc>
      </w:tr>
      <w:tr w:rsidR="00AC5A79" w:rsidTr="00AC5A79">
        <w:trPr>
          <w:cantSplit/>
          <w:trHeight w:val="332"/>
        </w:trPr>
        <w:tc>
          <w:tcPr>
            <w:tcW w:w="2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C5A79" w:rsidRDefault="00AC5A79"/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X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  <w:tc>
          <w:tcPr>
            <w:tcW w:w="16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</w:tr>
      <w:tr w:rsidR="00AC5A79" w:rsidTr="00AC5A79">
        <w:trPr>
          <w:cantSplit/>
          <w:trHeight w:val="332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2 298 266,78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581 837,28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132°4'42"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C5A79" w:rsidTr="00AC5A79">
        <w:trPr>
          <w:cantSplit/>
          <w:trHeight w:val="332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2 298 250,98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581 854,79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42°10'11"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39,38</w:t>
            </w:r>
          </w:p>
        </w:tc>
      </w:tr>
      <w:tr w:rsidR="00AC5A79" w:rsidTr="00AC5A79">
        <w:trPr>
          <w:cantSplit/>
          <w:trHeight w:val="332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2 298 280,16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581 881,23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312°0'42"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AC5A79" w:rsidTr="00AC5A79">
        <w:trPr>
          <w:cantSplit/>
          <w:trHeight w:val="332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2 298 295,99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581 863,66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35252" w:rsidRPr="00DB6914" w:rsidRDefault="00235252" w:rsidP="00742EDA">
      <w:pPr>
        <w:jc w:val="center"/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№255</w:t>
      </w:r>
    </w:p>
    <w:p w:rsidR="00AC5A79" w:rsidRDefault="00E11576" w:rsidP="00AC5A79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362075" cy="1343025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79" w:rsidRDefault="00AC5A79" w:rsidP="00AC5A79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6"/>
        <w:gridCol w:w="1479"/>
        <w:gridCol w:w="1479"/>
        <w:gridCol w:w="2324"/>
        <w:gridCol w:w="1690"/>
      </w:tblGrid>
      <w:tr w:rsidR="00AC5A79" w:rsidTr="00AC5A79">
        <w:trPr>
          <w:cantSplit/>
          <w:trHeight w:val="301"/>
        </w:trPr>
        <w:tc>
          <w:tcPr>
            <w:tcW w:w="24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C5A79" w:rsidRDefault="00AC5A79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A79" w:rsidRDefault="00AC5A79">
            <w:pPr>
              <w:jc w:val="center"/>
            </w:pPr>
            <w:r>
              <w:t>Координаты</w:t>
            </w:r>
          </w:p>
        </w:tc>
        <w:tc>
          <w:tcPr>
            <w:tcW w:w="232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Дирекционный угол</w:t>
            </w:r>
          </w:p>
        </w:tc>
        <w:tc>
          <w:tcPr>
            <w:tcW w:w="1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Длина линии</w:t>
            </w:r>
          </w:p>
        </w:tc>
      </w:tr>
      <w:tr w:rsidR="00AC5A79" w:rsidTr="00AC5A79">
        <w:trPr>
          <w:cantSplit/>
          <w:trHeight w:val="348"/>
        </w:trPr>
        <w:tc>
          <w:tcPr>
            <w:tcW w:w="24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C5A79" w:rsidRDefault="00AC5A79"/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X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2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  <w:tc>
          <w:tcPr>
            <w:tcW w:w="1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C5A79" w:rsidRDefault="00AC5A79"/>
        </w:tc>
      </w:tr>
      <w:tr w:rsidR="00AC5A79" w:rsidTr="00AC5A79">
        <w:trPr>
          <w:cantSplit/>
          <w:trHeight w:val="34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2 298 250,98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581 854,79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42°10'11"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39,38</w:t>
            </w:r>
          </w:p>
        </w:tc>
      </w:tr>
      <w:tr w:rsidR="00AC5A79" w:rsidTr="00AC5A79">
        <w:trPr>
          <w:cantSplit/>
          <w:trHeight w:val="34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2 298 280,16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581 881,23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29,79</w:t>
            </w:r>
          </w:p>
        </w:tc>
      </w:tr>
      <w:tr w:rsidR="00AC5A79" w:rsidTr="00AC5A79">
        <w:trPr>
          <w:cantSplit/>
          <w:trHeight w:val="34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2 298 260,24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581 903,38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220°12'54"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14,11</w:t>
            </w:r>
          </w:p>
        </w:tc>
      </w:tr>
      <w:tr w:rsidR="00AC5A79" w:rsidTr="00AC5A79">
        <w:trPr>
          <w:cantSplit/>
          <w:trHeight w:val="34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2 298 249,47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581 894,27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222°22'34"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25,29</w:t>
            </w:r>
          </w:p>
        </w:tc>
      </w:tr>
      <w:tr w:rsidR="00AC5A79" w:rsidTr="00AC5A79">
        <w:trPr>
          <w:cantSplit/>
          <w:trHeight w:val="34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</w:pPr>
            <w:r>
              <w:t>2 298 230,79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581 877,22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311°59'15"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79" w:rsidRDefault="00AC5A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30,18</w:t>
            </w:r>
          </w:p>
        </w:tc>
      </w:tr>
    </w:tbl>
    <w:p w:rsidR="00B31CCA" w:rsidRDefault="00B31CCA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№256</w:t>
      </w:r>
    </w:p>
    <w:p w:rsidR="00B31CCA" w:rsidRDefault="00E11576" w:rsidP="00B31CCA">
      <w:pPr>
        <w:jc w:val="center"/>
      </w:pPr>
      <w:r>
        <w:rPr>
          <w:noProof/>
        </w:rPr>
        <w:drawing>
          <wp:inline distT="0" distB="0" distL="0" distR="0">
            <wp:extent cx="1647825" cy="1533525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A" w:rsidRDefault="00B31CCA" w:rsidP="00B31CCA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1497"/>
        <w:gridCol w:w="1497"/>
        <w:gridCol w:w="2353"/>
        <w:gridCol w:w="1711"/>
      </w:tblGrid>
      <w:tr w:rsidR="00B31CCA" w:rsidTr="00B31CCA">
        <w:trPr>
          <w:cantSplit/>
          <w:trHeight w:val="252"/>
        </w:trPr>
        <w:tc>
          <w:tcPr>
            <w:tcW w:w="25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31CCA" w:rsidRDefault="00B31CC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CA" w:rsidRDefault="00B31CCA">
            <w:pPr>
              <w:jc w:val="center"/>
            </w:pPr>
            <w:r>
              <w:t>Координаты</w:t>
            </w:r>
          </w:p>
        </w:tc>
        <w:tc>
          <w:tcPr>
            <w:tcW w:w="235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Дирекционный угол</w:t>
            </w:r>
          </w:p>
        </w:tc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Длина линии</w:t>
            </w:r>
          </w:p>
        </w:tc>
      </w:tr>
      <w:tr w:rsidR="00B31CCA" w:rsidTr="00B31CCA">
        <w:trPr>
          <w:cantSplit/>
          <w:trHeight w:val="292"/>
        </w:trPr>
        <w:tc>
          <w:tcPr>
            <w:tcW w:w="25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31CCA" w:rsidRDefault="00B31CCA"/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X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</w:tr>
      <w:tr w:rsidR="00B31CCA" w:rsidTr="00B31CCA">
        <w:trPr>
          <w:cantSplit/>
          <w:trHeight w:val="292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2 298 291,50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581 891,48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131°56'56"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29,29</w:t>
            </w:r>
          </w:p>
        </w:tc>
      </w:tr>
      <w:tr w:rsidR="00B31CCA" w:rsidTr="00B31CCA">
        <w:trPr>
          <w:cantSplit/>
          <w:trHeight w:val="292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2 298 271,93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581 913,26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40°12'50"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40,77</w:t>
            </w:r>
          </w:p>
        </w:tc>
      </w:tr>
      <w:tr w:rsidR="00B31CCA" w:rsidTr="00B31CCA">
        <w:trPr>
          <w:cantSplit/>
          <w:trHeight w:val="292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2 298 303,06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581 939,58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311°36'45"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27,95</w:t>
            </w:r>
          </w:p>
        </w:tc>
      </w:tr>
      <w:tr w:rsidR="00B31CCA" w:rsidTr="00B31CCA">
        <w:trPr>
          <w:cantSplit/>
          <w:trHeight w:val="292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4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2 298 321,62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581 918,69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222°5'46"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№257</w:t>
      </w:r>
    </w:p>
    <w:p w:rsidR="00B31CCA" w:rsidRDefault="00E11576" w:rsidP="00B31CC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A" w:rsidRDefault="00B31CCA" w:rsidP="00B31CC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3"/>
        <w:gridCol w:w="1483"/>
        <w:gridCol w:w="1483"/>
        <w:gridCol w:w="2330"/>
        <w:gridCol w:w="1695"/>
      </w:tblGrid>
      <w:tr w:rsidR="00B31CCA" w:rsidTr="00B31CCA">
        <w:trPr>
          <w:cantSplit/>
          <w:trHeight w:val="260"/>
        </w:trPr>
        <w:tc>
          <w:tcPr>
            <w:tcW w:w="2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31CCA" w:rsidRDefault="00B31CC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CA" w:rsidRDefault="00B31CCA">
            <w:pPr>
              <w:jc w:val="center"/>
            </w:pPr>
            <w:r>
              <w:t>Координаты</w:t>
            </w:r>
          </w:p>
        </w:tc>
        <w:tc>
          <w:tcPr>
            <w:tcW w:w="233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Дирекционный угол</w:t>
            </w:r>
          </w:p>
        </w:tc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Длина линии</w:t>
            </w:r>
          </w:p>
        </w:tc>
      </w:tr>
      <w:tr w:rsidR="00B31CCA" w:rsidTr="00B31CCA">
        <w:trPr>
          <w:cantSplit/>
          <w:trHeight w:val="301"/>
        </w:trPr>
        <w:tc>
          <w:tcPr>
            <w:tcW w:w="2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31CCA" w:rsidRDefault="00B31CCA"/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X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</w:tr>
      <w:tr w:rsidR="00B31CCA" w:rsidTr="00B31CCA">
        <w:trPr>
          <w:cantSplit/>
          <w:trHeight w:val="301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2 298 307,34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581 873,94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132°4'44"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B31CCA" w:rsidTr="00B31CCA">
        <w:trPr>
          <w:cantSplit/>
          <w:trHeight w:val="301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2 298 291,50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581 891,48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42°5'46"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B31CCA" w:rsidTr="00B31CCA">
        <w:trPr>
          <w:cantSplit/>
          <w:trHeight w:val="301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2 298 321,62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581 918,69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B31CCA" w:rsidTr="00B31CCA">
        <w:trPr>
          <w:cantSplit/>
          <w:trHeight w:val="301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2 298 337,48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581 901,15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B31CCA" w:rsidRDefault="00B31CCA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№258</w:t>
      </w:r>
    </w:p>
    <w:p w:rsidR="00B31CCA" w:rsidRDefault="00E11576" w:rsidP="00B31CC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A" w:rsidRDefault="00B31CCA" w:rsidP="00B31CC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9"/>
        <w:gridCol w:w="1486"/>
        <w:gridCol w:w="1486"/>
        <w:gridCol w:w="2336"/>
        <w:gridCol w:w="1699"/>
      </w:tblGrid>
      <w:tr w:rsidR="00B31CCA" w:rsidTr="00B31CCA">
        <w:trPr>
          <w:cantSplit/>
          <w:trHeight w:val="265"/>
        </w:trPr>
        <w:tc>
          <w:tcPr>
            <w:tcW w:w="2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31CCA" w:rsidRDefault="00B31CC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CA" w:rsidRDefault="00B31CCA">
            <w:pPr>
              <w:jc w:val="center"/>
            </w:pPr>
            <w:r>
              <w:t>Координаты</w:t>
            </w:r>
          </w:p>
        </w:tc>
        <w:tc>
          <w:tcPr>
            <w:tcW w:w="233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Дирекционный угол</w:t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Длина линии</w:t>
            </w:r>
          </w:p>
        </w:tc>
      </w:tr>
      <w:tr w:rsidR="00B31CCA" w:rsidTr="00B31CCA">
        <w:trPr>
          <w:cantSplit/>
          <w:trHeight w:val="307"/>
        </w:trPr>
        <w:tc>
          <w:tcPr>
            <w:tcW w:w="24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31CCA" w:rsidRDefault="00B31CCA"/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X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  <w:tc>
          <w:tcPr>
            <w:tcW w:w="16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</w:tr>
      <w:tr w:rsidR="00B31CCA" w:rsidTr="00B31CCA">
        <w:trPr>
          <w:cantSplit/>
          <w:trHeight w:val="307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2 298 323,16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581 856,43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132°6'50"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B31CCA" w:rsidTr="00B31CCA">
        <w:trPr>
          <w:cantSplit/>
          <w:trHeight w:val="307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2 298 307,34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581 873,94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B31CCA" w:rsidTr="00B31CCA">
        <w:trPr>
          <w:cantSplit/>
          <w:trHeight w:val="307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2 298 337,48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581 901,15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312°4'30"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B31CCA" w:rsidTr="00B31CCA">
        <w:trPr>
          <w:cantSplit/>
          <w:trHeight w:val="307"/>
        </w:trPr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2 298 353,28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581 883,64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222°5'48"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B31CCA" w:rsidRDefault="00B31CCA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№259</w:t>
      </w:r>
    </w:p>
    <w:p w:rsidR="00B31CCA" w:rsidRDefault="00E11576" w:rsidP="00B31CC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A" w:rsidRDefault="00B31CCA" w:rsidP="00B31CC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B31CCA" w:rsidTr="00B31CCA">
        <w:trPr>
          <w:cantSplit/>
          <w:trHeight w:val="289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31CCA" w:rsidRDefault="00B31CC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CA" w:rsidRDefault="00B31CCA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Длина линии</w:t>
            </w:r>
          </w:p>
        </w:tc>
      </w:tr>
      <w:tr w:rsidR="00B31CCA" w:rsidTr="00B31CCA">
        <w:trPr>
          <w:cantSplit/>
          <w:trHeight w:val="335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31CCA" w:rsidRDefault="00B31CCA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</w:tr>
      <w:tr w:rsidR="00B31CCA" w:rsidTr="00B31CCA">
        <w:trPr>
          <w:cantSplit/>
          <w:trHeight w:val="33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2 298 338,97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581 838,93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132°4'42"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B31CCA" w:rsidTr="00B31CCA">
        <w:trPr>
          <w:cantSplit/>
          <w:trHeight w:val="33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2 298 323,16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581 856,43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B31CCA" w:rsidTr="00B31CCA">
        <w:trPr>
          <w:cantSplit/>
          <w:trHeight w:val="33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2 298 353,28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581 883,64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B31CCA" w:rsidTr="00B31CCA">
        <w:trPr>
          <w:cantSplit/>
          <w:trHeight w:val="33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2 298 369,09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581 866,14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235252" w:rsidRPr="00DB6914" w:rsidRDefault="00235252" w:rsidP="00742EDA">
      <w:pPr>
        <w:jc w:val="center"/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№260</w:t>
      </w:r>
    </w:p>
    <w:p w:rsidR="00B31CCA" w:rsidRDefault="00E11576" w:rsidP="00B31CC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A" w:rsidRDefault="00B31CCA" w:rsidP="00B31CC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1472"/>
        <w:gridCol w:w="1472"/>
        <w:gridCol w:w="2313"/>
        <w:gridCol w:w="1682"/>
      </w:tblGrid>
      <w:tr w:rsidR="00B31CCA" w:rsidTr="00B31CCA">
        <w:trPr>
          <w:cantSplit/>
          <w:trHeight w:val="308"/>
        </w:trPr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31CCA" w:rsidRDefault="00B31CC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CA" w:rsidRDefault="00B31CCA">
            <w:pPr>
              <w:jc w:val="center"/>
            </w:pPr>
            <w:r>
              <w:t>Координаты</w:t>
            </w:r>
          </w:p>
        </w:tc>
        <w:tc>
          <w:tcPr>
            <w:tcW w:w="231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Дирекционный угол</w:t>
            </w:r>
          </w:p>
        </w:tc>
        <w:tc>
          <w:tcPr>
            <w:tcW w:w="1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Длина линии</w:t>
            </w:r>
          </w:p>
        </w:tc>
      </w:tr>
      <w:tr w:rsidR="00B31CCA" w:rsidTr="00B31CCA">
        <w:trPr>
          <w:cantSplit/>
          <w:trHeight w:val="357"/>
        </w:trPr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31CCA" w:rsidRDefault="00B31CCA"/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X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  <w:tc>
          <w:tcPr>
            <w:tcW w:w="1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</w:tr>
      <w:tr w:rsidR="00B31CCA" w:rsidTr="00B31CCA">
        <w:trPr>
          <w:cantSplit/>
          <w:trHeight w:val="357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2 298 354,77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581 821,43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B31CCA" w:rsidTr="00B31CCA">
        <w:trPr>
          <w:cantSplit/>
          <w:trHeight w:val="357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2 298 338,97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581 838,93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42°5'48"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B31CCA" w:rsidTr="00B31CCA">
        <w:trPr>
          <w:cantSplit/>
          <w:trHeight w:val="357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2 298 369,09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581 866,14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B31CCA" w:rsidTr="00B31CCA">
        <w:trPr>
          <w:cantSplit/>
          <w:trHeight w:val="357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2 298 384,89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581 848,64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222°5'49"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235252" w:rsidRPr="00DB6914" w:rsidRDefault="00235252" w:rsidP="00742EDA">
      <w:pPr>
        <w:jc w:val="center"/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№261</w:t>
      </w:r>
    </w:p>
    <w:p w:rsidR="00B31CCA" w:rsidRDefault="00E11576" w:rsidP="00B31CC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A" w:rsidRDefault="00B31CCA" w:rsidP="00B31CC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3"/>
        <w:gridCol w:w="1483"/>
        <w:gridCol w:w="1483"/>
        <w:gridCol w:w="2330"/>
        <w:gridCol w:w="1695"/>
      </w:tblGrid>
      <w:tr w:rsidR="00B31CCA" w:rsidTr="00B31CCA">
        <w:trPr>
          <w:cantSplit/>
          <w:trHeight w:val="311"/>
        </w:trPr>
        <w:tc>
          <w:tcPr>
            <w:tcW w:w="2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31CCA" w:rsidRDefault="00B31CC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CA" w:rsidRDefault="00B31CCA">
            <w:pPr>
              <w:jc w:val="center"/>
            </w:pPr>
            <w:r>
              <w:t>Координаты</w:t>
            </w:r>
          </w:p>
        </w:tc>
        <w:tc>
          <w:tcPr>
            <w:tcW w:w="233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Дирекционный угол</w:t>
            </w:r>
          </w:p>
        </w:tc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Длина линии</w:t>
            </w:r>
          </w:p>
        </w:tc>
      </w:tr>
      <w:tr w:rsidR="00B31CCA" w:rsidTr="00B31CCA">
        <w:trPr>
          <w:cantSplit/>
          <w:trHeight w:val="359"/>
        </w:trPr>
        <w:tc>
          <w:tcPr>
            <w:tcW w:w="2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31CCA" w:rsidRDefault="00B31CCA"/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X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</w:tr>
      <w:tr w:rsidR="00B31CCA" w:rsidTr="00B31CCA">
        <w:trPr>
          <w:cantSplit/>
          <w:trHeight w:val="359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2 298 370,63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581 803,89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B31CCA" w:rsidTr="00B31CCA">
        <w:trPr>
          <w:cantSplit/>
          <w:trHeight w:val="359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2 298 354,77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581 821,43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42°5'49"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B31CCA" w:rsidTr="00B31CCA">
        <w:trPr>
          <w:cantSplit/>
          <w:trHeight w:val="359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2 298 384,89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581 848,64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312°7'1"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B31CCA" w:rsidTr="00B31CCA">
        <w:trPr>
          <w:cantSplit/>
          <w:trHeight w:val="359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2 298 400,75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581 831,10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222°5'46"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B31CCA" w:rsidRDefault="00B31CCA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№262</w:t>
      </w:r>
    </w:p>
    <w:p w:rsidR="00B31CCA" w:rsidRDefault="00E11576" w:rsidP="00B31CC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A" w:rsidRDefault="00B31CCA" w:rsidP="00B31CCA">
      <w:pPr>
        <w:jc w:val="center"/>
      </w:pPr>
    </w:p>
    <w:tbl>
      <w:tblPr>
        <w:tblW w:w="9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35"/>
        <w:gridCol w:w="1508"/>
        <w:gridCol w:w="1508"/>
        <w:gridCol w:w="2370"/>
        <w:gridCol w:w="1724"/>
      </w:tblGrid>
      <w:tr w:rsidR="00B31CCA" w:rsidTr="00B31CCA">
        <w:trPr>
          <w:cantSplit/>
          <w:trHeight w:val="244"/>
        </w:trPr>
        <w:tc>
          <w:tcPr>
            <w:tcW w:w="25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31CCA" w:rsidRDefault="00B31CC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CA" w:rsidRDefault="00B31CCA">
            <w:pPr>
              <w:jc w:val="center"/>
            </w:pPr>
            <w:r>
              <w:t>Координаты</w:t>
            </w:r>
          </w:p>
        </w:tc>
        <w:tc>
          <w:tcPr>
            <w:tcW w:w="237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Дирекционный угол</w:t>
            </w:r>
          </w:p>
        </w:tc>
        <w:tc>
          <w:tcPr>
            <w:tcW w:w="17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Длина линии</w:t>
            </w:r>
          </w:p>
        </w:tc>
      </w:tr>
      <w:tr w:rsidR="00B31CCA" w:rsidTr="00B31CCA">
        <w:trPr>
          <w:cantSplit/>
          <w:trHeight w:val="283"/>
        </w:trPr>
        <w:tc>
          <w:tcPr>
            <w:tcW w:w="25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31CCA" w:rsidRDefault="00B31CCA"/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X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7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  <w:tc>
          <w:tcPr>
            <w:tcW w:w="17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</w:tr>
      <w:tr w:rsidR="00B31CCA" w:rsidTr="00B31CCA">
        <w:trPr>
          <w:cantSplit/>
          <w:trHeight w:val="283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2 298 386,46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581 786,35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B31CCA" w:rsidTr="00B31CCA">
        <w:trPr>
          <w:cantSplit/>
          <w:trHeight w:val="283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2 298 370,63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581 803,89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42°5'46"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B31CCA" w:rsidTr="00B31CCA">
        <w:trPr>
          <w:cantSplit/>
          <w:trHeight w:val="283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2 298 400,75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581 831,10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B31CCA" w:rsidTr="00B31CCA">
        <w:trPr>
          <w:cantSplit/>
          <w:trHeight w:val="283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2 298 416,55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581 813,60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222°9'50"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235252" w:rsidRPr="00DB6914" w:rsidRDefault="00235252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№263</w:t>
      </w:r>
    </w:p>
    <w:p w:rsidR="00B31CCA" w:rsidRDefault="00E11576" w:rsidP="00B31CC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A" w:rsidRDefault="00B31CCA" w:rsidP="00B31CC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95"/>
        <w:gridCol w:w="1424"/>
        <w:gridCol w:w="1425"/>
        <w:gridCol w:w="2238"/>
        <w:gridCol w:w="1628"/>
      </w:tblGrid>
      <w:tr w:rsidR="00B31CCA" w:rsidTr="00B31CCA">
        <w:trPr>
          <w:cantSplit/>
          <w:trHeight w:val="297"/>
        </w:trPr>
        <w:tc>
          <w:tcPr>
            <w:tcW w:w="2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31CCA" w:rsidRDefault="00B31CC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CA" w:rsidRDefault="00B31CCA">
            <w:pPr>
              <w:jc w:val="center"/>
            </w:pPr>
            <w:r>
              <w:t>Координаты</w:t>
            </w:r>
          </w:p>
        </w:tc>
        <w:tc>
          <w:tcPr>
            <w:tcW w:w="223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Дирекционный угол</w:t>
            </w:r>
          </w:p>
        </w:tc>
        <w:tc>
          <w:tcPr>
            <w:tcW w:w="16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Длина линии</w:t>
            </w:r>
          </w:p>
        </w:tc>
      </w:tr>
      <w:tr w:rsidR="00B31CCA" w:rsidTr="00B31CCA">
        <w:trPr>
          <w:cantSplit/>
          <w:trHeight w:val="344"/>
        </w:trPr>
        <w:tc>
          <w:tcPr>
            <w:tcW w:w="2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31CCA" w:rsidRDefault="00B31CCA"/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X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  <w:tc>
          <w:tcPr>
            <w:tcW w:w="16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</w:tr>
      <w:tr w:rsidR="00B31CCA" w:rsidTr="00B31CCA">
        <w:trPr>
          <w:cantSplit/>
          <w:trHeight w:val="344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2 298 402,27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581 768,85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B31CCA" w:rsidTr="00B31CCA">
        <w:trPr>
          <w:cantSplit/>
          <w:trHeight w:val="344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2 298 386,46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581 786,35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42°9'50"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B31CCA" w:rsidTr="00B31CCA">
        <w:trPr>
          <w:cantSplit/>
          <w:trHeight w:val="344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2 298 416,55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581 813,60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B31CCA" w:rsidTr="00B31CCA">
        <w:trPr>
          <w:cantSplit/>
          <w:trHeight w:val="344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2 298 432,40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581 796,06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235252" w:rsidRPr="00DB6914" w:rsidRDefault="00235252" w:rsidP="00742EDA">
      <w:pPr>
        <w:jc w:val="center"/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№264</w:t>
      </w:r>
    </w:p>
    <w:p w:rsidR="00B31CCA" w:rsidRDefault="00E11576" w:rsidP="00B31CC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A" w:rsidRDefault="00B31CCA" w:rsidP="00B31CC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9"/>
        <w:gridCol w:w="1421"/>
        <w:gridCol w:w="1421"/>
        <w:gridCol w:w="2233"/>
        <w:gridCol w:w="1624"/>
      </w:tblGrid>
      <w:tr w:rsidR="00B31CCA" w:rsidTr="00B31CCA">
        <w:trPr>
          <w:cantSplit/>
          <w:trHeight w:val="281"/>
        </w:trPr>
        <w:tc>
          <w:tcPr>
            <w:tcW w:w="2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31CCA" w:rsidRDefault="00B31CC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CA" w:rsidRDefault="00B31CCA">
            <w:pPr>
              <w:jc w:val="center"/>
            </w:pPr>
            <w:r>
              <w:t>Координаты</w:t>
            </w:r>
          </w:p>
        </w:tc>
        <w:tc>
          <w:tcPr>
            <w:tcW w:w="223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Дирекционный угол</w:t>
            </w:r>
          </w:p>
        </w:tc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Длина линии</w:t>
            </w:r>
          </w:p>
        </w:tc>
      </w:tr>
      <w:tr w:rsidR="00B31CCA" w:rsidTr="00B31CCA">
        <w:trPr>
          <w:cantSplit/>
          <w:trHeight w:val="326"/>
        </w:trPr>
        <w:tc>
          <w:tcPr>
            <w:tcW w:w="2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31CCA" w:rsidRDefault="00B31CCA"/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X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</w:tr>
      <w:tr w:rsidR="00B31CCA" w:rsidTr="00B31CCA">
        <w:trPr>
          <w:cantSplit/>
          <w:trHeight w:val="326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2 298 418,09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581 751,35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132°7'44"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B31CCA" w:rsidTr="00B31CCA">
        <w:trPr>
          <w:cantSplit/>
          <w:trHeight w:val="326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2 298 402,27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581 768,85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B31CCA" w:rsidTr="00B31CCA">
        <w:trPr>
          <w:cantSplit/>
          <w:trHeight w:val="326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2 298 432,40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581 796,06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312°4'44"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B31CCA" w:rsidTr="00B31CCA">
        <w:trPr>
          <w:cantSplit/>
          <w:trHeight w:val="326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2 298 448,21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581 778,55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222°5'44"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40,58</w:t>
            </w:r>
          </w:p>
        </w:tc>
      </w:tr>
    </w:tbl>
    <w:p w:rsidR="00235252" w:rsidRPr="00DB6914" w:rsidRDefault="00235252" w:rsidP="00742EDA">
      <w:pPr>
        <w:jc w:val="center"/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№265</w:t>
      </w:r>
    </w:p>
    <w:p w:rsidR="00B31CCA" w:rsidRDefault="00E11576" w:rsidP="00B31CC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A" w:rsidRDefault="00B31CCA" w:rsidP="00B31CC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B31CCA" w:rsidTr="00B31CCA">
        <w:trPr>
          <w:cantSplit/>
          <w:trHeight w:val="271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31CCA" w:rsidRDefault="00B31CC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CA" w:rsidRDefault="00B31CCA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Длина линии</w:t>
            </w:r>
          </w:p>
        </w:tc>
      </w:tr>
      <w:tr w:rsidR="00B31CCA" w:rsidTr="00B31CCA">
        <w:trPr>
          <w:cantSplit/>
          <w:trHeight w:val="313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31CCA" w:rsidRDefault="00B31CCA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</w:tr>
      <w:tr w:rsidR="00B31CCA" w:rsidTr="00B31CCA">
        <w:trPr>
          <w:cantSplit/>
          <w:trHeight w:val="313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2 298 433,06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581 734,76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132°3'48"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22,34</w:t>
            </w:r>
          </w:p>
        </w:tc>
      </w:tr>
      <w:tr w:rsidR="00B31CCA" w:rsidTr="00B31CCA">
        <w:trPr>
          <w:cantSplit/>
          <w:trHeight w:val="313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2 298 418,09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581 751,35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42°5'44"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40,58</w:t>
            </w:r>
          </w:p>
        </w:tc>
      </w:tr>
      <w:tr w:rsidR="00B31CCA" w:rsidTr="00B31CCA">
        <w:trPr>
          <w:cantSplit/>
          <w:trHeight w:val="313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2 298 448,21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581 778,55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312°7'1"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22,35</w:t>
            </w:r>
          </w:p>
        </w:tc>
      </w:tr>
      <w:tr w:rsidR="00B31CCA" w:rsidTr="00B31CCA">
        <w:trPr>
          <w:cantSplit/>
          <w:trHeight w:val="313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2 298 463,20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581 761,97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B31CCA" w:rsidRDefault="00B31CCA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№266</w:t>
      </w:r>
    </w:p>
    <w:p w:rsidR="008032A7" w:rsidRDefault="00E11576" w:rsidP="008032A7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A7" w:rsidRDefault="008032A7" w:rsidP="008032A7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95"/>
        <w:gridCol w:w="1424"/>
        <w:gridCol w:w="1425"/>
        <w:gridCol w:w="2238"/>
        <w:gridCol w:w="1628"/>
      </w:tblGrid>
      <w:tr w:rsidR="008032A7" w:rsidTr="008032A7">
        <w:trPr>
          <w:cantSplit/>
          <w:trHeight w:val="268"/>
        </w:trPr>
        <w:tc>
          <w:tcPr>
            <w:tcW w:w="2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032A7" w:rsidRDefault="008032A7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2A7" w:rsidRDefault="008032A7">
            <w:pPr>
              <w:jc w:val="center"/>
            </w:pPr>
            <w:r>
              <w:t>Координаты</w:t>
            </w:r>
          </w:p>
        </w:tc>
        <w:tc>
          <w:tcPr>
            <w:tcW w:w="223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</w:pPr>
            <w:r>
              <w:t>Дирекционный угол</w:t>
            </w:r>
          </w:p>
        </w:tc>
        <w:tc>
          <w:tcPr>
            <w:tcW w:w="16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</w:pPr>
            <w:r>
              <w:t>Длина линии</w:t>
            </w:r>
          </w:p>
        </w:tc>
      </w:tr>
      <w:tr w:rsidR="008032A7" w:rsidTr="008032A7">
        <w:trPr>
          <w:cantSplit/>
          <w:trHeight w:val="310"/>
        </w:trPr>
        <w:tc>
          <w:tcPr>
            <w:tcW w:w="2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032A7" w:rsidRDefault="008032A7"/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</w:pPr>
            <w:r>
              <w:t>X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32A7" w:rsidRDefault="008032A7"/>
        </w:tc>
        <w:tc>
          <w:tcPr>
            <w:tcW w:w="16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32A7" w:rsidRDefault="008032A7"/>
        </w:tc>
      </w:tr>
      <w:tr w:rsidR="008032A7" w:rsidTr="008032A7">
        <w:trPr>
          <w:cantSplit/>
          <w:trHeight w:val="310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</w:pPr>
            <w: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</w:pPr>
            <w:r>
              <w:t>2 298 448,14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581 718,06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8032A7" w:rsidTr="008032A7">
        <w:trPr>
          <w:cantSplit/>
          <w:trHeight w:val="310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</w:pPr>
            <w: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</w:pPr>
            <w:r>
              <w:t>2 298 433,06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581 734,76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8032A7" w:rsidTr="008032A7">
        <w:trPr>
          <w:cantSplit/>
          <w:trHeight w:val="310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</w:pPr>
            <w: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</w:pPr>
            <w:r>
              <w:t>2 298 463,20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581 761,97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8032A7" w:rsidTr="008032A7">
        <w:trPr>
          <w:cantSplit/>
          <w:trHeight w:val="310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</w:pPr>
            <w:r>
              <w:t>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</w:pPr>
            <w:r>
              <w:t>2 298 478,28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581 745,27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32A7" w:rsidRDefault="008032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8032A7" w:rsidRDefault="008032A7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№267</w:t>
      </w:r>
    </w:p>
    <w:p w:rsidR="00B31CCA" w:rsidRDefault="00E11576" w:rsidP="00B31CC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A" w:rsidRDefault="00B31CCA" w:rsidP="00B31CC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8"/>
        <w:gridCol w:w="2307"/>
        <w:gridCol w:w="1678"/>
      </w:tblGrid>
      <w:tr w:rsidR="00B31CCA" w:rsidTr="00B31CCA">
        <w:trPr>
          <w:cantSplit/>
          <w:trHeight w:val="308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31CCA" w:rsidRDefault="00B31CC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CA" w:rsidRDefault="00B31CCA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Длина линии</w:t>
            </w:r>
          </w:p>
        </w:tc>
      </w:tr>
      <w:tr w:rsidR="00B31CCA" w:rsidTr="00B31CCA">
        <w:trPr>
          <w:cantSplit/>
          <w:trHeight w:val="357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31CCA" w:rsidRDefault="00B31CCA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</w:tr>
      <w:tr w:rsidR="00B31CCA" w:rsidTr="00B31CCA">
        <w:trPr>
          <w:cantSplit/>
          <w:trHeight w:val="357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2 298 463,22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581 701,36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31CCA" w:rsidTr="00B31CCA">
        <w:trPr>
          <w:cantSplit/>
          <w:trHeight w:val="357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2 298 448,14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581 718,06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B31CCA" w:rsidTr="00B31CCA">
        <w:trPr>
          <w:cantSplit/>
          <w:trHeight w:val="357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2 298 478,28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581 745,27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31CCA" w:rsidTr="00B31CCA">
        <w:trPr>
          <w:cantSplit/>
          <w:trHeight w:val="357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2 298 493,36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581 728,57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B31CCA" w:rsidRDefault="00B31CCA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№268</w:t>
      </w:r>
    </w:p>
    <w:p w:rsidR="00B31CCA" w:rsidRDefault="00E11576" w:rsidP="00B31CC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A" w:rsidRDefault="00B31CCA" w:rsidP="00B31CC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3"/>
        <w:gridCol w:w="1483"/>
        <w:gridCol w:w="1483"/>
        <w:gridCol w:w="2330"/>
        <w:gridCol w:w="1695"/>
      </w:tblGrid>
      <w:tr w:rsidR="00B31CCA" w:rsidTr="00B31CCA">
        <w:trPr>
          <w:cantSplit/>
          <w:trHeight w:val="303"/>
        </w:trPr>
        <w:tc>
          <w:tcPr>
            <w:tcW w:w="2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31CCA" w:rsidRDefault="00B31CC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CA" w:rsidRDefault="00B31CCA">
            <w:pPr>
              <w:jc w:val="center"/>
            </w:pPr>
            <w:r>
              <w:t>Координаты</w:t>
            </w:r>
          </w:p>
        </w:tc>
        <w:tc>
          <w:tcPr>
            <w:tcW w:w="233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Дирекционный угол</w:t>
            </w:r>
          </w:p>
        </w:tc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Длина линии</w:t>
            </w:r>
          </w:p>
        </w:tc>
      </w:tr>
      <w:tr w:rsidR="00B31CCA" w:rsidTr="00B31CCA">
        <w:trPr>
          <w:cantSplit/>
          <w:trHeight w:val="350"/>
        </w:trPr>
        <w:tc>
          <w:tcPr>
            <w:tcW w:w="2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31CCA" w:rsidRDefault="00B31CCA"/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X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</w:tr>
      <w:tr w:rsidR="00B31CCA" w:rsidTr="00B31CCA">
        <w:trPr>
          <w:cantSplit/>
          <w:trHeight w:val="350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2 298 478,29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581 684,66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31CCA" w:rsidTr="00B31CCA">
        <w:trPr>
          <w:cantSplit/>
          <w:trHeight w:val="350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2 298 463,22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581 701,36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B31CCA" w:rsidTr="00B31CCA">
        <w:trPr>
          <w:cantSplit/>
          <w:trHeight w:val="350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2 298 493,36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581 728,57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31CCA" w:rsidTr="00B31CCA">
        <w:trPr>
          <w:cantSplit/>
          <w:trHeight w:val="350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2 298 508,43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581 711,87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222°4'43"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40,60</w:t>
            </w:r>
          </w:p>
        </w:tc>
      </w:tr>
    </w:tbl>
    <w:p w:rsidR="00263245" w:rsidRDefault="00263245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№269</w:t>
      </w:r>
    </w:p>
    <w:p w:rsidR="00B31CCA" w:rsidRDefault="00E11576" w:rsidP="00B31CC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A" w:rsidRDefault="00B31CCA" w:rsidP="00B31CC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B31CCA" w:rsidTr="00B31CCA">
        <w:trPr>
          <w:cantSplit/>
          <w:trHeight w:val="297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31CCA" w:rsidRDefault="00B31CC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CA" w:rsidRDefault="00B31CCA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Длина линии</w:t>
            </w:r>
          </w:p>
        </w:tc>
      </w:tr>
      <w:tr w:rsidR="00B31CCA" w:rsidTr="00B31CCA">
        <w:trPr>
          <w:cantSplit/>
          <w:trHeight w:val="344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31CCA" w:rsidRDefault="00B31CCA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</w:tr>
      <w:tr w:rsidR="00B31CCA" w:rsidTr="00B31CCA">
        <w:trPr>
          <w:cantSplit/>
          <w:trHeight w:val="34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2 298 493,37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581 667,96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132°4'33"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31CCA" w:rsidTr="00B31CCA">
        <w:trPr>
          <w:cantSplit/>
          <w:trHeight w:val="34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2 298 478,29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581 684,66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42°4'43"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40,60</w:t>
            </w:r>
          </w:p>
        </w:tc>
      </w:tr>
      <w:tr w:rsidR="00B31CCA" w:rsidTr="00B31CCA">
        <w:trPr>
          <w:cantSplit/>
          <w:trHeight w:val="34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2 298 508,43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581 711,87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31CCA" w:rsidTr="00B31CCA">
        <w:trPr>
          <w:cantSplit/>
          <w:trHeight w:val="344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2 298 523,51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581 695,17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235252" w:rsidRPr="00DB6914" w:rsidRDefault="00235252" w:rsidP="00742EDA">
      <w:pPr>
        <w:jc w:val="center"/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№270</w:t>
      </w:r>
    </w:p>
    <w:p w:rsidR="00B31CCA" w:rsidRDefault="00E11576" w:rsidP="00B31CC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A" w:rsidRDefault="00B31CCA" w:rsidP="00B31CC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1432"/>
        <w:gridCol w:w="1432"/>
        <w:gridCol w:w="2250"/>
        <w:gridCol w:w="1636"/>
      </w:tblGrid>
      <w:tr w:rsidR="00B31CCA" w:rsidTr="00B31CCA">
        <w:trPr>
          <w:cantSplit/>
          <w:trHeight w:val="300"/>
        </w:trPr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31CCA" w:rsidRDefault="00B31CC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CA" w:rsidRDefault="00B31CCA">
            <w:pPr>
              <w:jc w:val="center"/>
            </w:pPr>
            <w:r>
              <w:t>Координаты</w:t>
            </w:r>
          </w:p>
        </w:tc>
        <w:tc>
          <w:tcPr>
            <w:tcW w:w="225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Дирекционный угол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Длина линии</w:t>
            </w:r>
          </w:p>
        </w:tc>
      </w:tr>
      <w:tr w:rsidR="00B31CCA" w:rsidTr="00B31CCA">
        <w:trPr>
          <w:cantSplit/>
          <w:trHeight w:val="347"/>
        </w:trPr>
        <w:tc>
          <w:tcPr>
            <w:tcW w:w="2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31CCA" w:rsidRDefault="00B31CCA"/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1CCA" w:rsidRDefault="00B31CCA"/>
        </w:tc>
      </w:tr>
      <w:tr w:rsidR="00B31CCA" w:rsidTr="00B31CCA">
        <w:trPr>
          <w:cantSplit/>
          <w:trHeight w:val="347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2 298 508,45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581 651,26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132°4'46"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31CCA" w:rsidTr="00B31CCA">
        <w:trPr>
          <w:cantSplit/>
          <w:trHeight w:val="347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2 298 493,37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581 667,96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B31CCA" w:rsidTr="00B31CCA">
        <w:trPr>
          <w:cantSplit/>
          <w:trHeight w:val="347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2 298 523,51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581 695,17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B31CCA" w:rsidTr="00B31CCA">
        <w:trPr>
          <w:cantSplit/>
          <w:trHeight w:val="347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</w:pPr>
            <w:r>
              <w:t>2 298 538,59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581 678,47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1CCA" w:rsidRDefault="00B31C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235252" w:rsidRPr="00DB6914" w:rsidRDefault="00235252" w:rsidP="00742EDA">
      <w:pPr>
        <w:jc w:val="center"/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№271</w:t>
      </w:r>
    </w:p>
    <w:p w:rsidR="00263245" w:rsidRDefault="00E11576" w:rsidP="00263245">
      <w:pPr>
        <w:jc w:val="center"/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5" w:rsidRDefault="00263245" w:rsidP="00263245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263245" w:rsidTr="00263245">
        <w:trPr>
          <w:cantSplit/>
          <w:trHeight w:val="284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63245" w:rsidRDefault="0026324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245" w:rsidRDefault="00263245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Длина линии</w:t>
            </w:r>
          </w:p>
        </w:tc>
      </w:tr>
      <w:tr w:rsidR="00263245" w:rsidTr="00263245">
        <w:trPr>
          <w:cantSplit/>
          <w:trHeight w:val="329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63245" w:rsidRDefault="00263245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</w:tr>
      <w:tr w:rsidR="00263245" w:rsidTr="00263245">
        <w:trPr>
          <w:cantSplit/>
          <w:trHeight w:val="329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2 298 523,53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581 634,56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63245" w:rsidTr="00263245">
        <w:trPr>
          <w:cantSplit/>
          <w:trHeight w:val="329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2 298 508,45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581 651,26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63245" w:rsidTr="00263245">
        <w:trPr>
          <w:cantSplit/>
          <w:trHeight w:val="329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2 298 538,59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581 678,47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63245" w:rsidTr="00263245">
        <w:trPr>
          <w:cantSplit/>
          <w:trHeight w:val="329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2 298 553,67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581 661,77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222°4'35"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951436" w:rsidRPr="00DB6914" w:rsidRDefault="00951436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№272</w:t>
      </w:r>
    </w:p>
    <w:p w:rsidR="00263245" w:rsidRDefault="00E11576" w:rsidP="0026324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85900" cy="1381125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5" w:rsidRDefault="00263245" w:rsidP="0026324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1497"/>
        <w:gridCol w:w="1497"/>
        <w:gridCol w:w="2353"/>
        <w:gridCol w:w="1711"/>
      </w:tblGrid>
      <w:tr w:rsidR="00263245" w:rsidTr="00263245">
        <w:trPr>
          <w:cantSplit/>
          <w:trHeight w:val="284"/>
        </w:trPr>
        <w:tc>
          <w:tcPr>
            <w:tcW w:w="25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63245" w:rsidRDefault="0026324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245" w:rsidRDefault="00263245">
            <w:pPr>
              <w:jc w:val="center"/>
            </w:pPr>
            <w:r>
              <w:t>Координаты</w:t>
            </w:r>
          </w:p>
        </w:tc>
        <w:tc>
          <w:tcPr>
            <w:tcW w:w="235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Дирекционный угол</w:t>
            </w:r>
          </w:p>
        </w:tc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Длина линии</w:t>
            </w:r>
          </w:p>
        </w:tc>
      </w:tr>
      <w:tr w:rsidR="00263245" w:rsidTr="00263245">
        <w:trPr>
          <w:cantSplit/>
          <w:trHeight w:val="329"/>
        </w:trPr>
        <w:tc>
          <w:tcPr>
            <w:tcW w:w="25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63245" w:rsidRDefault="00263245"/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X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</w:tr>
      <w:tr w:rsidR="00263245" w:rsidTr="00263245">
        <w:trPr>
          <w:cantSplit/>
          <w:trHeight w:val="329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2 298 537,39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581 619,20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132°4'37"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20,69</w:t>
            </w:r>
          </w:p>
        </w:tc>
      </w:tr>
      <w:tr w:rsidR="00263245" w:rsidTr="00263245">
        <w:trPr>
          <w:cantSplit/>
          <w:trHeight w:val="329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2 298 523,53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581 634,56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42°4'35"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63245" w:rsidTr="00263245">
        <w:trPr>
          <w:cantSplit/>
          <w:trHeight w:val="329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2 298 553,67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581 661,77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312°4'37"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20,69</w:t>
            </w:r>
          </w:p>
        </w:tc>
      </w:tr>
      <w:tr w:rsidR="00263245" w:rsidTr="00263245">
        <w:trPr>
          <w:cantSplit/>
          <w:trHeight w:val="329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4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2 298 567,53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581 646,41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222°4'35"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235252" w:rsidRPr="00DB6914" w:rsidRDefault="00D3537F" w:rsidP="00D3537F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  <w:lang w:val="en-US"/>
        </w:rPr>
        <w:br w:type="page"/>
      </w:r>
      <w:r w:rsidR="00966805">
        <w:rPr>
          <w:rFonts w:ascii="GOST type B" w:hAnsi="GOST type B"/>
          <w:sz w:val="24"/>
          <w:szCs w:val="24"/>
        </w:rPr>
        <w:t>У</w:t>
      </w:r>
      <w:r w:rsidR="00235252" w:rsidRPr="00DB6914">
        <w:rPr>
          <w:rFonts w:ascii="GOST type B" w:hAnsi="GOST type B"/>
          <w:sz w:val="24"/>
          <w:szCs w:val="24"/>
        </w:rPr>
        <w:t>часток №274</w:t>
      </w:r>
    </w:p>
    <w:p w:rsidR="00263245" w:rsidRDefault="00E11576" w:rsidP="0026324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2047875" cy="1828800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5" w:rsidRDefault="00263245" w:rsidP="0026324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1472"/>
        <w:gridCol w:w="1472"/>
        <w:gridCol w:w="2313"/>
        <w:gridCol w:w="1682"/>
      </w:tblGrid>
      <w:tr w:rsidR="00263245" w:rsidTr="00263245">
        <w:trPr>
          <w:cantSplit/>
          <w:trHeight w:val="263"/>
        </w:trPr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63245" w:rsidRDefault="0026324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245" w:rsidRDefault="00263245">
            <w:pPr>
              <w:jc w:val="center"/>
            </w:pPr>
            <w:r>
              <w:t>Координаты</w:t>
            </w:r>
          </w:p>
        </w:tc>
        <w:tc>
          <w:tcPr>
            <w:tcW w:w="231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Дирекционный угол</w:t>
            </w:r>
          </w:p>
        </w:tc>
        <w:tc>
          <w:tcPr>
            <w:tcW w:w="1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Длина линии</w:t>
            </w:r>
          </w:p>
        </w:tc>
      </w:tr>
      <w:tr w:rsidR="00263245" w:rsidTr="00263245">
        <w:trPr>
          <w:cantSplit/>
          <w:trHeight w:val="304"/>
        </w:trPr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63245" w:rsidRDefault="00263245"/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X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  <w:tc>
          <w:tcPr>
            <w:tcW w:w="1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</w:tr>
      <w:tr w:rsidR="00263245" w:rsidTr="00263245">
        <w:trPr>
          <w:cantSplit/>
          <w:trHeight w:val="304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2 298 550,61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581 604,57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39°19'36"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80,05</w:t>
            </w:r>
          </w:p>
        </w:tc>
      </w:tr>
      <w:tr w:rsidR="00263245" w:rsidTr="00263245">
        <w:trPr>
          <w:cantSplit/>
          <w:trHeight w:val="304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2 298 612,53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581 655,30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132°4'55"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21,74</w:t>
            </w:r>
          </w:p>
        </w:tc>
      </w:tr>
      <w:tr w:rsidR="00263245" w:rsidTr="00263245">
        <w:trPr>
          <w:cantSplit/>
          <w:trHeight w:val="304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2 298 597,95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581 671,44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39,32</w:t>
            </w:r>
          </w:p>
        </w:tc>
      </w:tr>
      <w:tr w:rsidR="00263245" w:rsidTr="00263245">
        <w:trPr>
          <w:cantSplit/>
          <w:trHeight w:val="304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2 298 568,77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581 645,09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133°1'2"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1,81</w:t>
            </w:r>
          </w:p>
        </w:tc>
      </w:tr>
      <w:tr w:rsidR="00263245" w:rsidTr="00263245">
        <w:trPr>
          <w:cantSplit/>
          <w:trHeight w:val="304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2 298 567,53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581 646,41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222°4'35"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63245" w:rsidTr="00263245">
        <w:trPr>
          <w:cantSplit/>
          <w:trHeight w:val="304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2 298 537,39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581 619,20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312°5'25"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19,71</w:t>
            </w:r>
          </w:p>
        </w:tc>
      </w:tr>
    </w:tbl>
    <w:p w:rsidR="00263245" w:rsidRDefault="00263245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96680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 xml:space="preserve"> </w:t>
      </w:r>
      <w:r w:rsidR="00235252" w:rsidRPr="00DB6914">
        <w:rPr>
          <w:rFonts w:ascii="GOST type B" w:hAnsi="GOST type B"/>
          <w:sz w:val="24"/>
          <w:szCs w:val="24"/>
        </w:rPr>
        <w:t>Участок №275</w:t>
      </w:r>
    </w:p>
    <w:p w:rsidR="00263245" w:rsidRDefault="00E11576" w:rsidP="00263245">
      <w:pPr>
        <w:jc w:val="center"/>
      </w:pPr>
      <w:r>
        <w:rPr>
          <w:noProof/>
        </w:rPr>
        <w:drawing>
          <wp:inline distT="0" distB="0" distL="0" distR="0">
            <wp:extent cx="1590675" cy="1476375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5" w:rsidRDefault="00263245" w:rsidP="0026324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263245" w:rsidTr="00263245">
        <w:trPr>
          <w:cantSplit/>
          <w:trHeight w:val="301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63245" w:rsidRDefault="0026324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245" w:rsidRDefault="00263245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Длина линии</w:t>
            </w:r>
          </w:p>
        </w:tc>
      </w:tr>
      <w:tr w:rsidR="00263245" w:rsidTr="00D3537F">
        <w:trPr>
          <w:cantSplit/>
          <w:trHeight w:val="348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63245" w:rsidRDefault="00263245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X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</w:tr>
      <w:tr w:rsidR="00263245" w:rsidTr="00D3537F">
        <w:trPr>
          <w:cantSplit/>
          <w:trHeight w:val="348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2 298 568,77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581 645,09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133°1'2"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1,81</w:t>
            </w:r>
          </w:p>
        </w:tc>
      </w:tr>
      <w:tr w:rsidR="00263245" w:rsidTr="00D3537F">
        <w:trPr>
          <w:cantSplit/>
          <w:trHeight w:val="348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2 298 567,53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581 646,41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132°4'37"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20,69</w:t>
            </w:r>
          </w:p>
        </w:tc>
      </w:tr>
      <w:tr w:rsidR="00263245" w:rsidTr="00D3537F">
        <w:trPr>
          <w:cantSplit/>
          <w:trHeight w:val="348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2 298 553,67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581 661,77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63245" w:rsidTr="00D3537F">
        <w:trPr>
          <w:cantSplit/>
          <w:trHeight w:val="348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2 298 582,88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581 688,14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63245" w:rsidTr="00D3537F">
        <w:trPr>
          <w:cantSplit/>
          <w:trHeight w:val="348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2 298 597,95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581 671,44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39,32</w:t>
            </w:r>
          </w:p>
        </w:tc>
      </w:tr>
    </w:tbl>
    <w:p w:rsidR="00544754" w:rsidRPr="00DB6914" w:rsidRDefault="00544754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№276</w:t>
      </w:r>
    </w:p>
    <w:p w:rsidR="00263245" w:rsidRDefault="00E11576" w:rsidP="0026324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5" w:rsidRDefault="00263245" w:rsidP="0026324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263245" w:rsidTr="00263245">
        <w:trPr>
          <w:cantSplit/>
          <w:trHeight w:val="297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63245" w:rsidRDefault="0026324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245" w:rsidRDefault="00263245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Длина линии</w:t>
            </w:r>
          </w:p>
        </w:tc>
      </w:tr>
      <w:tr w:rsidR="00263245" w:rsidTr="00263245">
        <w:trPr>
          <w:cantSplit/>
          <w:trHeight w:val="344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63245" w:rsidRDefault="00263245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</w:tr>
      <w:tr w:rsidR="00263245" w:rsidTr="00263245">
        <w:trPr>
          <w:cantSplit/>
          <w:trHeight w:val="344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2 298 553,67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581 661,77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63245" w:rsidTr="00263245">
        <w:trPr>
          <w:cantSplit/>
          <w:trHeight w:val="344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2 298 538,59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581 678,47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63245" w:rsidTr="00263245">
        <w:trPr>
          <w:cantSplit/>
          <w:trHeight w:val="344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2 298 567,80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581 704,84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63245" w:rsidTr="00263245">
        <w:trPr>
          <w:cantSplit/>
          <w:trHeight w:val="344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2 298 582,88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581 688,14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35252" w:rsidRPr="00DB6914" w:rsidRDefault="00235252" w:rsidP="00742EDA">
      <w:pPr>
        <w:jc w:val="center"/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№277</w:t>
      </w:r>
    </w:p>
    <w:p w:rsidR="00263245" w:rsidRDefault="00E11576" w:rsidP="0026324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5" w:rsidRDefault="00263245" w:rsidP="0026324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7"/>
        <w:gridCol w:w="1413"/>
        <w:gridCol w:w="1414"/>
        <w:gridCol w:w="2221"/>
        <w:gridCol w:w="1616"/>
      </w:tblGrid>
      <w:tr w:rsidR="00263245" w:rsidTr="00263245">
        <w:trPr>
          <w:cantSplit/>
          <w:trHeight w:val="242"/>
        </w:trPr>
        <w:tc>
          <w:tcPr>
            <w:tcW w:w="23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63245" w:rsidRDefault="0026324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245" w:rsidRDefault="00263245">
            <w:pPr>
              <w:jc w:val="center"/>
            </w:pPr>
            <w:r>
              <w:t>Координаты</w:t>
            </w: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Дирекционный угол</w:t>
            </w:r>
          </w:p>
        </w:tc>
        <w:tc>
          <w:tcPr>
            <w:tcW w:w="16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Длина линии</w:t>
            </w:r>
          </w:p>
        </w:tc>
      </w:tr>
      <w:tr w:rsidR="00263245" w:rsidTr="00263245">
        <w:trPr>
          <w:cantSplit/>
          <w:trHeight w:val="280"/>
        </w:trPr>
        <w:tc>
          <w:tcPr>
            <w:tcW w:w="23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63245" w:rsidRDefault="00263245"/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X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2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  <w:tc>
          <w:tcPr>
            <w:tcW w:w="16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</w:tr>
      <w:tr w:rsidR="00263245" w:rsidTr="00263245">
        <w:trPr>
          <w:cantSplit/>
          <w:trHeight w:val="280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2 298 538,59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581 678,47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63245" w:rsidTr="00263245">
        <w:trPr>
          <w:cantSplit/>
          <w:trHeight w:val="280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2 298 523,51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581 695,17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63245" w:rsidTr="00263245">
        <w:trPr>
          <w:cantSplit/>
          <w:trHeight w:val="280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2 298 552,72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581 721,54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63245" w:rsidTr="00263245">
        <w:trPr>
          <w:cantSplit/>
          <w:trHeight w:val="280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2 298 567,80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581 704,84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557AE6" w:rsidRPr="00DB6914" w:rsidRDefault="00557AE6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№278</w:t>
      </w:r>
    </w:p>
    <w:p w:rsidR="00263245" w:rsidRDefault="00E11576" w:rsidP="0026324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5" w:rsidRDefault="00263245" w:rsidP="0026324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2"/>
        <w:gridCol w:w="1446"/>
        <w:gridCol w:w="1446"/>
        <w:gridCol w:w="2273"/>
        <w:gridCol w:w="1653"/>
      </w:tblGrid>
      <w:tr w:rsidR="00263245" w:rsidTr="00263245">
        <w:trPr>
          <w:cantSplit/>
          <w:trHeight w:val="281"/>
        </w:trPr>
        <w:tc>
          <w:tcPr>
            <w:tcW w:w="2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63245" w:rsidRDefault="0026324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245" w:rsidRDefault="00263245">
            <w:pPr>
              <w:jc w:val="center"/>
            </w:pPr>
            <w:r>
              <w:t>Координаты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Дирекционный угол</w:t>
            </w:r>
          </w:p>
        </w:tc>
        <w:tc>
          <w:tcPr>
            <w:tcW w:w="1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Длина линии</w:t>
            </w:r>
          </w:p>
        </w:tc>
      </w:tr>
      <w:tr w:rsidR="00263245" w:rsidTr="00263245">
        <w:trPr>
          <w:cantSplit/>
          <w:trHeight w:val="326"/>
        </w:trPr>
        <w:tc>
          <w:tcPr>
            <w:tcW w:w="2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63245" w:rsidRDefault="00263245"/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X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  <w:tc>
          <w:tcPr>
            <w:tcW w:w="16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</w:tr>
      <w:tr w:rsidR="00263245" w:rsidTr="00263245">
        <w:trPr>
          <w:cantSplit/>
          <w:trHeight w:val="326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2 298 523,51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581 695,17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63245" w:rsidTr="00263245">
        <w:trPr>
          <w:cantSplit/>
          <w:trHeight w:val="326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2 298 508,43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581 711,87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63245" w:rsidTr="00263245">
        <w:trPr>
          <w:cantSplit/>
          <w:trHeight w:val="326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2 298 537,64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581 738,24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63245" w:rsidTr="00263245">
        <w:trPr>
          <w:cantSplit/>
          <w:trHeight w:val="326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2 298 552,72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581 721,54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63245" w:rsidRDefault="00263245" w:rsidP="00557AE6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557AE6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№279</w:t>
      </w:r>
    </w:p>
    <w:p w:rsidR="00263245" w:rsidRDefault="00E11576" w:rsidP="0026324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5" w:rsidRDefault="00263245" w:rsidP="0026324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2"/>
        <w:gridCol w:w="1446"/>
        <w:gridCol w:w="1446"/>
        <w:gridCol w:w="2273"/>
        <w:gridCol w:w="1653"/>
      </w:tblGrid>
      <w:tr w:rsidR="00263245" w:rsidTr="00263245">
        <w:trPr>
          <w:cantSplit/>
          <w:trHeight w:val="284"/>
        </w:trPr>
        <w:tc>
          <w:tcPr>
            <w:tcW w:w="2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63245" w:rsidRDefault="0026324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245" w:rsidRDefault="00263245">
            <w:pPr>
              <w:jc w:val="center"/>
            </w:pPr>
            <w:r>
              <w:t>Координаты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Дирекционный угол</w:t>
            </w:r>
          </w:p>
        </w:tc>
        <w:tc>
          <w:tcPr>
            <w:tcW w:w="1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Длина линии</w:t>
            </w:r>
          </w:p>
        </w:tc>
      </w:tr>
      <w:tr w:rsidR="00263245" w:rsidTr="00263245">
        <w:trPr>
          <w:cantSplit/>
          <w:trHeight w:val="329"/>
        </w:trPr>
        <w:tc>
          <w:tcPr>
            <w:tcW w:w="2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63245" w:rsidRDefault="00263245"/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X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  <w:tc>
          <w:tcPr>
            <w:tcW w:w="16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</w:tr>
      <w:tr w:rsidR="00263245" w:rsidTr="00263245">
        <w:trPr>
          <w:cantSplit/>
          <w:trHeight w:val="32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2 298 508,43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581 711,87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63245" w:rsidTr="00263245">
        <w:trPr>
          <w:cantSplit/>
          <w:trHeight w:val="32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2 298 493,36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581 728,57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63245" w:rsidTr="00263245">
        <w:trPr>
          <w:cantSplit/>
          <w:trHeight w:val="32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2 298 522,56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581 754,94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63245" w:rsidTr="00263245">
        <w:trPr>
          <w:cantSplit/>
          <w:trHeight w:val="32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2 298 537,64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581 738,24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544754" w:rsidRPr="00DB6914" w:rsidRDefault="00544754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557AE6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№280</w:t>
      </w:r>
    </w:p>
    <w:p w:rsidR="00263245" w:rsidRDefault="00E11576" w:rsidP="0026324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5" w:rsidRDefault="00263245" w:rsidP="0026324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263245" w:rsidTr="00263245">
        <w:trPr>
          <w:cantSplit/>
          <w:trHeight w:val="268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63245" w:rsidRDefault="0026324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245" w:rsidRDefault="00263245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Длина линии</w:t>
            </w:r>
          </w:p>
        </w:tc>
      </w:tr>
      <w:tr w:rsidR="00263245" w:rsidTr="00263245">
        <w:trPr>
          <w:cantSplit/>
          <w:trHeight w:val="310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63245" w:rsidRDefault="00263245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</w:tr>
      <w:tr w:rsidR="00263245" w:rsidTr="00263245">
        <w:trPr>
          <w:cantSplit/>
          <w:trHeight w:val="310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2 298 493,36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581 728,57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63245" w:rsidTr="00263245">
        <w:trPr>
          <w:cantSplit/>
          <w:trHeight w:val="310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2 298 478,28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581 745,27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63245" w:rsidTr="00263245">
        <w:trPr>
          <w:cantSplit/>
          <w:trHeight w:val="310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2 298 507,49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581 771,64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63245" w:rsidTr="00263245">
        <w:trPr>
          <w:cantSplit/>
          <w:trHeight w:val="310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2 298 522,56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581 754,94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35252" w:rsidRPr="00DB6914" w:rsidRDefault="00235252" w:rsidP="00742EDA">
      <w:pPr>
        <w:jc w:val="center"/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№281</w:t>
      </w:r>
    </w:p>
    <w:p w:rsidR="00263245" w:rsidRDefault="00E11576" w:rsidP="00263245">
      <w:pPr>
        <w:jc w:val="center"/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5" w:rsidRDefault="00263245" w:rsidP="00263245">
      <w:pPr>
        <w:jc w:val="center"/>
        <w:rPr>
          <w:sz w:val="24"/>
        </w:rPr>
      </w:pPr>
    </w:p>
    <w:p w:rsidR="00263245" w:rsidRDefault="00263245" w:rsidP="0026324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263245" w:rsidTr="00263245">
        <w:trPr>
          <w:cantSplit/>
          <w:trHeight w:val="292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63245" w:rsidRDefault="0026324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245" w:rsidRDefault="00263245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Длина линии</w:t>
            </w:r>
          </w:p>
        </w:tc>
      </w:tr>
      <w:tr w:rsidR="00263245" w:rsidTr="00263245">
        <w:trPr>
          <w:cantSplit/>
          <w:trHeight w:val="338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63245" w:rsidRDefault="00263245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</w:tr>
      <w:tr w:rsidR="00263245" w:rsidTr="00263245">
        <w:trPr>
          <w:cantSplit/>
          <w:trHeight w:val="338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2 298 478,28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581 745,27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63245" w:rsidTr="00263245">
        <w:trPr>
          <w:cantSplit/>
          <w:trHeight w:val="338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2 298 463,20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581 761,97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63245" w:rsidTr="00263245">
        <w:trPr>
          <w:cantSplit/>
          <w:trHeight w:val="338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2 298 492,41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581 788,34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263245" w:rsidTr="00263245">
        <w:trPr>
          <w:cantSplit/>
          <w:trHeight w:val="338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2 298 507,49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581 771,64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63245" w:rsidRDefault="00263245" w:rsidP="00557AE6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557AE6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№282</w:t>
      </w:r>
    </w:p>
    <w:p w:rsidR="00263245" w:rsidRDefault="00E11576" w:rsidP="0026324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95425" cy="1400175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5" w:rsidRDefault="00263245" w:rsidP="0026324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1432"/>
        <w:gridCol w:w="1432"/>
        <w:gridCol w:w="2250"/>
        <w:gridCol w:w="1636"/>
      </w:tblGrid>
      <w:tr w:rsidR="00263245" w:rsidTr="00263245">
        <w:trPr>
          <w:cantSplit/>
          <w:trHeight w:val="303"/>
        </w:trPr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63245" w:rsidRDefault="0026324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245" w:rsidRDefault="00263245">
            <w:pPr>
              <w:jc w:val="center"/>
            </w:pPr>
            <w:r>
              <w:t>Координаты</w:t>
            </w:r>
          </w:p>
        </w:tc>
        <w:tc>
          <w:tcPr>
            <w:tcW w:w="225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Дирекционный угол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Длина линии</w:t>
            </w:r>
          </w:p>
        </w:tc>
      </w:tr>
      <w:tr w:rsidR="00263245" w:rsidTr="00263245">
        <w:trPr>
          <w:cantSplit/>
          <w:trHeight w:val="350"/>
        </w:trPr>
        <w:tc>
          <w:tcPr>
            <w:tcW w:w="2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63245" w:rsidRDefault="00263245"/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</w:tr>
      <w:tr w:rsidR="00263245" w:rsidTr="00263245">
        <w:trPr>
          <w:cantSplit/>
          <w:trHeight w:val="350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2 298 463,20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581 761,97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132°7'1"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22,35</w:t>
            </w:r>
          </w:p>
        </w:tc>
      </w:tr>
      <w:tr w:rsidR="00263245" w:rsidTr="00263245">
        <w:trPr>
          <w:cantSplit/>
          <w:trHeight w:val="350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2 298 448,21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581 778,55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42°4'53"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263245" w:rsidTr="00263245">
        <w:trPr>
          <w:cantSplit/>
          <w:trHeight w:val="350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2 298 477,45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581 804,96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312°0'12"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22,36</w:t>
            </w:r>
          </w:p>
        </w:tc>
      </w:tr>
      <w:tr w:rsidR="00263245" w:rsidTr="00263245">
        <w:trPr>
          <w:cantSplit/>
          <w:trHeight w:val="350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2 298 492,41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581 788,34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557AE6" w:rsidRPr="00DB6914" w:rsidRDefault="00557AE6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№283</w:t>
      </w:r>
    </w:p>
    <w:p w:rsidR="00263245" w:rsidRDefault="00E11576" w:rsidP="00263245">
      <w:pPr>
        <w:jc w:val="center"/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5" w:rsidRDefault="00263245" w:rsidP="00263245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8"/>
        <w:gridCol w:w="1450"/>
        <w:gridCol w:w="1450"/>
        <w:gridCol w:w="2279"/>
        <w:gridCol w:w="1657"/>
      </w:tblGrid>
      <w:tr w:rsidR="00263245" w:rsidTr="00263245">
        <w:trPr>
          <w:cantSplit/>
          <w:trHeight w:val="300"/>
        </w:trPr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63245" w:rsidRDefault="0026324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245" w:rsidRDefault="00263245">
            <w:pPr>
              <w:jc w:val="center"/>
            </w:pPr>
            <w:r>
              <w:t>Координаты</w:t>
            </w:r>
          </w:p>
        </w:tc>
        <w:tc>
          <w:tcPr>
            <w:tcW w:w="227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Дирекционный угол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Длина линии</w:t>
            </w:r>
          </w:p>
        </w:tc>
      </w:tr>
      <w:tr w:rsidR="00263245" w:rsidTr="00263245">
        <w:trPr>
          <w:cantSplit/>
          <w:trHeight w:val="347"/>
        </w:trPr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63245" w:rsidRDefault="00263245"/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X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</w:tr>
      <w:tr w:rsidR="00263245" w:rsidTr="00263245">
        <w:trPr>
          <w:cantSplit/>
          <w:trHeight w:val="347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2 298 448,21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581 778,55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132°4'44"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63245" w:rsidTr="00263245">
        <w:trPr>
          <w:cantSplit/>
          <w:trHeight w:val="347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2 298 432,40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581 796,06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63245" w:rsidTr="00263245">
        <w:trPr>
          <w:cantSplit/>
          <w:trHeight w:val="347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2 298 461,61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581 822,43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312°10'58"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63245" w:rsidTr="00263245">
        <w:trPr>
          <w:cantSplit/>
          <w:trHeight w:val="347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2 298 477,45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581 804,96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222°4'53"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544754" w:rsidRPr="00DB6914" w:rsidRDefault="00544754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№284</w:t>
      </w:r>
    </w:p>
    <w:p w:rsidR="00263245" w:rsidRDefault="00E11576" w:rsidP="0026324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5" w:rsidRDefault="00263245" w:rsidP="0026324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263245" w:rsidTr="00263245">
        <w:trPr>
          <w:cantSplit/>
          <w:trHeight w:val="287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63245" w:rsidRDefault="0026324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245" w:rsidRDefault="00263245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Длина линии</w:t>
            </w:r>
          </w:p>
        </w:tc>
      </w:tr>
      <w:tr w:rsidR="00263245" w:rsidTr="00263245">
        <w:trPr>
          <w:cantSplit/>
          <w:trHeight w:val="332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63245" w:rsidRDefault="00263245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</w:tr>
      <w:tr w:rsidR="00263245" w:rsidTr="00263245">
        <w:trPr>
          <w:cantSplit/>
          <w:trHeight w:val="332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2 298 432,40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581 796,06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263245" w:rsidTr="00263245">
        <w:trPr>
          <w:cantSplit/>
          <w:trHeight w:val="332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2 298 416,55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581 813,60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41°59'16"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  <w:tr w:rsidR="00263245" w:rsidTr="00263245">
        <w:trPr>
          <w:cantSplit/>
          <w:trHeight w:val="332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2 298 445,81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581 839,93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63245" w:rsidTr="00263245">
        <w:trPr>
          <w:cantSplit/>
          <w:trHeight w:val="332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2 298 461,61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581 822,43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91098B" w:rsidRPr="00DB6914" w:rsidRDefault="0091098B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№285</w:t>
      </w:r>
    </w:p>
    <w:p w:rsidR="00263245" w:rsidRDefault="00E11576" w:rsidP="0026324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5" w:rsidRDefault="00263245" w:rsidP="0026324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8"/>
        <w:gridCol w:w="2307"/>
        <w:gridCol w:w="1678"/>
      </w:tblGrid>
      <w:tr w:rsidR="00263245" w:rsidTr="00263245">
        <w:trPr>
          <w:cantSplit/>
          <w:trHeight w:val="295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63245" w:rsidRDefault="0026324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245" w:rsidRDefault="00263245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Длина линии</w:t>
            </w:r>
          </w:p>
        </w:tc>
      </w:tr>
      <w:tr w:rsidR="00263245" w:rsidTr="00263245">
        <w:trPr>
          <w:cantSplit/>
          <w:trHeight w:val="341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63245" w:rsidRDefault="00263245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</w:tr>
      <w:tr w:rsidR="00263245" w:rsidTr="00263245">
        <w:trPr>
          <w:cantSplit/>
          <w:trHeight w:val="341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2 298 416,55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581 813,60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63245" w:rsidTr="00263245">
        <w:trPr>
          <w:cantSplit/>
          <w:trHeight w:val="341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2 298 400,75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581 831,10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63245" w:rsidTr="00263245">
        <w:trPr>
          <w:cantSplit/>
          <w:trHeight w:val="341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2 298 429,96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581 857,47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263245" w:rsidTr="00263245">
        <w:trPr>
          <w:cantSplit/>
          <w:trHeight w:val="341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2 298 445,81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581 839,93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221°59'16"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</w:tbl>
    <w:p w:rsidR="0091098B" w:rsidRPr="00DB6914" w:rsidRDefault="0091098B" w:rsidP="00742EDA">
      <w:pPr>
        <w:rPr>
          <w:rFonts w:ascii="GOST type B" w:hAnsi="GOST type B"/>
          <w:sz w:val="24"/>
          <w:szCs w:val="24"/>
        </w:rPr>
      </w:pPr>
    </w:p>
    <w:p w:rsidR="00235252" w:rsidRPr="00DB6914" w:rsidRDefault="00235252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№286</w:t>
      </w:r>
    </w:p>
    <w:p w:rsidR="00263245" w:rsidRDefault="00E11576" w:rsidP="0026324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5" w:rsidRDefault="00263245" w:rsidP="0026324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1432"/>
        <w:gridCol w:w="1432"/>
        <w:gridCol w:w="2250"/>
        <w:gridCol w:w="1636"/>
      </w:tblGrid>
      <w:tr w:rsidR="00263245" w:rsidTr="00263245">
        <w:trPr>
          <w:cantSplit/>
          <w:trHeight w:val="273"/>
        </w:trPr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63245" w:rsidRDefault="0026324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245" w:rsidRDefault="00263245">
            <w:pPr>
              <w:jc w:val="center"/>
            </w:pPr>
            <w:r>
              <w:t>Координаты</w:t>
            </w:r>
          </w:p>
        </w:tc>
        <w:tc>
          <w:tcPr>
            <w:tcW w:w="225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Дирекционный угол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Длина линии</w:t>
            </w:r>
          </w:p>
        </w:tc>
      </w:tr>
      <w:tr w:rsidR="00263245" w:rsidTr="00263245">
        <w:trPr>
          <w:cantSplit/>
          <w:trHeight w:val="316"/>
        </w:trPr>
        <w:tc>
          <w:tcPr>
            <w:tcW w:w="2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63245" w:rsidRDefault="00263245"/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</w:tr>
      <w:tr w:rsidR="00263245" w:rsidTr="00263245">
        <w:trPr>
          <w:cantSplit/>
          <w:trHeight w:val="316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2 298 400,75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581 831,10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132°7'1"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263245" w:rsidTr="00263245">
        <w:trPr>
          <w:cantSplit/>
          <w:trHeight w:val="316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2 298 384,89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581 848,64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41°59'17"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  <w:tr w:rsidR="00263245" w:rsidTr="00263245">
        <w:trPr>
          <w:cantSplit/>
          <w:trHeight w:val="316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2 298 414,15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581 874,98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63245" w:rsidTr="00263245">
        <w:trPr>
          <w:cantSplit/>
          <w:trHeight w:val="316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2 298 429,96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581 857,47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63245" w:rsidRDefault="00263245" w:rsidP="00742EDA">
      <w:pPr>
        <w:rPr>
          <w:rFonts w:ascii="GOST type B" w:hAnsi="GOST type B"/>
          <w:sz w:val="24"/>
          <w:szCs w:val="24"/>
        </w:rPr>
      </w:pPr>
    </w:p>
    <w:p w:rsidR="00B84236" w:rsidRPr="00DB6914" w:rsidRDefault="00B84236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№287</w:t>
      </w:r>
    </w:p>
    <w:p w:rsidR="0091098B" w:rsidRPr="00DB6914" w:rsidRDefault="0091098B" w:rsidP="00742EDA">
      <w:pPr>
        <w:rPr>
          <w:rFonts w:ascii="GOST type B" w:hAnsi="GOST type B"/>
          <w:sz w:val="24"/>
          <w:szCs w:val="24"/>
        </w:rPr>
      </w:pPr>
    </w:p>
    <w:p w:rsidR="00263245" w:rsidRDefault="00E11576" w:rsidP="0026324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5" w:rsidRDefault="00263245" w:rsidP="0026324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8"/>
        <w:gridCol w:w="2307"/>
        <w:gridCol w:w="1678"/>
      </w:tblGrid>
      <w:tr w:rsidR="00263245" w:rsidTr="00263245">
        <w:trPr>
          <w:cantSplit/>
          <w:trHeight w:val="303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63245" w:rsidRDefault="0026324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245" w:rsidRDefault="00263245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Длина линии</w:t>
            </w:r>
          </w:p>
        </w:tc>
      </w:tr>
      <w:tr w:rsidR="00263245" w:rsidTr="00263245">
        <w:trPr>
          <w:cantSplit/>
          <w:trHeight w:val="350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63245" w:rsidRDefault="00263245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</w:tr>
      <w:tr w:rsidR="00263245" w:rsidTr="00263245">
        <w:trPr>
          <w:cantSplit/>
          <w:trHeight w:val="350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2 298 384,89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581 848,64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63245" w:rsidTr="00263245">
        <w:trPr>
          <w:cantSplit/>
          <w:trHeight w:val="350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2 298 369,09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581 866,14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63245" w:rsidTr="00263245">
        <w:trPr>
          <w:cantSplit/>
          <w:trHeight w:val="350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2 298 398,30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581 892,51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312°6'48"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263245" w:rsidTr="00263245">
        <w:trPr>
          <w:cantSplit/>
          <w:trHeight w:val="350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2 298 414,15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581 874,98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221°59'17"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</w:tbl>
    <w:p w:rsidR="00557AE6" w:rsidRPr="00DB6914" w:rsidRDefault="00557AE6" w:rsidP="00742EDA">
      <w:pPr>
        <w:rPr>
          <w:rFonts w:ascii="GOST type B" w:hAnsi="GOST type B"/>
          <w:sz w:val="24"/>
          <w:szCs w:val="24"/>
          <w:lang w:val="en-US"/>
        </w:rPr>
      </w:pPr>
    </w:p>
    <w:p w:rsidR="00B84236" w:rsidRPr="00DB6914" w:rsidRDefault="00B84236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№288</w:t>
      </w:r>
    </w:p>
    <w:p w:rsidR="00263245" w:rsidRDefault="00E11576" w:rsidP="0026324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5" w:rsidRDefault="00263245" w:rsidP="0026324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2"/>
        <w:gridCol w:w="1446"/>
        <w:gridCol w:w="1446"/>
        <w:gridCol w:w="2273"/>
        <w:gridCol w:w="1653"/>
      </w:tblGrid>
      <w:tr w:rsidR="00263245" w:rsidTr="00263245">
        <w:trPr>
          <w:cantSplit/>
          <w:trHeight w:val="300"/>
        </w:trPr>
        <w:tc>
          <w:tcPr>
            <w:tcW w:w="2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63245" w:rsidRDefault="0026324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245" w:rsidRDefault="00263245">
            <w:pPr>
              <w:jc w:val="center"/>
            </w:pPr>
            <w:r>
              <w:t>Координаты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Дирекционный угол</w:t>
            </w:r>
          </w:p>
        </w:tc>
        <w:tc>
          <w:tcPr>
            <w:tcW w:w="1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Длина линии</w:t>
            </w:r>
          </w:p>
        </w:tc>
      </w:tr>
      <w:tr w:rsidR="00263245" w:rsidTr="00263245">
        <w:trPr>
          <w:cantSplit/>
          <w:trHeight w:val="347"/>
        </w:trPr>
        <w:tc>
          <w:tcPr>
            <w:tcW w:w="2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63245" w:rsidRDefault="00263245"/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X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  <w:tc>
          <w:tcPr>
            <w:tcW w:w="16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3245" w:rsidRDefault="00263245"/>
        </w:tc>
      </w:tr>
      <w:tr w:rsidR="00263245" w:rsidTr="00263245">
        <w:trPr>
          <w:cantSplit/>
          <w:trHeight w:val="347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2 298 369,09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581 866,14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132°4'42"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63245" w:rsidTr="00263245">
        <w:trPr>
          <w:cantSplit/>
          <w:trHeight w:val="347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2 298 353,28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581 883,64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263245" w:rsidTr="00263245">
        <w:trPr>
          <w:cantSplit/>
          <w:trHeight w:val="347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2 298 382,49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581 910,02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312°4'43"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63245" w:rsidTr="00263245">
        <w:trPr>
          <w:cantSplit/>
          <w:trHeight w:val="347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</w:pPr>
            <w:r>
              <w:t>2 298 398,30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581 892,51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63245" w:rsidRDefault="002632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№289</w:t>
      </w:r>
    </w:p>
    <w:p w:rsidR="003C5E13" w:rsidRDefault="00E11576" w:rsidP="003C5E1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13" w:rsidRDefault="003C5E13" w:rsidP="003C5E13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3C5E13" w:rsidTr="003C5E13">
        <w:trPr>
          <w:cantSplit/>
          <w:trHeight w:val="292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C5E13" w:rsidRDefault="003C5E1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E13" w:rsidRDefault="003C5E13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Длина линии</w:t>
            </w:r>
          </w:p>
        </w:tc>
      </w:tr>
      <w:tr w:rsidR="003C5E13" w:rsidTr="003C5E13">
        <w:trPr>
          <w:cantSplit/>
          <w:trHeight w:val="338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3C5E13" w:rsidRDefault="003C5E13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5E13" w:rsidRDefault="003C5E13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5E13" w:rsidRDefault="003C5E13"/>
        </w:tc>
      </w:tr>
      <w:tr w:rsidR="003C5E13" w:rsidTr="003C5E13">
        <w:trPr>
          <w:cantSplit/>
          <w:trHeight w:val="338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2 298 353,28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581 883,64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132°4'30"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3C5E13" w:rsidTr="003C5E13">
        <w:trPr>
          <w:cantSplit/>
          <w:trHeight w:val="338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2 298 337,48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581 901,15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3C5E13" w:rsidTr="003C5E13">
        <w:trPr>
          <w:cantSplit/>
          <w:trHeight w:val="338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2 298 366,69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581 927,52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3C5E13" w:rsidTr="003C5E13">
        <w:trPr>
          <w:cantSplit/>
          <w:trHeight w:val="338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2 298 382,49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581 910,02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3C5E13" w:rsidRPr="00DB6914" w:rsidRDefault="003C5E13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№290</w:t>
      </w:r>
    </w:p>
    <w:p w:rsidR="003C5E13" w:rsidRDefault="00E11576" w:rsidP="003C5E1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13" w:rsidRDefault="003C5E13" w:rsidP="003C5E13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8"/>
        <w:gridCol w:w="2307"/>
        <w:gridCol w:w="1678"/>
      </w:tblGrid>
      <w:tr w:rsidR="003C5E13" w:rsidTr="003C5E13">
        <w:trPr>
          <w:cantSplit/>
          <w:trHeight w:val="287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C5E13" w:rsidRDefault="003C5E1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E13" w:rsidRDefault="003C5E13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Длина линии</w:t>
            </w:r>
          </w:p>
        </w:tc>
      </w:tr>
      <w:tr w:rsidR="003C5E13" w:rsidTr="003C5E13">
        <w:trPr>
          <w:cantSplit/>
          <w:trHeight w:val="332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3C5E13" w:rsidRDefault="003C5E13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5E13" w:rsidRDefault="003C5E13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5E13" w:rsidRDefault="003C5E13"/>
        </w:tc>
      </w:tr>
      <w:tr w:rsidR="003C5E13" w:rsidTr="003C5E13">
        <w:trPr>
          <w:cantSplit/>
          <w:trHeight w:val="332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2 298 337,48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581 901,15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3C5E13" w:rsidTr="003C5E13">
        <w:trPr>
          <w:cantSplit/>
          <w:trHeight w:val="332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2 298 321,62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581 918,69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41°59'17"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  <w:tr w:rsidR="003C5E13" w:rsidTr="003C5E13">
        <w:trPr>
          <w:cantSplit/>
          <w:trHeight w:val="332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2 298 350,89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581 945,02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3C5E13" w:rsidTr="003C5E13">
        <w:trPr>
          <w:cantSplit/>
          <w:trHeight w:val="332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2 298 366,69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581 927,52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951436" w:rsidRPr="00DB6914" w:rsidRDefault="00951436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№291</w:t>
      </w:r>
    </w:p>
    <w:p w:rsidR="003C5E13" w:rsidRDefault="00E11576" w:rsidP="003C5E1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09725" cy="1485900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13" w:rsidRDefault="003C5E13" w:rsidP="003C5E13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2"/>
        <w:gridCol w:w="1446"/>
        <w:gridCol w:w="1446"/>
        <w:gridCol w:w="2273"/>
        <w:gridCol w:w="1653"/>
      </w:tblGrid>
      <w:tr w:rsidR="003C5E13" w:rsidTr="003C5E13">
        <w:trPr>
          <w:cantSplit/>
          <w:trHeight w:val="247"/>
        </w:trPr>
        <w:tc>
          <w:tcPr>
            <w:tcW w:w="2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C5E13" w:rsidRDefault="003C5E1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E13" w:rsidRDefault="003C5E13">
            <w:pPr>
              <w:jc w:val="center"/>
            </w:pPr>
            <w:r>
              <w:t>Координаты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Дирекционный угол</w:t>
            </w:r>
          </w:p>
        </w:tc>
        <w:tc>
          <w:tcPr>
            <w:tcW w:w="1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Длина линии</w:t>
            </w:r>
          </w:p>
        </w:tc>
      </w:tr>
      <w:tr w:rsidR="003C5E13" w:rsidTr="003C5E13">
        <w:trPr>
          <w:cantSplit/>
          <w:trHeight w:val="286"/>
        </w:trPr>
        <w:tc>
          <w:tcPr>
            <w:tcW w:w="2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3C5E13" w:rsidRDefault="003C5E13"/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X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5E13" w:rsidRDefault="003C5E13"/>
        </w:tc>
        <w:tc>
          <w:tcPr>
            <w:tcW w:w="16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C5E13" w:rsidRDefault="003C5E13"/>
        </w:tc>
      </w:tr>
      <w:tr w:rsidR="003C5E13" w:rsidTr="003C5E13">
        <w:trPr>
          <w:cantSplit/>
          <w:trHeight w:val="286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2 298 321,62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581 918,69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131°36'45"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27,95</w:t>
            </w:r>
          </w:p>
        </w:tc>
      </w:tr>
      <w:tr w:rsidR="003C5E13" w:rsidTr="003C5E13">
        <w:trPr>
          <w:cantSplit/>
          <w:trHeight w:val="286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2 298 303,06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581 939,58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40°12'52"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39,26</w:t>
            </w:r>
          </w:p>
        </w:tc>
      </w:tr>
      <w:tr w:rsidR="003C5E13" w:rsidTr="003C5E13">
        <w:trPr>
          <w:cantSplit/>
          <w:trHeight w:val="286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2 298 333,04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581 964,93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311°52'8"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26,73</w:t>
            </w:r>
          </w:p>
        </w:tc>
      </w:tr>
      <w:tr w:rsidR="003C5E13" w:rsidTr="003C5E13">
        <w:trPr>
          <w:cantSplit/>
          <w:trHeight w:val="286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</w:pPr>
            <w:r>
              <w:t>2 298 350,89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581 945,02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221°59'17"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C5E13" w:rsidRDefault="003C5E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</w:tbl>
    <w:p w:rsidR="00951436" w:rsidRPr="00DB6914" w:rsidRDefault="00951436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  <w:lang w:val="en-US"/>
        </w:rPr>
      </w:pPr>
      <w:r w:rsidRPr="00DB6914">
        <w:rPr>
          <w:rFonts w:ascii="GOST type B" w:hAnsi="GOST type B"/>
          <w:sz w:val="24"/>
          <w:szCs w:val="24"/>
        </w:rPr>
        <w:t>Участок №292</w:t>
      </w:r>
    </w:p>
    <w:p w:rsidR="001C4067" w:rsidRDefault="00E11576" w:rsidP="001C4067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00200" cy="1476375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67" w:rsidRDefault="001C4067" w:rsidP="001C4067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1C4067" w:rsidTr="001C4067">
        <w:trPr>
          <w:cantSplit/>
          <w:trHeight w:val="257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4067" w:rsidRDefault="001C4067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067" w:rsidRDefault="001C4067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Длина линии</w:t>
            </w:r>
          </w:p>
        </w:tc>
      </w:tr>
      <w:tr w:rsidR="001C4067" w:rsidTr="001C4067">
        <w:trPr>
          <w:cantSplit/>
          <w:trHeight w:val="298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4067" w:rsidRDefault="001C4067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</w:tr>
      <w:tr w:rsidR="001C4067" w:rsidTr="001C4067">
        <w:trPr>
          <w:cantSplit/>
          <w:trHeight w:val="298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2 298 361,97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581 955,11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132°1'"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26,19</w:t>
            </w:r>
          </w:p>
        </w:tc>
      </w:tr>
      <w:tr w:rsidR="001C4067" w:rsidTr="001C4067">
        <w:trPr>
          <w:cantSplit/>
          <w:trHeight w:val="298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2 298 344,44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581 974,57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40°12'49"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40,58</w:t>
            </w:r>
          </w:p>
        </w:tc>
      </w:tr>
      <w:tr w:rsidR="001C4067" w:rsidTr="001C4067">
        <w:trPr>
          <w:cantSplit/>
          <w:trHeight w:val="298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2 298 375,43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582 000,77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24,85</w:t>
            </w:r>
          </w:p>
        </w:tc>
      </w:tr>
      <w:tr w:rsidR="001C4067" w:rsidTr="001C4067">
        <w:trPr>
          <w:cantSplit/>
          <w:trHeight w:val="298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2 298 392,09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581 982,32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222°5'46"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C938AA" w:rsidRPr="00DB6914" w:rsidRDefault="00C938AA" w:rsidP="00742EDA">
      <w:pPr>
        <w:rPr>
          <w:rFonts w:ascii="GOST type B" w:hAnsi="GOST type B"/>
          <w:sz w:val="24"/>
          <w:szCs w:val="24"/>
          <w:lang w:val="en-US"/>
        </w:rPr>
      </w:pPr>
    </w:p>
    <w:p w:rsidR="00557AE6" w:rsidRPr="00DB6914" w:rsidRDefault="00557AE6" w:rsidP="00742EDA">
      <w:pPr>
        <w:rPr>
          <w:rFonts w:ascii="GOST type B" w:hAnsi="GOST type B"/>
          <w:sz w:val="24"/>
          <w:szCs w:val="24"/>
          <w:lang w:val="en-US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№293</w:t>
      </w:r>
    </w:p>
    <w:p w:rsidR="001C4067" w:rsidRDefault="00E11576" w:rsidP="001C4067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67" w:rsidRDefault="001C4067" w:rsidP="001C4067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1C4067" w:rsidTr="001C4067">
        <w:trPr>
          <w:cantSplit/>
          <w:trHeight w:val="281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4067" w:rsidRDefault="001C4067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067" w:rsidRDefault="001C4067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Длина линии</w:t>
            </w:r>
          </w:p>
        </w:tc>
      </w:tr>
      <w:tr w:rsidR="001C4067" w:rsidTr="001C4067">
        <w:trPr>
          <w:cantSplit/>
          <w:trHeight w:val="326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4067" w:rsidRDefault="001C4067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</w:tr>
      <w:tr w:rsidR="001C4067" w:rsidTr="001C4067">
        <w:trPr>
          <w:cantSplit/>
          <w:trHeight w:val="32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2 298 377,82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581 937,57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132°7'1"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1C4067" w:rsidTr="001C4067">
        <w:trPr>
          <w:cantSplit/>
          <w:trHeight w:val="32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2 298 361,97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581 955,11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42°5'46"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1C4067" w:rsidTr="001C4067">
        <w:trPr>
          <w:cantSplit/>
          <w:trHeight w:val="32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2 298 392,09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581 982,32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1C4067" w:rsidTr="001C4067">
        <w:trPr>
          <w:cantSplit/>
          <w:trHeight w:val="32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2 298 407,94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581 964,78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222°5'49"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№294</w:t>
      </w:r>
    </w:p>
    <w:p w:rsidR="001C4067" w:rsidRDefault="00E11576" w:rsidP="001C4067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67" w:rsidRDefault="001C4067" w:rsidP="001C4067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05"/>
        <w:gridCol w:w="1490"/>
        <w:gridCol w:w="1490"/>
        <w:gridCol w:w="2341"/>
        <w:gridCol w:w="1703"/>
      </w:tblGrid>
      <w:tr w:rsidR="001C4067" w:rsidTr="001C4067">
        <w:trPr>
          <w:cantSplit/>
          <w:trHeight w:val="279"/>
        </w:trPr>
        <w:tc>
          <w:tcPr>
            <w:tcW w:w="25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4067" w:rsidRDefault="001C4067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067" w:rsidRDefault="001C4067">
            <w:pPr>
              <w:jc w:val="center"/>
            </w:pPr>
            <w:r>
              <w:t>Координаты</w:t>
            </w:r>
          </w:p>
        </w:tc>
        <w:tc>
          <w:tcPr>
            <w:tcW w:w="234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Дирекционный угол</w:t>
            </w:r>
          </w:p>
        </w:tc>
        <w:tc>
          <w:tcPr>
            <w:tcW w:w="17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Длина линии</w:t>
            </w:r>
          </w:p>
        </w:tc>
      </w:tr>
      <w:tr w:rsidR="001C4067" w:rsidTr="001C4067">
        <w:trPr>
          <w:cantSplit/>
          <w:trHeight w:val="323"/>
        </w:trPr>
        <w:tc>
          <w:tcPr>
            <w:tcW w:w="25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4067" w:rsidRDefault="001C4067"/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X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4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  <w:tc>
          <w:tcPr>
            <w:tcW w:w="17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</w:tr>
      <w:tr w:rsidR="001C4067" w:rsidTr="001C4067">
        <w:trPr>
          <w:cantSplit/>
          <w:trHeight w:val="323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2 298 393,63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581 920,07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C4067" w:rsidTr="001C4067">
        <w:trPr>
          <w:cantSplit/>
          <w:trHeight w:val="323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2 298 377,82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581 937,57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42°5'49"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1C4067" w:rsidTr="001C4067">
        <w:trPr>
          <w:cantSplit/>
          <w:trHeight w:val="323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2 298 407,94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581 964,78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C4067" w:rsidTr="001C4067">
        <w:trPr>
          <w:cantSplit/>
          <w:trHeight w:val="323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2 298 423,75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581 947,28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222°5'45"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044255" w:rsidRPr="00DB6914" w:rsidRDefault="00044255" w:rsidP="001C4067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№295</w:t>
      </w:r>
    </w:p>
    <w:p w:rsidR="001C4067" w:rsidRDefault="00E11576" w:rsidP="001C4067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67" w:rsidRDefault="001C4067" w:rsidP="001C4067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8"/>
        <w:gridCol w:w="2307"/>
        <w:gridCol w:w="1678"/>
      </w:tblGrid>
      <w:tr w:rsidR="001C4067" w:rsidTr="001C4067">
        <w:trPr>
          <w:cantSplit/>
          <w:trHeight w:val="236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4067" w:rsidRDefault="001C4067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067" w:rsidRDefault="001C4067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Длина линии</w:t>
            </w:r>
          </w:p>
        </w:tc>
      </w:tr>
      <w:tr w:rsidR="001C4067" w:rsidTr="001C4067">
        <w:trPr>
          <w:cantSplit/>
          <w:trHeight w:val="273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4067" w:rsidRDefault="001C4067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</w:tr>
      <w:tr w:rsidR="001C4067" w:rsidTr="001C4067">
        <w:trPr>
          <w:cantSplit/>
          <w:trHeight w:val="273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2 298 409,43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581 902,57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132°4'42"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C4067" w:rsidTr="001C4067">
        <w:trPr>
          <w:cantSplit/>
          <w:trHeight w:val="273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2 298 393,63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581 920,07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42°5'45"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1C4067" w:rsidTr="001C4067">
        <w:trPr>
          <w:cantSplit/>
          <w:trHeight w:val="273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2 298 423,75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581 947,28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312°4'44"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C4067" w:rsidTr="001C4067">
        <w:trPr>
          <w:cantSplit/>
          <w:trHeight w:val="273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2 298 439,55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581 929,78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222°5'46"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044255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1C4067" w:rsidRPr="00DB6914" w:rsidRDefault="001C4067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№296</w:t>
      </w:r>
    </w:p>
    <w:p w:rsidR="001C4067" w:rsidRDefault="00E11576" w:rsidP="001C4067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67" w:rsidRDefault="001C4067" w:rsidP="001C4067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8"/>
        <w:gridCol w:w="1450"/>
        <w:gridCol w:w="1450"/>
        <w:gridCol w:w="2279"/>
        <w:gridCol w:w="1657"/>
      </w:tblGrid>
      <w:tr w:rsidR="001C4067" w:rsidTr="001C4067">
        <w:trPr>
          <w:cantSplit/>
          <w:trHeight w:val="287"/>
        </w:trPr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4067" w:rsidRDefault="001C4067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067" w:rsidRDefault="001C4067">
            <w:pPr>
              <w:jc w:val="center"/>
            </w:pPr>
            <w:r>
              <w:t>Координаты</w:t>
            </w:r>
          </w:p>
        </w:tc>
        <w:tc>
          <w:tcPr>
            <w:tcW w:w="227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Дирекционный угол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Длина линии</w:t>
            </w:r>
          </w:p>
        </w:tc>
      </w:tr>
      <w:tr w:rsidR="001C4067" w:rsidTr="001C4067">
        <w:trPr>
          <w:cantSplit/>
          <w:trHeight w:val="332"/>
        </w:trPr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4067" w:rsidRDefault="001C4067"/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X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</w:tr>
      <w:tr w:rsidR="001C4067" w:rsidTr="001C4067">
        <w:trPr>
          <w:cantSplit/>
          <w:trHeight w:val="332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2 298 425,23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581 885,06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C4067" w:rsidTr="001C4067">
        <w:trPr>
          <w:cantSplit/>
          <w:trHeight w:val="332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2 298 409,43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581 902,57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42°5'46"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1C4067" w:rsidTr="001C4067">
        <w:trPr>
          <w:cantSplit/>
          <w:trHeight w:val="332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2 298 439,55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581 929,78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312°4'30"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C4067" w:rsidTr="001C4067">
        <w:trPr>
          <w:cantSplit/>
          <w:trHeight w:val="332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2 298 455,35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581 912,27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222°5'49"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№297</w:t>
      </w:r>
    </w:p>
    <w:p w:rsidR="001C4067" w:rsidRDefault="00E11576" w:rsidP="001C4067">
      <w:pPr>
        <w:jc w:val="center"/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67" w:rsidRDefault="001C4067" w:rsidP="001C4067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95"/>
        <w:gridCol w:w="1424"/>
        <w:gridCol w:w="1425"/>
        <w:gridCol w:w="2238"/>
        <w:gridCol w:w="1628"/>
      </w:tblGrid>
      <w:tr w:rsidR="001C4067" w:rsidTr="001C4067">
        <w:trPr>
          <w:cantSplit/>
          <w:trHeight w:val="313"/>
        </w:trPr>
        <w:tc>
          <w:tcPr>
            <w:tcW w:w="2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4067" w:rsidRDefault="001C4067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067" w:rsidRDefault="001C4067">
            <w:pPr>
              <w:jc w:val="center"/>
            </w:pPr>
            <w:r>
              <w:t>Координаты</w:t>
            </w:r>
          </w:p>
        </w:tc>
        <w:tc>
          <w:tcPr>
            <w:tcW w:w="223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Дирекционный угол</w:t>
            </w:r>
          </w:p>
        </w:tc>
        <w:tc>
          <w:tcPr>
            <w:tcW w:w="16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Длина линии</w:t>
            </w:r>
          </w:p>
        </w:tc>
      </w:tr>
      <w:tr w:rsidR="001C4067" w:rsidTr="001C4067">
        <w:trPr>
          <w:cantSplit/>
          <w:trHeight w:val="363"/>
        </w:trPr>
        <w:tc>
          <w:tcPr>
            <w:tcW w:w="2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4067" w:rsidRDefault="001C4067"/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X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  <w:tc>
          <w:tcPr>
            <w:tcW w:w="16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</w:tr>
      <w:tr w:rsidR="001C4067" w:rsidTr="001C4067">
        <w:trPr>
          <w:cantSplit/>
          <w:trHeight w:val="363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2 298 441,09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581 867,52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1C4067" w:rsidTr="001C4067">
        <w:trPr>
          <w:cantSplit/>
          <w:trHeight w:val="363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2 298 425,23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581 885,06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42°5'49"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1C4067" w:rsidTr="001C4067">
        <w:trPr>
          <w:cantSplit/>
          <w:trHeight w:val="363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2 298 455,35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581 912,27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312°7'1"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1C4067" w:rsidTr="001C4067">
        <w:trPr>
          <w:cantSplit/>
          <w:trHeight w:val="363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2 298 471,21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581 894,74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222°5'46"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1C4067" w:rsidRDefault="001C4067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№298</w:t>
      </w:r>
    </w:p>
    <w:p w:rsidR="001C4067" w:rsidRDefault="00E11576" w:rsidP="001C4067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67" w:rsidRDefault="001C4067" w:rsidP="001C4067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1C4067" w:rsidTr="001C4067">
        <w:trPr>
          <w:cantSplit/>
          <w:trHeight w:val="284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4067" w:rsidRDefault="001C4067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067" w:rsidRDefault="001C4067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Длина линии</w:t>
            </w:r>
          </w:p>
        </w:tc>
      </w:tr>
      <w:tr w:rsidR="001C4067" w:rsidTr="001C4067">
        <w:trPr>
          <w:cantSplit/>
          <w:trHeight w:val="329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4067" w:rsidRDefault="001C4067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</w:tr>
      <w:tr w:rsidR="001C4067" w:rsidTr="001C4067">
        <w:trPr>
          <w:cantSplit/>
          <w:trHeight w:val="329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2 298 456,89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581 850,02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132°4'44"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C4067" w:rsidTr="001C4067">
        <w:trPr>
          <w:cantSplit/>
          <w:trHeight w:val="329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2 298 441,09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581 867,52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42°5'46"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1C4067" w:rsidTr="001C4067">
        <w:trPr>
          <w:cantSplit/>
          <w:trHeight w:val="329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2 298 471,21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581 894,74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C4067" w:rsidTr="001C4067">
        <w:trPr>
          <w:cantSplit/>
          <w:trHeight w:val="329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2 298 487,01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581 877,23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222°5'48"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№299</w:t>
      </w:r>
    </w:p>
    <w:p w:rsidR="001C4067" w:rsidRDefault="00E11576" w:rsidP="001C4067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67" w:rsidRDefault="001C4067" w:rsidP="001C4067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2"/>
        <w:gridCol w:w="1464"/>
        <w:gridCol w:w="1464"/>
        <w:gridCol w:w="2301"/>
        <w:gridCol w:w="1674"/>
      </w:tblGrid>
      <w:tr w:rsidR="001C4067" w:rsidTr="001C4067">
        <w:trPr>
          <w:cantSplit/>
          <w:trHeight w:val="303"/>
        </w:trPr>
        <w:tc>
          <w:tcPr>
            <w:tcW w:w="2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4067" w:rsidRDefault="001C4067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067" w:rsidRDefault="001C4067">
            <w:pPr>
              <w:jc w:val="center"/>
            </w:pPr>
            <w:r>
              <w:t>Координаты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Дирекционный угол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Длина линии</w:t>
            </w:r>
          </w:p>
        </w:tc>
      </w:tr>
      <w:tr w:rsidR="001C4067" w:rsidTr="001C4067">
        <w:trPr>
          <w:cantSplit/>
          <w:trHeight w:val="350"/>
        </w:trPr>
        <w:tc>
          <w:tcPr>
            <w:tcW w:w="24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4067" w:rsidRDefault="001C4067"/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X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</w:tr>
      <w:tr w:rsidR="001C4067" w:rsidTr="001C4067">
        <w:trPr>
          <w:cantSplit/>
          <w:trHeight w:val="350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2 298 472,75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581 832,48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1C4067" w:rsidTr="001C4067">
        <w:trPr>
          <w:cantSplit/>
          <w:trHeight w:val="350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2 298 456,89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581 850,02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42°5'48"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1C4067" w:rsidTr="001C4067">
        <w:trPr>
          <w:cantSplit/>
          <w:trHeight w:val="350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2 298 487,01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581 877,23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1C4067" w:rsidTr="001C4067">
        <w:trPr>
          <w:cantSplit/>
          <w:trHeight w:val="350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2 298 502,87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581 859,69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222°5'48"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№300</w:t>
      </w:r>
    </w:p>
    <w:p w:rsidR="001C4067" w:rsidRDefault="00E11576" w:rsidP="001C4067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67" w:rsidRDefault="001C4067" w:rsidP="001C4067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74"/>
        <w:gridCol w:w="1472"/>
        <w:gridCol w:w="1472"/>
        <w:gridCol w:w="2313"/>
        <w:gridCol w:w="1682"/>
      </w:tblGrid>
      <w:tr w:rsidR="001C4067" w:rsidTr="001C4067">
        <w:trPr>
          <w:cantSplit/>
          <w:trHeight w:val="303"/>
        </w:trPr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4067" w:rsidRDefault="001C4067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067" w:rsidRDefault="001C4067">
            <w:pPr>
              <w:jc w:val="center"/>
            </w:pPr>
            <w:r>
              <w:t>Координаты</w:t>
            </w:r>
          </w:p>
        </w:tc>
        <w:tc>
          <w:tcPr>
            <w:tcW w:w="231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Дирекционный угол</w:t>
            </w:r>
          </w:p>
        </w:tc>
        <w:tc>
          <w:tcPr>
            <w:tcW w:w="1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Длина линии</w:t>
            </w:r>
          </w:p>
        </w:tc>
      </w:tr>
      <w:tr w:rsidR="001C4067" w:rsidTr="001C4067">
        <w:trPr>
          <w:cantSplit/>
          <w:trHeight w:val="350"/>
        </w:trPr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4067" w:rsidRDefault="001C4067"/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X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  <w:tc>
          <w:tcPr>
            <w:tcW w:w="1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</w:tr>
      <w:tr w:rsidR="001C4067" w:rsidTr="001C4067">
        <w:trPr>
          <w:cantSplit/>
          <w:trHeight w:val="350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2 298 488,55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581 814,98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132°4'30"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C4067" w:rsidTr="001C4067">
        <w:trPr>
          <w:cantSplit/>
          <w:trHeight w:val="350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2 298 472,75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581 832,48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42°5'48"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1C4067" w:rsidTr="001C4067">
        <w:trPr>
          <w:cantSplit/>
          <w:trHeight w:val="350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2 298 502,87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581 859,69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C4067" w:rsidTr="001C4067">
        <w:trPr>
          <w:cantSplit/>
          <w:trHeight w:val="350"/>
        </w:trPr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2 298 518,67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581 842,19</w:t>
            </w:r>
          </w:p>
        </w:tc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222°5'43"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1C4067" w:rsidRDefault="001C4067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№301</w:t>
      </w:r>
    </w:p>
    <w:p w:rsidR="001C4067" w:rsidRDefault="00E11576" w:rsidP="001C4067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67" w:rsidRDefault="001C4067" w:rsidP="001C4067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8"/>
        <w:gridCol w:w="1450"/>
        <w:gridCol w:w="1450"/>
        <w:gridCol w:w="2279"/>
        <w:gridCol w:w="1657"/>
      </w:tblGrid>
      <w:tr w:rsidR="001C4067" w:rsidTr="001C4067">
        <w:trPr>
          <w:cantSplit/>
          <w:trHeight w:val="297"/>
        </w:trPr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4067" w:rsidRDefault="001C4067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067" w:rsidRDefault="001C4067">
            <w:pPr>
              <w:jc w:val="center"/>
            </w:pPr>
            <w:r>
              <w:t>Координаты</w:t>
            </w:r>
          </w:p>
        </w:tc>
        <w:tc>
          <w:tcPr>
            <w:tcW w:w="227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Дирекционный угол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Длина линии</w:t>
            </w:r>
          </w:p>
        </w:tc>
      </w:tr>
      <w:tr w:rsidR="001C4067" w:rsidTr="001C4067">
        <w:trPr>
          <w:cantSplit/>
          <w:trHeight w:val="344"/>
        </w:trPr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4067" w:rsidRDefault="001C4067"/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X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</w:tr>
      <w:tr w:rsidR="001C4067" w:rsidTr="001C4067">
        <w:trPr>
          <w:cantSplit/>
          <w:trHeight w:val="344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2 298 503,56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581 798,38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132°7'13"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22,38</w:t>
            </w:r>
          </w:p>
        </w:tc>
      </w:tr>
      <w:tr w:rsidR="001C4067" w:rsidTr="001C4067">
        <w:trPr>
          <w:cantSplit/>
          <w:trHeight w:val="344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2 298 488,55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581 814,98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42°5'43"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1C4067" w:rsidTr="001C4067">
        <w:trPr>
          <w:cantSplit/>
          <w:trHeight w:val="344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2 298 518,67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581 842,19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312°9'27"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22,39</w:t>
            </w:r>
          </w:p>
        </w:tc>
      </w:tr>
      <w:tr w:rsidR="001C4067" w:rsidTr="001C4067">
        <w:trPr>
          <w:cantSplit/>
          <w:trHeight w:val="344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2 298 533,70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581 825,59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№302</w:t>
      </w:r>
    </w:p>
    <w:p w:rsidR="001C4067" w:rsidRDefault="00E11576" w:rsidP="001C4067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67" w:rsidRDefault="001C4067" w:rsidP="001C4067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1461"/>
        <w:gridCol w:w="1461"/>
        <w:gridCol w:w="2295"/>
        <w:gridCol w:w="1670"/>
      </w:tblGrid>
      <w:tr w:rsidR="001C4067" w:rsidTr="001C4067">
        <w:trPr>
          <w:cantSplit/>
          <w:trHeight w:val="292"/>
        </w:trPr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4067" w:rsidRDefault="001C4067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067" w:rsidRDefault="001C4067">
            <w:pPr>
              <w:jc w:val="center"/>
            </w:pPr>
            <w:r>
              <w:t>Координаты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Дирекционный угол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Длина линии</w:t>
            </w:r>
          </w:p>
        </w:tc>
      </w:tr>
      <w:tr w:rsidR="001C4067" w:rsidTr="001C4067">
        <w:trPr>
          <w:cantSplit/>
          <w:trHeight w:val="338"/>
        </w:trPr>
        <w:tc>
          <w:tcPr>
            <w:tcW w:w="2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4067" w:rsidRDefault="001C4067"/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X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  <w:tc>
          <w:tcPr>
            <w:tcW w:w="1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4067" w:rsidRDefault="001C4067"/>
        </w:tc>
      </w:tr>
      <w:tr w:rsidR="001C4067" w:rsidTr="001C4067">
        <w:trPr>
          <w:cantSplit/>
          <w:trHeight w:val="338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2 298 518,64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581 781,68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1C4067" w:rsidTr="001C4067">
        <w:trPr>
          <w:cantSplit/>
          <w:trHeight w:val="338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2 298 503,56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581 798,38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1C4067" w:rsidTr="001C4067">
        <w:trPr>
          <w:cantSplit/>
          <w:trHeight w:val="338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2 298 533,70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581 825,59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1C4067" w:rsidTr="001C4067">
        <w:trPr>
          <w:cantSplit/>
          <w:trHeight w:val="338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</w:pPr>
            <w:r>
              <w:t>2 298 548,78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581 808,89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222°4'43"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4067" w:rsidRDefault="001C40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№303</w:t>
      </w:r>
    </w:p>
    <w:p w:rsidR="00845BA5" w:rsidRDefault="00E11576" w:rsidP="00845BA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A5" w:rsidRDefault="00845BA5" w:rsidP="00845BA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845BA5" w:rsidTr="00845BA5">
        <w:trPr>
          <w:cantSplit/>
          <w:trHeight w:val="279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45BA5" w:rsidRDefault="00845BA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BA5" w:rsidRDefault="00845BA5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Длина линии</w:t>
            </w:r>
          </w:p>
        </w:tc>
      </w:tr>
      <w:tr w:rsidR="00845BA5" w:rsidTr="00845BA5">
        <w:trPr>
          <w:cantSplit/>
          <w:trHeight w:val="323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45BA5" w:rsidRDefault="00845BA5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5BA5" w:rsidRDefault="00845BA5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5BA5" w:rsidRDefault="00845BA5"/>
        </w:tc>
      </w:tr>
      <w:tr w:rsidR="00845BA5" w:rsidTr="00845BA5">
        <w:trPr>
          <w:cantSplit/>
          <w:trHeight w:val="323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2 298 533,72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581 764,98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845BA5" w:rsidTr="00845BA5">
        <w:trPr>
          <w:cantSplit/>
          <w:trHeight w:val="323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2 298 518,64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581 781,68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42°4'43"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845BA5" w:rsidTr="00845BA5">
        <w:trPr>
          <w:cantSplit/>
          <w:trHeight w:val="323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2 298 548,78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581 808,89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845BA5" w:rsidTr="00845BA5">
        <w:trPr>
          <w:cantSplit/>
          <w:trHeight w:val="323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2 298 563,86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581 792,19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222°4'37"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№304</w:t>
      </w:r>
    </w:p>
    <w:p w:rsidR="00845BA5" w:rsidRDefault="00E11576" w:rsidP="00845BA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A5" w:rsidRDefault="00845BA5" w:rsidP="00845BA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8"/>
        <w:gridCol w:w="1450"/>
        <w:gridCol w:w="1450"/>
        <w:gridCol w:w="2279"/>
        <w:gridCol w:w="1657"/>
      </w:tblGrid>
      <w:tr w:rsidR="00845BA5" w:rsidTr="00845BA5">
        <w:trPr>
          <w:cantSplit/>
          <w:trHeight w:val="281"/>
        </w:trPr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45BA5" w:rsidRDefault="00845BA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BA5" w:rsidRDefault="00845BA5">
            <w:pPr>
              <w:jc w:val="center"/>
            </w:pPr>
            <w:r>
              <w:t>Координаты</w:t>
            </w:r>
          </w:p>
        </w:tc>
        <w:tc>
          <w:tcPr>
            <w:tcW w:w="227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Дирекционный угол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Длина линии</w:t>
            </w:r>
          </w:p>
        </w:tc>
      </w:tr>
      <w:tr w:rsidR="00845BA5" w:rsidTr="00845BA5">
        <w:trPr>
          <w:cantSplit/>
          <w:trHeight w:val="326"/>
        </w:trPr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45BA5" w:rsidRDefault="00845BA5"/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X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5BA5" w:rsidRDefault="00845BA5"/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5BA5" w:rsidRDefault="00845BA5"/>
        </w:tc>
      </w:tr>
      <w:tr w:rsidR="00845BA5" w:rsidTr="00845BA5">
        <w:trPr>
          <w:cantSplit/>
          <w:trHeight w:val="326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2 298 548,80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581 748,28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845BA5" w:rsidTr="00845BA5">
        <w:trPr>
          <w:cantSplit/>
          <w:trHeight w:val="326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2 298 533,72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581 764,98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42°4'37"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845BA5" w:rsidTr="00845BA5">
        <w:trPr>
          <w:cantSplit/>
          <w:trHeight w:val="326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2 298 563,86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581 792,19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845BA5" w:rsidTr="00845BA5">
        <w:trPr>
          <w:cantSplit/>
          <w:trHeight w:val="326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2 298 578,93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581 775,49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№305</w:t>
      </w:r>
    </w:p>
    <w:p w:rsidR="00845BA5" w:rsidRDefault="00E11576" w:rsidP="00845BA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A5" w:rsidRDefault="00845BA5" w:rsidP="00845BA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95"/>
        <w:gridCol w:w="1424"/>
        <w:gridCol w:w="1425"/>
        <w:gridCol w:w="2238"/>
        <w:gridCol w:w="1628"/>
      </w:tblGrid>
      <w:tr w:rsidR="00845BA5" w:rsidTr="00845BA5">
        <w:trPr>
          <w:cantSplit/>
          <w:trHeight w:val="305"/>
        </w:trPr>
        <w:tc>
          <w:tcPr>
            <w:tcW w:w="2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45BA5" w:rsidRDefault="00845BA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BA5" w:rsidRDefault="00845BA5">
            <w:pPr>
              <w:jc w:val="center"/>
            </w:pPr>
            <w:r>
              <w:t>Координаты</w:t>
            </w:r>
          </w:p>
        </w:tc>
        <w:tc>
          <w:tcPr>
            <w:tcW w:w="223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Дирекционный угол</w:t>
            </w:r>
          </w:p>
        </w:tc>
        <w:tc>
          <w:tcPr>
            <w:tcW w:w="16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Длина линии</w:t>
            </w:r>
          </w:p>
        </w:tc>
      </w:tr>
      <w:tr w:rsidR="00845BA5" w:rsidTr="00845BA5">
        <w:trPr>
          <w:cantSplit/>
          <w:trHeight w:val="353"/>
        </w:trPr>
        <w:tc>
          <w:tcPr>
            <w:tcW w:w="2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45BA5" w:rsidRDefault="00845BA5"/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X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5BA5" w:rsidRDefault="00845BA5"/>
        </w:tc>
        <w:tc>
          <w:tcPr>
            <w:tcW w:w="16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5BA5" w:rsidRDefault="00845BA5"/>
        </w:tc>
      </w:tr>
      <w:tr w:rsidR="00845BA5" w:rsidTr="00845BA5">
        <w:trPr>
          <w:cantSplit/>
          <w:trHeight w:val="353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2 298 563,87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581 731,58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845BA5" w:rsidTr="00845BA5">
        <w:trPr>
          <w:cantSplit/>
          <w:trHeight w:val="353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2 298 548,80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581 748,28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845BA5" w:rsidTr="00845BA5">
        <w:trPr>
          <w:cantSplit/>
          <w:trHeight w:val="353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2 298 578,93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581 775,49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845BA5" w:rsidTr="00845BA5">
        <w:trPr>
          <w:cantSplit/>
          <w:trHeight w:val="353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2 298 594,01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581 758,79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222°4'37"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845BA5" w:rsidRDefault="00845BA5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№306</w:t>
      </w:r>
    </w:p>
    <w:p w:rsidR="00845BA5" w:rsidRDefault="00E11576" w:rsidP="00845BA5">
      <w:pPr>
        <w:jc w:val="center"/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A5" w:rsidRDefault="00845BA5" w:rsidP="00845BA5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0"/>
        <w:gridCol w:w="1410"/>
        <w:gridCol w:w="1410"/>
        <w:gridCol w:w="2216"/>
        <w:gridCol w:w="1612"/>
      </w:tblGrid>
      <w:tr w:rsidR="00845BA5" w:rsidTr="00845BA5">
        <w:trPr>
          <w:cantSplit/>
          <w:trHeight w:val="308"/>
        </w:trPr>
        <w:tc>
          <w:tcPr>
            <w:tcW w:w="2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45BA5" w:rsidRDefault="00845BA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BA5" w:rsidRDefault="00845BA5">
            <w:pPr>
              <w:jc w:val="center"/>
            </w:pPr>
            <w:r>
              <w:t>Координаты</w:t>
            </w:r>
          </w:p>
        </w:tc>
        <w:tc>
          <w:tcPr>
            <w:tcW w:w="221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Дирекционный угол</w:t>
            </w:r>
          </w:p>
        </w:tc>
        <w:tc>
          <w:tcPr>
            <w:tcW w:w="1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Длина линии</w:t>
            </w:r>
          </w:p>
        </w:tc>
      </w:tr>
      <w:tr w:rsidR="00845BA5" w:rsidTr="00845BA5">
        <w:trPr>
          <w:cantSplit/>
          <w:trHeight w:val="356"/>
        </w:trPr>
        <w:tc>
          <w:tcPr>
            <w:tcW w:w="23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45BA5" w:rsidRDefault="00845BA5"/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X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1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5BA5" w:rsidRDefault="00845BA5"/>
        </w:tc>
        <w:tc>
          <w:tcPr>
            <w:tcW w:w="16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5BA5" w:rsidRDefault="00845BA5"/>
        </w:tc>
      </w:tr>
      <w:tr w:rsidR="00845BA5" w:rsidTr="00845BA5">
        <w:trPr>
          <w:cantSplit/>
          <w:trHeight w:val="356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2 298 578,95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581 714,88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845BA5" w:rsidTr="00845BA5">
        <w:trPr>
          <w:cantSplit/>
          <w:trHeight w:val="356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2 298 563,87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581 731,58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42°4'37"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845BA5" w:rsidTr="00845BA5">
        <w:trPr>
          <w:cantSplit/>
          <w:trHeight w:val="356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2 298 594,01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581 758,79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845BA5" w:rsidTr="00845BA5">
        <w:trPr>
          <w:cantSplit/>
          <w:trHeight w:val="356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2 298 609,09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581 742,09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845BA5" w:rsidRDefault="00845BA5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№307</w:t>
      </w:r>
    </w:p>
    <w:p w:rsidR="00845BA5" w:rsidRDefault="00E11576" w:rsidP="00845BA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A5" w:rsidRDefault="00845BA5" w:rsidP="00845BA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3"/>
        <w:gridCol w:w="1417"/>
        <w:gridCol w:w="1417"/>
        <w:gridCol w:w="2227"/>
        <w:gridCol w:w="1620"/>
      </w:tblGrid>
      <w:tr w:rsidR="00845BA5" w:rsidTr="00845BA5">
        <w:trPr>
          <w:cantSplit/>
          <w:trHeight w:val="297"/>
        </w:trPr>
        <w:tc>
          <w:tcPr>
            <w:tcW w:w="23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45BA5" w:rsidRDefault="00845BA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BA5" w:rsidRDefault="00845BA5">
            <w:pPr>
              <w:jc w:val="center"/>
            </w:pPr>
            <w:r>
              <w:t>Координаты</w:t>
            </w:r>
          </w:p>
        </w:tc>
        <w:tc>
          <w:tcPr>
            <w:tcW w:w="222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Дирекционный угол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Длина линии</w:t>
            </w:r>
          </w:p>
        </w:tc>
      </w:tr>
      <w:tr w:rsidR="00845BA5" w:rsidTr="00845BA5">
        <w:trPr>
          <w:cantSplit/>
          <w:trHeight w:val="344"/>
        </w:trPr>
        <w:tc>
          <w:tcPr>
            <w:tcW w:w="23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45BA5" w:rsidRDefault="00845BA5"/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2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5BA5" w:rsidRDefault="00845BA5"/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5BA5" w:rsidRDefault="00845BA5"/>
        </w:tc>
      </w:tr>
      <w:tr w:rsidR="00845BA5" w:rsidTr="00845BA5">
        <w:trPr>
          <w:cantSplit/>
          <w:trHeight w:val="344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2 298 594,03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581 698,18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845BA5" w:rsidTr="00845BA5">
        <w:trPr>
          <w:cantSplit/>
          <w:trHeight w:val="344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2 298 578,95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581 714,88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845BA5" w:rsidTr="00845BA5">
        <w:trPr>
          <w:cantSplit/>
          <w:trHeight w:val="344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2 298 609,09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581 742,09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845BA5" w:rsidTr="00845BA5">
        <w:trPr>
          <w:cantSplit/>
          <w:trHeight w:val="344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2 298 624,17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581 725,39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222°4'37"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044255" w:rsidRPr="00DB6914" w:rsidRDefault="00044255" w:rsidP="00742EDA">
      <w:pPr>
        <w:rPr>
          <w:rFonts w:ascii="GOST type B" w:hAnsi="GOST type B"/>
          <w:sz w:val="24"/>
          <w:szCs w:val="24"/>
          <w:lang w:val="en-US"/>
        </w:rPr>
      </w:pPr>
      <w:r w:rsidRPr="00DB6914">
        <w:rPr>
          <w:rFonts w:ascii="GOST type B" w:hAnsi="GOST type B"/>
          <w:sz w:val="24"/>
          <w:szCs w:val="24"/>
        </w:rPr>
        <w:t>Участок №308</w:t>
      </w:r>
    </w:p>
    <w:p w:rsidR="00845BA5" w:rsidRDefault="00E11576" w:rsidP="00845BA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A5" w:rsidRDefault="00845BA5" w:rsidP="00845BA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845BA5" w:rsidTr="00845BA5">
        <w:trPr>
          <w:cantSplit/>
          <w:trHeight w:val="284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45BA5" w:rsidRDefault="00845BA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BA5" w:rsidRDefault="00845BA5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Длина линии</w:t>
            </w:r>
          </w:p>
        </w:tc>
      </w:tr>
      <w:tr w:rsidR="00845BA5" w:rsidTr="00845BA5">
        <w:trPr>
          <w:cantSplit/>
          <w:trHeight w:val="329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45BA5" w:rsidRDefault="00845BA5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5BA5" w:rsidRDefault="00845BA5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5BA5" w:rsidRDefault="00845BA5"/>
        </w:tc>
      </w:tr>
      <w:tr w:rsidR="00845BA5" w:rsidTr="00845BA5">
        <w:trPr>
          <w:cantSplit/>
          <w:trHeight w:val="329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2 298 609,11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581 681,48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845BA5" w:rsidTr="00845BA5">
        <w:trPr>
          <w:cantSplit/>
          <w:trHeight w:val="329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2 298 594,03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581 698,18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42°4'37"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845BA5" w:rsidTr="00845BA5">
        <w:trPr>
          <w:cantSplit/>
          <w:trHeight w:val="329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2 298 624,17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581 725,39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845BA5" w:rsidTr="00845BA5">
        <w:trPr>
          <w:cantSplit/>
          <w:trHeight w:val="329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2 298 639,25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581 708,69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845BA5" w:rsidRDefault="00845BA5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№309</w:t>
      </w:r>
    </w:p>
    <w:p w:rsidR="00845BA5" w:rsidRDefault="00E11576" w:rsidP="00845BA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71625" cy="1409700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A5" w:rsidRDefault="00845BA5" w:rsidP="00845BA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845BA5" w:rsidTr="00845BA5">
        <w:trPr>
          <w:cantSplit/>
          <w:trHeight w:val="305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45BA5" w:rsidRDefault="00845BA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BA5" w:rsidRDefault="00845BA5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Длина линии</w:t>
            </w:r>
          </w:p>
        </w:tc>
      </w:tr>
      <w:tr w:rsidR="00845BA5" w:rsidTr="00845BA5">
        <w:trPr>
          <w:cantSplit/>
          <w:trHeight w:val="353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45BA5" w:rsidRDefault="00845BA5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5BA5" w:rsidRDefault="00845BA5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5BA5" w:rsidRDefault="00845BA5"/>
        </w:tc>
      </w:tr>
      <w:tr w:rsidR="00845BA5" w:rsidTr="00845BA5">
        <w:trPr>
          <w:cantSplit/>
          <w:trHeight w:val="353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2 298 624,19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581 664,78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132°4'40"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845BA5" w:rsidTr="00845BA5">
        <w:trPr>
          <w:cantSplit/>
          <w:trHeight w:val="353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2 298 609,11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581 681,48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845BA5" w:rsidTr="00845BA5">
        <w:trPr>
          <w:cantSplit/>
          <w:trHeight w:val="353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2 298 639,25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581 708,69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312°4'41"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24,42</w:t>
            </w:r>
          </w:p>
        </w:tc>
      </w:tr>
      <w:tr w:rsidR="00845BA5" w:rsidTr="00845BA5">
        <w:trPr>
          <w:cantSplit/>
          <w:trHeight w:val="353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2 298 655,61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581 690,56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219°21'58"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40,65</w:t>
            </w:r>
          </w:p>
        </w:tc>
      </w:tr>
    </w:tbl>
    <w:p w:rsidR="001C5533" w:rsidRDefault="001C5533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№310</w:t>
      </w:r>
    </w:p>
    <w:p w:rsidR="00845BA5" w:rsidRDefault="00E11576" w:rsidP="00845BA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71625" cy="144780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A5" w:rsidRDefault="00845BA5" w:rsidP="00845BA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845BA5" w:rsidTr="001C5533">
        <w:trPr>
          <w:cantSplit/>
          <w:trHeight w:val="289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5533" w:rsidRDefault="001C5533">
            <w:pPr>
              <w:ind w:right="-108"/>
              <w:jc w:val="center"/>
            </w:pPr>
          </w:p>
          <w:p w:rsidR="00845BA5" w:rsidRDefault="00845BA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BA5" w:rsidRDefault="00845BA5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Длина линии</w:t>
            </w:r>
          </w:p>
        </w:tc>
      </w:tr>
      <w:tr w:rsidR="00845BA5" w:rsidTr="001C5533">
        <w:trPr>
          <w:cantSplit/>
          <w:trHeight w:val="335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45BA5" w:rsidRDefault="00845BA5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5BA5" w:rsidRDefault="00845BA5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5BA5" w:rsidRDefault="00845BA5"/>
        </w:tc>
      </w:tr>
      <w:tr w:rsidR="00845BA5" w:rsidTr="001C5533">
        <w:trPr>
          <w:cantSplit/>
          <w:trHeight w:val="335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2 298 655,61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581 690,56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132°4'41"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24,42</w:t>
            </w:r>
          </w:p>
        </w:tc>
      </w:tr>
      <w:tr w:rsidR="00845BA5" w:rsidTr="001C5533">
        <w:trPr>
          <w:cantSplit/>
          <w:trHeight w:val="335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2 298 639,25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581 708,69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845BA5" w:rsidTr="001C5533">
        <w:trPr>
          <w:cantSplit/>
          <w:trHeight w:val="335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2 298 668,46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581 735,06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312°4'16"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26,24</w:t>
            </w:r>
          </w:p>
        </w:tc>
      </w:tr>
      <w:tr w:rsidR="00845BA5" w:rsidTr="001C5533">
        <w:trPr>
          <w:cantSplit/>
          <w:trHeight w:val="335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</w:pPr>
            <w:r>
              <w:t>2 298 686,04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581 715,58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219°25'55"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5BA5" w:rsidRDefault="00845B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39,39</w:t>
            </w:r>
          </w:p>
        </w:tc>
      </w:tr>
    </w:tbl>
    <w:p w:rsidR="00282BC2" w:rsidRPr="00DB6914" w:rsidRDefault="00282BC2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№311</w:t>
      </w:r>
    </w:p>
    <w:p w:rsidR="001C5533" w:rsidRDefault="00E11576" w:rsidP="001C553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33" w:rsidRDefault="001C5533" w:rsidP="001C5533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0"/>
        <w:gridCol w:w="1410"/>
        <w:gridCol w:w="1410"/>
        <w:gridCol w:w="2216"/>
        <w:gridCol w:w="1612"/>
      </w:tblGrid>
      <w:tr w:rsidR="001C5533" w:rsidTr="001C5533">
        <w:trPr>
          <w:cantSplit/>
          <w:trHeight w:val="276"/>
        </w:trPr>
        <w:tc>
          <w:tcPr>
            <w:tcW w:w="2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5533" w:rsidRDefault="001C553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533" w:rsidRDefault="001C5533">
            <w:pPr>
              <w:jc w:val="center"/>
            </w:pPr>
            <w:r>
              <w:t>Координаты</w:t>
            </w:r>
          </w:p>
        </w:tc>
        <w:tc>
          <w:tcPr>
            <w:tcW w:w="221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Дирекционный угол</w:t>
            </w:r>
          </w:p>
        </w:tc>
        <w:tc>
          <w:tcPr>
            <w:tcW w:w="1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Длина линии</w:t>
            </w:r>
          </w:p>
        </w:tc>
      </w:tr>
      <w:tr w:rsidR="001C5533" w:rsidTr="001C5533">
        <w:trPr>
          <w:cantSplit/>
          <w:trHeight w:val="319"/>
        </w:trPr>
        <w:tc>
          <w:tcPr>
            <w:tcW w:w="23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5533" w:rsidRDefault="001C5533"/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X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1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  <w:tc>
          <w:tcPr>
            <w:tcW w:w="16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</w:tr>
      <w:tr w:rsidR="001C5533" w:rsidTr="001C5533">
        <w:trPr>
          <w:cantSplit/>
          <w:trHeight w:val="319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2 298 639,25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581 708,69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1C5533" w:rsidTr="001C5533">
        <w:trPr>
          <w:cantSplit/>
          <w:trHeight w:val="319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2 298 624,17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581 725,39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1C5533" w:rsidTr="001C5533">
        <w:trPr>
          <w:cantSplit/>
          <w:trHeight w:val="319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2 298 653,38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581 751,76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1C5533" w:rsidTr="001C5533">
        <w:trPr>
          <w:cantSplit/>
          <w:trHeight w:val="319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2 298 668,46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581 735,06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82BC2" w:rsidRPr="00DB6914" w:rsidRDefault="00282BC2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№312</w:t>
      </w:r>
    </w:p>
    <w:p w:rsidR="001C5533" w:rsidRDefault="00E11576" w:rsidP="001C5533">
      <w:pPr>
        <w:jc w:val="center"/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33" w:rsidRDefault="001C5533" w:rsidP="001C5533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8"/>
        <w:gridCol w:w="1450"/>
        <w:gridCol w:w="1450"/>
        <w:gridCol w:w="2279"/>
        <w:gridCol w:w="1657"/>
      </w:tblGrid>
      <w:tr w:rsidR="001C5533" w:rsidTr="001C5533">
        <w:trPr>
          <w:cantSplit/>
          <w:trHeight w:val="279"/>
        </w:trPr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5533" w:rsidRDefault="001C553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533" w:rsidRDefault="001C5533">
            <w:pPr>
              <w:jc w:val="center"/>
            </w:pPr>
            <w:r>
              <w:t>Координаты</w:t>
            </w:r>
          </w:p>
        </w:tc>
        <w:tc>
          <w:tcPr>
            <w:tcW w:w="227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Дирекционный угол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Длина линии</w:t>
            </w:r>
          </w:p>
        </w:tc>
      </w:tr>
      <w:tr w:rsidR="001C5533" w:rsidTr="001C5533">
        <w:trPr>
          <w:cantSplit/>
          <w:trHeight w:val="323"/>
        </w:trPr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5533" w:rsidRDefault="001C5533"/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X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</w:tr>
      <w:tr w:rsidR="001C5533" w:rsidTr="001C5533">
        <w:trPr>
          <w:cantSplit/>
          <w:trHeight w:val="323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2 298 624,17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581 725,39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1C5533" w:rsidTr="001C5533">
        <w:trPr>
          <w:cantSplit/>
          <w:trHeight w:val="323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2 298 609,09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581 742,09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1C5533" w:rsidTr="001C5533">
        <w:trPr>
          <w:cantSplit/>
          <w:trHeight w:val="323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2 298 638,30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581 768,46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1C5533" w:rsidTr="001C5533">
        <w:trPr>
          <w:cantSplit/>
          <w:trHeight w:val="323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2 298 653,38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581 751,76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№313</w:t>
      </w:r>
    </w:p>
    <w:p w:rsidR="001C5533" w:rsidRDefault="00E11576" w:rsidP="001C553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33" w:rsidRDefault="001C5533" w:rsidP="001C5533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1C5533" w:rsidTr="001C5533">
        <w:trPr>
          <w:cantSplit/>
          <w:trHeight w:val="305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5533" w:rsidRDefault="001C553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533" w:rsidRDefault="001C5533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Длина линии</w:t>
            </w:r>
          </w:p>
        </w:tc>
      </w:tr>
      <w:tr w:rsidR="001C5533" w:rsidTr="001C5533">
        <w:trPr>
          <w:cantSplit/>
          <w:trHeight w:val="353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5533" w:rsidRDefault="001C5533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</w:tr>
      <w:tr w:rsidR="001C5533" w:rsidTr="001C5533">
        <w:trPr>
          <w:cantSplit/>
          <w:trHeight w:val="35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2 298 609,09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581 742,09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1C5533" w:rsidTr="001C5533">
        <w:trPr>
          <w:cantSplit/>
          <w:trHeight w:val="35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2 298 594,01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581 758,79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1C5533" w:rsidTr="001C5533">
        <w:trPr>
          <w:cantSplit/>
          <w:trHeight w:val="35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2 298 623,22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581 785,16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1C5533" w:rsidTr="001C5533">
        <w:trPr>
          <w:cantSplit/>
          <w:trHeight w:val="353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2 298 638,30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581 768,46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№314</w:t>
      </w:r>
    </w:p>
    <w:p w:rsidR="001C5533" w:rsidRDefault="00E11576" w:rsidP="001C553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33" w:rsidRDefault="001C5533" w:rsidP="001C5533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1C5533" w:rsidTr="001C5533">
        <w:trPr>
          <w:cantSplit/>
          <w:trHeight w:val="313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5533" w:rsidRDefault="001C553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533" w:rsidRDefault="001C5533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Длина линии</w:t>
            </w:r>
          </w:p>
        </w:tc>
      </w:tr>
      <w:tr w:rsidR="001C5533" w:rsidTr="001C5533">
        <w:trPr>
          <w:cantSplit/>
          <w:trHeight w:val="363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5533" w:rsidRDefault="001C5533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</w:tr>
      <w:tr w:rsidR="001C5533" w:rsidTr="001C5533">
        <w:trPr>
          <w:cantSplit/>
          <w:trHeight w:val="363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2 298 594,01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581 758,79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1C5533" w:rsidTr="001C5533">
        <w:trPr>
          <w:cantSplit/>
          <w:trHeight w:val="363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2 298 578,93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581 775,49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1C5533" w:rsidTr="001C5533">
        <w:trPr>
          <w:cantSplit/>
          <w:trHeight w:val="363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2 298 608,14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581 801,86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1C5533" w:rsidTr="001C5533">
        <w:trPr>
          <w:cantSplit/>
          <w:trHeight w:val="363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2 298 623,22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581 785,16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282BC2" w:rsidRPr="00DB6914" w:rsidRDefault="00282BC2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№315</w:t>
      </w:r>
    </w:p>
    <w:p w:rsidR="001C5533" w:rsidRDefault="00E11576" w:rsidP="001C5533">
      <w:pPr>
        <w:jc w:val="center"/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33" w:rsidRDefault="001C5533" w:rsidP="001C5533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2"/>
        <w:gridCol w:w="1446"/>
        <w:gridCol w:w="1446"/>
        <w:gridCol w:w="2273"/>
        <w:gridCol w:w="1653"/>
      </w:tblGrid>
      <w:tr w:rsidR="001C5533" w:rsidTr="001C5533">
        <w:trPr>
          <w:cantSplit/>
          <w:trHeight w:val="276"/>
        </w:trPr>
        <w:tc>
          <w:tcPr>
            <w:tcW w:w="2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5533" w:rsidRDefault="001C553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533" w:rsidRDefault="001C5533">
            <w:pPr>
              <w:jc w:val="center"/>
            </w:pPr>
            <w:r>
              <w:t>Координаты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Дирекционный угол</w:t>
            </w:r>
          </w:p>
        </w:tc>
        <w:tc>
          <w:tcPr>
            <w:tcW w:w="1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Длина линии</w:t>
            </w:r>
          </w:p>
        </w:tc>
      </w:tr>
      <w:tr w:rsidR="001C5533" w:rsidTr="001C5533">
        <w:trPr>
          <w:cantSplit/>
          <w:trHeight w:val="319"/>
        </w:trPr>
        <w:tc>
          <w:tcPr>
            <w:tcW w:w="2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5533" w:rsidRDefault="001C5533"/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X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  <w:tc>
          <w:tcPr>
            <w:tcW w:w="16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</w:tr>
      <w:tr w:rsidR="001C5533" w:rsidTr="001C5533">
        <w:trPr>
          <w:cantSplit/>
          <w:trHeight w:val="31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2 298 578,93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581 775,49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1C5533" w:rsidTr="001C5533">
        <w:trPr>
          <w:cantSplit/>
          <w:trHeight w:val="31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2 298 563,86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581 792,19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1C5533" w:rsidTr="001C5533">
        <w:trPr>
          <w:cantSplit/>
          <w:trHeight w:val="31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2 298 593,07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581 818,56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1C5533" w:rsidTr="001C5533">
        <w:trPr>
          <w:cantSplit/>
          <w:trHeight w:val="319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2 298 608,14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581 801,86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1C5533" w:rsidRDefault="001C5533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№316</w:t>
      </w:r>
    </w:p>
    <w:p w:rsidR="001C5533" w:rsidRDefault="00E11576" w:rsidP="001C553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33" w:rsidRDefault="001C5533" w:rsidP="001C5533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1C5533" w:rsidTr="001C5533">
        <w:trPr>
          <w:cantSplit/>
          <w:trHeight w:val="276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5533" w:rsidRDefault="001C553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533" w:rsidRDefault="001C5533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Длина линии</w:t>
            </w:r>
          </w:p>
        </w:tc>
      </w:tr>
      <w:tr w:rsidR="001C5533" w:rsidTr="001C5533">
        <w:trPr>
          <w:cantSplit/>
          <w:trHeight w:val="320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5533" w:rsidRDefault="001C5533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</w:tr>
      <w:tr w:rsidR="001C5533" w:rsidTr="001C5533">
        <w:trPr>
          <w:cantSplit/>
          <w:trHeight w:val="320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2 298 563,86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581 792,19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1C5533" w:rsidTr="001C5533">
        <w:trPr>
          <w:cantSplit/>
          <w:trHeight w:val="320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2 298 548,78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581 808,89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1C5533" w:rsidTr="001C5533">
        <w:trPr>
          <w:cantSplit/>
          <w:trHeight w:val="320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2 298 577,99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581 835,26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1C5533" w:rsidTr="001C5533">
        <w:trPr>
          <w:cantSplit/>
          <w:trHeight w:val="320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2 298 593,07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581 818,56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№317</w:t>
      </w:r>
    </w:p>
    <w:p w:rsidR="001C5533" w:rsidRDefault="00E11576" w:rsidP="001C553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24000" cy="1400175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33" w:rsidRDefault="001C5533" w:rsidP="001C5533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1432"/>
        <w:gridCol w:w="1432"/>
        <w:gridCol w:w="2250"/>
        <w:gridCol w:w="1636"/>
      </w:tblGrid>
      <w:tr w:rsidR="001C5533" w:rsidTr="001C5533">
        <w:trPr>
          <w:cantSplit/>
          <w:trHeight w:val="311"/>
        </w:trPr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5533" w:rsidRDefault="001C553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533" w:rsidRDefault="001C5533">
            <w:pPr>
              <w:jc w:val="center"/>
            </w:pPr>
            <w:r>
              <w:t>Координаты</w:t>
            </w:r>
          </w:p>
        </w:tc>
        <w:tc>
          <w:tcPr>
            <w:tcW w:w="225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Дирекционный угол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Длина линии</w:t>
            </w:r>
          </w:p>
        </w:tc>
      </w:tr>
      <w:tr w:rsidR="001C5533" w:rsidTr="001C5533">
        <w:trPr>
          <w:cantSplit/>
          <w:trHeight w:val="359"/>
        </w:trPr>
        <w:tc>
          <w:tcPr>
            <w:tcW w:w="2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5533" w:rsidRDefault="001C5533"/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</w:tr>
      <w:tr w:rsidR="001C5533" w:rsidTr="001C5533">
        <w:trPr>
          <w:cantSplit/>
          <w:trHeight w:val="359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2 298 548,78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581 808,89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1C5533" w:rsidTr="001C5533">
        <w:trPr>
          <w:cantSplit/>
          <w:trHeight w:val="359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2 298 533,70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581 825,59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1C5533" w:rsidTr="001C5533">
        <w:trPr>
          <w:cantSplit/>
          <w:trHeight w:val="359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2 298 562,91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581 851,96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1C5533" w:rsidTr="001C5533">
        <w:trPr>
          <w:cantSplit/>
          <w:trHeight w:val="359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2 298 577,99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581 835,26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557AE6" w:rsidRPr="00DB6914" w:rsidRDefault="00557AE6" w:rsidP="00742EDA">
      <w:pPr>
        <w:rPr>
          <w:rFonts w:ascii="GOST type B" w:hAnsi="GOST type B"/>
          <w:sz w:val="24"/>
          <w:szCs w:val="24"/>
          <w:lang w:val="en-US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№318</w:t>
      </w:r>
    </w:p>
    <w:p w:rsidR="001C5533" w:rsidRDefault="00E11576" w:rsidP="001C553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95425" cy="1400175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33" w:rsidRDefault="001C5533" w:rsidP="001C5533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8"/>
        <w:gridCol w:w="1450"/>
        <w:gridCol w:w="1450"/>
        <w:gridCol w:w="2279"/>
        <w:gridCol w:w="1657"/>
      </w:tblGrid>
      <w:tr w:rsidR="001C5533" w:rsidTr="001C5533">
        <w:trPr>
          <w:cantSplit/>
          <w:trHeight w:val="348"/>
        </w:trPr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5533" w:rsidRDefault="001C553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533" w:rsidRDefault="001C5533">
            <w:pPr>
              <w:jc w:val="center"/>
            </w:pPr>
            <w:r>
              <w:t>Координаты</w:t>
            </w:r>
          </w:p>
        </w:tc>
        <w:tc>
          <w:tcPr>
            <w:tcW w:w="227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Дирекционный угол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Длина линии</w:t>
            </w:r>
          </w:p>
        </w:tc>
      </w:tr>
      <w:tr w:rsidR="001C5533" w:rsidTr="001C5533">
        <w:trPr>
          <w:cantSplit/>
          <w:trHeight w:val="403"/>
        </w:trPr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5533" w:rsidRDefault="001C5533"/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X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</w:tr>
      <w:tr w:rsidR="001C5533" w:rsidTr="001C5533">
        <w:trPr>
          <w:cantSplit/>
          <w:trHeight w:val="403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2 298 533,70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581 825,59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132°9'27"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22,39</w:t>
            </w:r>
          </w:p>
        </w:tc>
      </w:tr>
      <w:tr w:rsidR="001C5533" w:rsidTr="001C5533">
        <w:trPr>
          <w:cantSplit/>
          <w:trHeight w:val="403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2 298 518,67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581 842,19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42°4'53"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1C5533" w:rsidTr="001C5533">
        <w:trPr>
          <w:cantSplit/>
          <w:trHeight w:val="403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2 298 547,91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581 868,59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312°2'39"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22,39</w:t>
            </w:r>
          </w:p>
        </w:tc>
      </w:tr>
      <w:tr w:rsidR="001C5533" w:rsidTr="001C5533">
        <w:trPr>
          <w:cantSplit/>
          <w:trHeight w:val="403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2 298 562,91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581 851,96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1C5533" w:rsidRDefault="001C5533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№319</w:t>
      </w:r>
    </w:p>
    <w:p w:rsidR="001C5533" w:rsidRDefault="00E11576" w:rsidP="001C5533">
      <w:pPr>
        <w:jc w:val="center"/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33" w:rsidRDefault="001C5533" w:rsidP="001C5533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1C5533" w:rsidTr="001C5533">
        <w:trPr>
          <w:cantSplit/>
          <w:trHeight w:val="295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5533" w:rsidRDefault="001C5533">
            <w:pPr>
              <w:ind w:right="-108"/>
              <w:jc w:val="center"/>
            </w:pPr>
            <w:bookmarkStart w:id="13" w:name="GeoTable"/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533" w:rsidRDefault="001C5533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Длина линии</w:t>
            </w:r>
          </w:p>
        </w:tc>
      </w:tr>
      <w:tr w:rsidR="001C5533" w:rsidTr="001C5533">
        <w:trPr>
          <w:cantSplit/>
          <w:trHeight w:val="341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5533" w:rsidRDefault="001C5533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</w:tr>
      <w:tr w:rsidR="001C5533" w:rsidTr="001C5533">
        <w:trPr>
          <w:cantSplit/>
          <w:trHeight w:val="341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2 298 518,67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581 842,19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C5533" w:rsidTr="001C5533">
        <w:trPr>
          <w:cantSplit/>
          <w:trHeight w:val="341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2 298 502,87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581 859,69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1C5533" w:rsidTr="001C5533">
        <w:trPr>
          <w:cantSplit/>
          <w:trHeight w:val="341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2 298 532,08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581 886,07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312°10'58"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C5533" w:rsidTr="001C5533">
        <w:trPr>
          <w:cantSplit/>
          <w:trHeight w:val="341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2 298 547,91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581 868,59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222°4'53"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bookmarkEnd w:id="13"/>
    </w:tbl>
    <w:p w:rsidR="001C5533" w:rsidRDefault="001C5533" w:rsidP="001C5533"/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№320</w:t>
      </w:r>
    </w:p>
    <w:p w:rsidR="001C5533" w:rsidRDefault="00E11576" w:rsidP="001C553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33" w:rsidRDefault="001C5533" w:rsidP="001C5533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2"/>
        <w:gridCol w:w="1464"/>
        <w:gridCol w:w="1464"/>
        <w:gridCol w:w="2301"/>
        <w:gridCol w:w="1674"/>
      </w:tblGrid>
      <w:tr w:rsidR="001C5533" w:rsidTr="001C5533">
        <w:trPr>
          <w:cantSplit/>
          <w:trHeight w:val="313"/>
        </w:trPr>
        <w:tc>
          <w:tcPr>
            <w:tcW w:w="2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5533" w:rsidRDefault="001C553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533" w:rsidRDefault="001C5533">
            <w:pPr>
              <w:jc w:val="center"/>
            </w:pPr>
            <w:r>
              <w:t>Координаты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Дирекционный угол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Длина линии</w:t>
            </w:r>
          </w:p>
        </w:tc>
      </w:tr>
      <w:tr w:rsidR="001C5533" w:rsidTr="001C5533">
        <w:trPr>
          <w:cantSplit/>
          <w:trHeight w:val="363"/>
        </w:trPr>
        <w:tc>
          <w:tcPr>
            <w:tcW w:w="24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5533" w:rsidRDefault="001C5533"/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X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</w:tr>
      <w:tr w:rsidR="001C5533" w:rsidTr="001C5533">
        <w:trPr>
          <w:cantSplit/>
          <w:trHeight w:val="36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2 298 502,87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581 859,69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1C5533" w:rsidTr="001C5533">
        <w:trPr>
          <w:cantSplit/>
          <w:trHeight w:val="36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2 298 487,01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581 877,23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42°4'50"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1C5533" w:rsidTr="001C5533">
        <w:trPr>
          <w:cantSplit/>
          <w:trHeight w:val="36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2 298 516,25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581 903,63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312°0'35"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1C5533" w:rsidTr="001C5533">
        <w:trPr>
          <w:cantSplit/>
          <w:trHeight w:val="36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2 298 532,08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581 886,07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№321</w:t>
      </w:r>
    </w:p>
    <w:p w:rsidR="001C5533" w:rsidRDefault="00E11576" w:rsidP="001C553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33" w:rsidRDefault="001C5533" w:rsidP="001C5533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2"/>
        <w:gridCol w:w="1464"/>
        <w:gridCol w:w="1464"/>
        <w:gridCol w:w="2301"/>
        <w:gridCol w:w="1674"/>
      </w:tblGrid>
      <w:tr w:rsidR="001C5533" w:rsidTr="001C5533">
        <w:trPr>
          <w:cantSplit/>
          <w:trHeight w:val="303"/>
        </w:trPr>
        <w:tc>
          <w:tcPr>
            <w:tcW w:w="2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5533" w:rsidRDefault="001C553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533" w:rsidRDefault="001C5533">
            <w:pPr>
              <w:jc w:val="center"/>
            </w:pPr>
            <w:r>
              <w:t>Координаты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Дирекционный угол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Длина линии</w:t>
            </w:r>
          </w:p>
        </w:tc>
      </w:tr>
      <w:tr w:rsidR="001C5533" w:rsidTr="001C5533">
        <w:trPr>
          <w:cantSplit/>
          <w:trHeight w:val="350"/>
        </w:trPr>
        <w:tc>
          <w:tcPr>
            <w:tcW w:w="24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5533" w:rsidRDefault="001C5533"/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X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</w:tr>
      <w:tr w:rsidR="001C5533" w:rsidTr="001C5533">
        <w:trPr>
          <w:cantSplit/>
          <w:trHeight w:val="350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2 298 487,01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581 877,23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C5533" w:rsidTr="001C5533">
        <w:trPr>
          <w:cantSplit/>
          <w:trHeight w:val="350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2 298 471,21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581 894,74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1C5533" w:rsidTr="001C5533">
        <w:trPr>
          <w:cantSplit/>
          <w:trHeight w:val="350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2 298 500,42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581 921,11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312°10'58"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1C5533" w:rsidTr="001C5533">
        <w:trPr>
          <w:cantSplit/>
          <w:trHeight w:val="350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2 298 516,25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581 903,63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222°4'50"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1C5533" w:rsidRDefault="001C5533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№322</w:t>
      </w:r>
    </w:p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1C5533" w:rsidRDefault="00E11576" w:rsidP="001C5533">
      <w:pPr>
        <w:jc w:val="center"/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33" w:rsidRDefault="001C5533" w:rsidP="001C5533">
      <w:pPr>
        <w:jc w:val="center"/>
      </w:pPr>
    </w:p>
    <w:p w:rsidR="001C5533" w:rsidRDefault="001C5533" w:rsidP="001C5533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1461"/>
        <w:gridCol w:w="1461"/>
        <w:gridCol w:w="2295"/>
        <w:gridCol w:w="1670"/>
      </w:tblGrid>
      <w:tr w:rsidR="001C5533" w:rsidTr="001C5533">
        <w:trPr>
          <w:cantSplit/>
          <w:trHeight w:val="300"/>
        </w:trPr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C5533" w:rsidRDefault="001C553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533" w:rsidRDefault="001C5533">
            <w:pPr>
              <w:jc w:val="center"/>
            </w:pPr>
            <w:r>
              <w:t>Координаты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Дирекционный угол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Длина линии</w:t>
            </w:r>
          </w:p>
        </w:tc>
      </w:tr>
      <w:tr w:rsidR="001C5533" w:rsidTr="001C5533">
        <w:trPr>
          <w:cantSplit/>
          <w:trHeight w:val="347"/>
        </w:trPr>
        <w:tc>
          <w:tcPr>
            <w:tcW w:w="2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C5533" w:rsidRDefault="001C5533"/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X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  <w:tc>
          <w:tcPr>
            <w:tcW w:w="1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5533" w:rsidRDefault="001C5533"/>
        </w:tc>
      </w:tr>
      <w:tr w:rsidR="001C5533" w:rsidTr="001C5533">
        <w:trPr>
          <w:cantSplit/>
          <w:trHeight w:val="347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2 298 471,21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581 894,74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132°7'1"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1C5533" w:rsidTr="001C5533">
        <w:trPr>
          <w:cantSplit/>
          <w:trHeight w:val="347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2 298 455,35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581 912,27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42°4'46"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1C5533" w:rsidTr="001C5533">
        <w:trPr>
          <w:cantSplit/>
          <w:trHeight w:val="347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2 298 484,59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581 938,68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312°0'34"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1C5533" w:rsidTr="001C5533">
        <w:trPr>
          <w:cantSplit/>
          <w:trHeight w:val="347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</w:pPr>
            <w:r>
              <w:t>2 298 500,42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581 921,11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5533" w:rsidRDefault="001C55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C31C33" w:rsidRPr="00DB6914" w:rsidRDefault="00C31C33" w:rsidP="00742EDA">
      <w:pPr>
        <w:rPr>
          <w:rFonts w:ascii="GOST type B" w:hAnsi="GOST type B"/>
          <w:sz w:val="24"/>
          <w:szCs w:val="24"/>
          <w:lang w:val="en-US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№323</w:t>
      </w:r>
    </w:p>
    <w:p w:rsidR="00C60C74" w:rsidRDefault="00E11576" w:rsidP="00C60C7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74" w:rsidRDefault="00C60C74" w:rsidP="00C60C7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C60C74" w:rsidTr="00C60C74">
        <w:trPr>
          <w:cantSplit/>
          <w:trHeight w:val="284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C60C74" w:rsidRDefault="00C60C7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74" w:rsidRDefault="00C60C74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Длина линии</w:t>
            </w:r>
          </w:p>
        </w:tc>
      </w:tr>
      <w:tr w:rsidR="00C60C74" w:rsidTr="00C60C74">
        <w:trPr>
          <w:cantSplit/>
          <w:trHeight w:val="329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0C74" w:rsidRDefault="00C60C74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0C74" w:rsidRDefault="00C60C74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0C74" w:rsidRDefault="00C60C74"/>
        </w:tc>
      </w:tr>
      <w:tr w:rsidR="00C60C74" w:rsidTr="00C60C74">
        <w:trPr>
          <w:cantSplit/>
          <w:trHeight w:val="329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2 298 455,35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581 912,27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132°4'30"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C60C74" w:rsidTr="00C60C74">
        <w:trPr>
          <w:cantSplit/>
          <w:trHeight w:val="329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2 298 439,55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581 929,78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42°4'52"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C60C74" w:rsidTr="00C60C74">
        <w:trPr>
          <w:cantSplit/>
          <w:trHeight w:val="329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2 298 468,79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581 956,18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312°4'44"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C60C74" w:rsidTr="00C60C74">
        <w:trPr>
          <w:cantSplit/>
          <w:trHeight w:val="329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2 298 484,59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581 938,68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222°4'46"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№324</w:t>
      </w:r>
    </w:p>
    <w:p w:rsidR="00C60C74" w:rsidRDefault="00E11576" w:rsidP="00C60C7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74" w:rsidRDefault="00C60C74" w:rsidP="00C60C7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8"/>
        <w:gridCol w:w="1450"/>
        <w:gridCol w:w="1450"/>
        <w:gridCol w:w="2279"/>
        <w:gridCol w:w="1657"/>
      </w:tblGrid>
      <w:tr w:rsidR="00C60C74" w:rsidTr="00C60C74">
        <w:trPr>
          <w:cantSplit/>
          <w:trHeight w:val="284"/>
        </w:trPr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C60C74" w:rsidRDefault="00C60C7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74" w:rsidRDefault="00C60C74">
            <w:pPr>
              <w:jc w:val="center"/>
            </w:pPr>
            <w:r>
              <w:t>Координаты</w:t>
            </w:r>
          </w:p>
        </w:tc>
        <w:tc>
          <w:tcPr>
            <w:tcW w:w="227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Дирекционный угол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Длина линии</w:t>
            </w:r>
          </w:p>
        </w:tc>
      </w:tr>
      <w:tr w:rsidR="00C60C74" w:rsidTr="00C60C74">
        <w:trPr>
          <w:cantSplit/>
          <w:trHeight w:val="329"/>
        </w:trPr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0C74" w:rsidRDefault="00C60C74"/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X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0C74" w:rsidRDefault="00C60C74"/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0C74" w:rsidRDefault="00C60C74"/>
        </w:tc>
      </w:tr>
      <w:tr w:rsidR="00C60C74" w:rsidTr="00C60C74">
        <w:trPr>
          <w:cantSplit/>
          <w:trHeight w:val="329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2 298 439,55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581 929,78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132°4'44"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C60C74" w:rsidTr="00C60C74">
        <w:trPr>
          <w:cantSplit/>
          <w:trHeight w:val="329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2 298 423,75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581 947,28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C60C74" w:rsidTr="00C60C74">
        <w:trPr>
          <w:cantSplit/>
          <w:trHeight w:val="329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2 298 452,96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581 973,65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312°10'56"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C60C74" w:rsidTr="00C60C74">
        <w:trPr>
          <w:cantSplit/>
          <w:trHeight w:val="329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2 298 468,79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581 956,18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222°4'52"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282BC2" w:rsidRPr="00DB6914" w:rsidRDefault="00282BC2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№325</w:t>
      </w:r>
    </w:p>
    <w:p w:rsidR="00C60C74" w:rsidRDefault="00E11576" w:rsidP="00C60C7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74" w:rsidRDefault="00C60C74" w:rsidP="00C60C7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C60C74" w:rsidTr="00C60C74">
        <w:trPr>
          <w:cantSplit/>
          <w:trHeight w:val="287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C60C74" w:rsidRDefault="00C60C7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74" w:rsidRDefault="00C60C74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Длина линии</w:t>
            </w:r>
          </w:p>
        </w:tc>
      </w:tr>
      <w:tr w:rsidR="00C60C74" w:rsidTr="00C60C74">
        <w:trPr>
          <w:cantSplit/>
          <w:trHeight w:val="332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60C74" w:rsidRDefault="00C60C74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0C74" w:rsidRDefault="00C60C74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0C74" w:rsidRDefault="00C60C74"/>
        </w:tc>
      </w:tr>
      <w:tr w:rsidR="00C60C74" w:rsidTr="00C60C74">
        <w:trPr>
          <w:cantSplit/>
          <w:trHeight w:val="332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2 298 423,75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581 947,28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C60C74" w:rsidTr="00C60C74">
        <w:trPr>
          <w:cantSplit/>
          <w:trHeight w:val="332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2 298 407,94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581 964,78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42°4'53"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C60C74" w:rsidTr="00C60C74">
        <w:trPr>
          <w:cantSplit/>
          <w:trHeight w:val="332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2 298 437,18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581 991,19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311°58'22"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C60C74" w:rsidTr="00C60C74">
        <w:trPr>
          <w:cantSplit/>
          <w:trHeight w:val="332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</w:pPr>
            <w:r>
              <w:t>2 298 452,96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581 973,65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0C74" w:rsidRDefault="00C60C7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№326</w:t>
      </w:r>
    </w:p>
    <w:p w:rsidR="00245F1B" w:rsidRDefault="00E11576" w:rsidP="00245F1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1B" w:rsidRDefault="00245F1B" w:rsidP="00245F1B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95"/>
        <w:gridCol w:w="1424"/>
        <w:gridCol w:w="1425"/>
        <w:gridCol w:w="2238"/>
        <w:gridCol w:w="1628"/>
      </w:tblGrid>
      <w:tr w:rsidR="00245F1B" w:rsidTr="00245F1B">
        <w:trPr>
          <w:cantSplit/>
          <w:trHeight w:val="292"/>
        </w:trPr>
        <w:tc>
          <w:tcPr>
            <w:tcW w:w="2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45F1B" w:rsidRDefault="00245F1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F1B" w:rsidRDefault="00245F1B">
            <w:pPr>
              <w:jc w:val="center"/>
            </w:pPr>
            <w:r>
              <w:t>Координаты</w:t>
            </w:r>
          </w:p>
        </w:tc>
        <w:tc>
          <w:tcPr>
            <w:tcW w:w="223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Дирекционный угол</w:t>
            </w:r>
          </w:p>
        </w:tc>
        <w:tc>
          <w:tcPr>
            <w:tcW w:w="16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Длина линии</w:t>
            </w:r>
          </w:p>
        </w:tc>
      </w:tr>
      <w:tr w:rsidR="00245F1B" w:rsidTr="00245F1B">
        <w:trPr>
          <w:cantSplit/>
          <w:trHeight w:val="338"/>
        </w:trPr>
        <w:tc>
          <w:tcPr>
            <w:tcW w:w="2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45F1B" w:rsidRDefault="00245F1B"/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X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5F1B" w:rsidRDefault="00245F1B"/>
        </w:tc>
        <w:tc>
          <w:tcPr>
            <w:tcW w:w="16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5F1B" w:rsidRDefault="00245F1B"/>
        </w:tc>
      </w:tr>
      <w:tr w:rsidR="00245F1B" w:rsidTr="00245F1B">
        <w:trPr>
          <w:cantSplit/>
          <w:trHeight w:val="338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2 298 407,94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581 964,78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245F1B" w:rsidTr="00245F1B">
        <w:trPr>
          <w:cantSplit/>
          <w:trHeight w:val="338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2 298 392,09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581 982,32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41°59'17"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  <w:tr w:rsidR="00245F1B" w:rsidTr="00245F1B">
        <w:trPr>
          <w:cantSplit/>
          <w:trHeight w:val="338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2 298 421,35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582 008,66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312°10'52"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45F1B" w:rsidTr="00245F1B">
        <w:trPr>
          <w:cantSplit/>
          <w:trHeight w:val="338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2 298 437,18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581 991,19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222°4'53"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282BC2" w:rsidRPr="00DB6914" w:rsidRDefault="00282BC2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№327</w:t>
      </w:r>
    </w:p>
    <w:p w:rsidR="00245F1B" w:rsidRDefault="00E11576" w:rsidP="00245F1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09700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1B" w:rsidRDefault="00245F1B" w:rsidP="00245F1B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8"/>
        <w:gridCol w:w="2307"/>
        <w:gridCol w:w="1678"/>
      </w:tblGrid>
      <w:tr w:rsidR="00245F1B" w:rsidTr="00245F1B">
        <w:trPr>
          <w:cantSplit/>
          <w:trHeight w:val="279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45F1B" w:rsidRDefault="00245F1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F1B" w:rsidRDefault="00245F1B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Длина линии</w:t>
            </w:r>
          </w:p>
        </w:tc>
      </w:tr>
      <w:tr w:rsidR="00245F1B" w:rsidTr="00245F1B">
        <w:trPr>
          <w:cantSplit/>
          <w:trHeight w:val="322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45F1B" w:rsidRDefault="00245F1B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5F1B" w:rsidRDefault="00245F1B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5F1B" w:rsidRDefault="00245F1B"/>
        </w:tc>
      </w:tr>
      <w:tr w:rsidR="00245F1B" w:rsidTr="00245F1B">
        <w:trPr>
          <w:cantSplit/>
          <w:trHeight w:val="322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2 298 392,09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581 982,32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24,85</w:t>
            </w:r>
          </w:p>
        </w:tc>
      </w:tr>
      <w:tr w:rsidR="00245F1B" w:rsidTr="00245F1B">
        <w:trPr>
          <w:cantSplit/>
          <w:trHeight w:val="322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2 298 375,43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582 000,77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40°12'57"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6,09</w:t>
            </w:r>
          </w:p>
        </w:tc>
      </w:tr>
      <w:tr w:rsidR="00245F1B" w:rsidTr="00245F1B">
        <w:trPr>
          <w:cantSplit/>
          <w:trHeight w:val="322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2 298 380,08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582 004,70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40°12'35"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33,29</w:t>
            </w:r>
          </w:p>
        </w:tc>
      </w:tr>
      <w:tr w:rsidR="00245F1B" w:rsidTr="00245F1B">
        <w:trPr>
          <w:cantSplit/>
          <w:trHeight w:val="322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2 298 405,50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582 026,19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312°7'1"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245F1B" w:rsidTr="00245F1B">
        <w:trPr>
          <w:cantSplit/>
          <w:trHeight w:val="322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</w:pPr>
            <w:r>
              <w:t>2 298 421,35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582 008,66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221°59'17"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F1B" w:rsidRDefault="00245F1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</w:tbl>
    <w:p w:rsidR="00C31C33" w:rsidRPr="00DB6914" w:rsidRDefault="00C31C33" w:rsidP="00742EDA">
      <w:pPr>
        <w:rPr>
          <w:rFonts w:ascii="GOST type B" w:hAnsi="GOST type B"/>
          <w:sz w:val="24"/>
          <w:szCs w:val="24"/>
          <w:lang w:val="en-US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№328</w:t>
      </w:r>
    </w:p>
    <w:p w:rsidR="002F60F1" w:rsidRDefault="00E11576" w:rsidP="002F60F1">
      <w:pPr>
        <w:jc w:val="center"/>
      </w:pPr>
      <w:r>
        <w:rPr>
          <w:noProof/>
        </w:rPr>
        <w:drawing>
          <wp:inline distT="0" distB="0" distL="0" distR="0">
            <wp:extent cx="1552575" cy="1409700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F1" w:rsidRDefault="002F60F1" w:rsidP="002F60F1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1432"/>
        <w:gridCol w:w="1432"/>
        <w:gridCol w:w="2250"/>
        <w:gridCol w:w="1636"/>
      </w:tblGrid>
      <w:tr w:rsidR="002F60F1" w:rsidTr="002F60F1">
        <w:trPr>
          <w:cantSplit/>
          <w:trHeight w:val="334"/>
        </w:trPr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F60F1" w:rsidRDefault="002F60F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0F1" w:rsidRDefault="002F60F1">
            <w:pPr>
              <w:jc w:val="center"/>
            </w:pPr>
            <w:r>
              <w:t>Координаты</w:t>
            </w:r>
          </w:p>
        </w:tc>
        <w:tc>
          <w:tcPr>
            <w:tcW w:w="225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Дирекционный угол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Длина линии</w:t>
            </w:r>
          </w:p>
        </w:tc>
      </w:tr>
      <w:tr w:rsidR="002F60F1" w:rsidTr="002F60F1">
        <w:trPr>
          <w:cantSplit/>
          <w:trHeight w:val="387"/>
        </w:trPr>
        <w:tc>
          <w:tcPr>
            <w:tcW w:w="2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F60F1" w:rsidRDefault="002F60F1"/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60F1" w:rsidRDefault="002F60F1"/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60F1" w:rsidRDefault="002F60F1"/>
        </w:tc>
      </w:tr>
      <w:tr w:rsidR="002F60F1" w:rsidTr="002F60F1">
        <w:trPr>
          <w:cantSplit/>
          <w:trHeight w:val="387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2 298 432,52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582 018,76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131°58'34"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23,13</w:t>
            </w:r>
          </w:p>
        </w:tc>
      </w:tr>
      <w:tr w:rsidR="002F60F1" w:rsidTr="002F60F1">
        <w:trPr>
          <w:cantSplit/>
          <w:trHeight w:val="387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2 298 417,05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582 035,96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40°12'33"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40,57</w:t>
            </w:r>
          </w:p>
        </w:tc>
      </w:tr>
      <w:tr w:rsidR="002F60F1" w:rsidTr="002F60F1">
        <w:trPr>
          <w:cantSplit/>
          <w:trHeight w:val="387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2 298 448,04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582 062,15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21,74</w:t>
            </w:r>
          </w:p>
        </w:tc>
      </w:tr>
      <w:tr w:rsidR="002F60F1" w:rsidTr="002F60F1">
        <w:trPr>
          <w:cantSplit/>
          <w:trHeight w:val="387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2 298 462,61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582 046,01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222°9'51"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№329</w:t>
      </w:r>
    </w:p>
    <w:p w:rsidR="002F60F1" w:rsidRDefault="00E11576" w:rsidP="002F60F1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F1" w:rsidRDefault="002F60F1" w:rsidP="002F60F1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8"/>
        <w:gridCol w:w="1450"/>
        <w:gridCol w:w="1450"/>
        <w:gridCol w:w="2279"/>
        <w:gridCol w:w="1657"/>
      </w:tblGrid>
      <w:tr w:rsidR="002F60F1" w:rsidTr="002F60F1">
        <w:trPr>
          <w:cantSplit/>
          <w:trHeight w:val="289"/>
        </w:trPr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F60F1" w:rsidRDefault="002F60F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0F1" w:rsidRDefault="002F60F1">
            <w:pPr>
              <w:jc w:val="center"/>
            </w:pPr>
            <w:r>
              <w:t>Координаты</w:t>
            </w:r>
          </w:p>
        </w:tc>
        <w:tc>
          <w:tcPr>
            <w:tcW w:w="227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Дирекционный угол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Длина линии</w:t>
            </w:r>
          </w:p>
        </w:tc>
      </w:tr>
      <w:tr w:rsidR="002F60F1" w:rsidTr="002F60F1">
        <w:trPr>
          <w:cantSplit/>
          <w:trHeight w:val="335"/>
        </w:trPr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F60F1" w:rsidRDefault="002F60F1"/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X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60F1" w:rsidRDefault="002F60F1"/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60F1" w:rsidRDefault="002F60F1"/>
        </w:tc>
      </w:tr>
      <w:tr w:rsidR="002F60F1" w:rsidTr="002F60F1">
        <w:trPr>
          <w:cantSplit/>
          <w:trHeight w:val="335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2 298 448,32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582 001,26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132°4'32"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F60F1" w:rsidTr="002F60F1">
        <w:trPr>
          <w:cantSplit/>
          <w:trHeight w:val="335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2 298 432,52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582 018,76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42°9'51"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2F60F1" w:rsidTr="002F60F1">
        <w:trPr>
          <w:cantSplit/>
          <w:trHeight w:val="335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2 298 462,61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582 046,01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312°6'48"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2F60F1" w:rsidTr="002F60F1">
        <w:trPr>
          <w:cantSplit/>
          <w:trHeight w:val="335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2 298 478,46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582 028,47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282BC2" w:rsidRPr="00DB6914" w:rsidRDefault="00282BC2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№330</w:t>
      </w:r>
    </w:p>
    <w:p w:rsidR="002F60F1" w:rsidRDefault="00E11576" w:rsidP="002F60F1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F1" w:rsidRDefault="002F60F1" w:rsidP="002F60F1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2F60F1" w:rsidTr="002F60F1">
        <w:trPr>
          <w:cantSplit/>
          <w:trHeight w:val="289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F60F1" w:rsidRDefault="002F60F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0F1" w:rsidRDefault="002F60F1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Длина линии</w:t>
            </w:r>
          </w:p>
        </w:tc>
      </w:tr>
      <w:tr w:rsidR="002F60F1" w:rsidTr="002F60F1">
        <w:trPr>
          <w:cantSplit/>
          <w:trHeight w:val="335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F60F1" w:rsidRDefault="002F60F1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60F1" w:rsidRDefault="002F60F1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60F1" w:rsidRDefault="002F60F1"/>
        </w:tc>
      </w:tr>
      <w:tr w:rsidR="002F60F1" w:rsidTr="002F60F1">
        <w:trPr>
          <w:cantSplit/>
          <w:trHeight w:val="33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2 298 464,13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581 983,76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F60F1" w:rsidTr="002F60F1">
        <w:trPr>
          <w:cantSplit/>
          <w:trHeight w:val="33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2 298 448,32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582 001,26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F60F1" w:rsidTr="002F60F1">
        <w:trPr>
          <w:cantSplit/>
          <w:trHeight w:val="33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2 298 478,46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582 028,47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F60F1" w:rsidTr="002F60F1">
        <w:trPr>
          <w:cantSplit/>
          <w:trHeight w:val="33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2 298 494,26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582 010,97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2F60F1" w:rsidRPr="00DB6914" w:rsidRDefault="002F60F1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№331</w:t>
      </w:r>
    </w:p>
    <w:p w:rsidR="002F60F1" w:rsidRDefault="00E11576" w:rsidP="002F60F1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F1" w:rsidRDefault="002F60F1" w:rsidP="002F60F1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2F60F1" w:rsidTr="002F60F1">
        <w:trPr>
          <w:cantSplit/>
          <w:trHeight w:val="281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F60F1" w:rsidRDefault="002F60F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0F1" w:rsidRDefault="002F60F1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Длина линии</w:t>
            </w:r>
          </w:p>
        </w:tc>
      </w:tr>
      <w:tr w:rsidR="002F60F1" w:rsidTr="002F60F1">
        <w:trPr>
          <w:cantSplit/>
          <w:trHeight w:val="326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F60F1" w:rsidRDefault="002F60F1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60F1" w:rsidRDefault="002F60F1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60F1" w:rsidRDefault="002F60F1"/>
        </w:tc>
      </w:tr>
      <w:tr w:rsidR="002F60F1" w:rsidTr="002F60F1">
        <w:trPr>
          <w:cantSplit/>
          <w:trHeight w:val="32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2 298 479,93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581 966,25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132°4'43"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F60F1" w:rsidTr="002F60F1">
        <w:trPr>
          <w:cantSplit/>
          <w:trHeight w:val="32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2 298 464,13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581 983,76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F60F1" w:rsidTr="002F60F1">
        <w:trPr>
          <w:cantSplit/>
          <w:trHeight w:val="32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2 298 494,26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582 010,97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F60F1" w:rsidTr="002F60F1">
        <w:trPr>
          <w:cantSplit/>
          <w:trHeight w:val="32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2 298 510,07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581 993,46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№332</w:t>
      </w:r>
    </w:p>
    <w:p w:rsidR="002F60F1" w:rsidRDefault="00E11576" w:rsidP="002F60F1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F1" w:rsidRDefault="002F60F1" w:rsidP="002F60F1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1461"/>
        <w:gridCol w:w="1461"/>
        <w:gridCol w:w="2295"/>
        <w:gridCol w:w="1670"/>
      </w:tblGrid>
      <w:tr w:rsidR="002F60F1" w:rsidTr="002F60F1">
        <w:trPr>
          <w:cantSplit/>
          <w:trHeight w:val="311"/>
        </w:trPr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F60F1" w:rsidRDefault="002F60F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0F1" w:rsidRDefault="002F60F1">
            <w:pPr>
              <w:jc w:val="center"/>
            </w:pPr>
            <w:r>
              <w:t>Координаты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Дирекционный угол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Длина линии</w:t>
            </w:r>
          </w:p>
        </w:tc>
      </w:tr>
      <w:tr w:rsidR="002F60F1" w:rsidTr="002F60F1">
        <w:trPr>
          <w:cantSplit/>
          <w:trHeight w:val="359"/>
        </w:trPr>
        <w:tc>
          <w:tcPr>
            <w:tcW w:w="2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F60F1" w:rsidRDefault="002F60F1"/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X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60F1" w:rsidRDefault="002F60F1"/>
        </w:tc>
        <w:tc>
          <w:tcPr>
            <w:tcW w:w="1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60F1" w:rsidRDefault="002F60F1"/>
        </w:tc>
      </w:tr>
      <w:tr w:rsidR="002F60F1" w:rsidTr="002F60F1">
        <w:trPr>
          <w:cantSplit/>
          <w:trHeight w:val="359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2 298 495,79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581 948,71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132°6'57"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2F60F1" w:rsidTr="002F60F1">
        <w:trPr>
          <w:cantSplit/>
          <w:trHeight w:val="359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2 298 479,93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581 966,25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F60F1" w:rsidTr="002F60F1">
        <w:trPr>
          <w:cantSplit/>
          <w:trHeight w:val="359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2 298 510,07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581 993,46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F60F1" w:rsidTr="002F60F1">
        <w:trPr>
          <w:cantSplit/>
          <w:trHeight w:val="359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2 298 525,87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581 975,96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222°9'50"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2F60F1" w:rsidRDefault="002F60F1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№333</w:t>
      </w:r>
    </w:p>
    <w:p w:rsidR="002F60F1" w:rsidRDefault="00E11576" w:rsidP="002F60F1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F1" w:rsidRDefault="002F60F1" w:rsidP="002F60F1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6"/>
        <w:gridCol w:w="1479"/>
        <w:gridCol w:w="1479"/>
        <w:gridCol w:w="2324"/>
        <w:gridCol w:w="1690"/>
      </w:tblGrid>
      <w:tr w:rsidR="002F60F1" w:rsidTr="002F60F1">
        <w:trPr>
          <w:cantSplit/>
          <w:trHeight w:val="292"/>
        </w:trPr>
        <w:tc>
          <w:tcPr>
            <w:tcW w:w="24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F60F1" w:rsidRDefault="002F60F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0F1" w:rsidRDefault="002F60F1">
            <w:pPr>
              <w:jc w:val="center"/>
            </w:pPr>
            <w:r>
              <w:t>Координаты</w:t>
            </w:r>
          </w:p>
        </w:tc>
        <w:tc>
          <w:tcPr>
            <w:tcW w:w="232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Дирекционный угол</w:t>
            </w:r>
          </w:p>
        </w:tc>
        <w:tc>
          <w:tcPr>
            <w:tcW w:w="1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Длина линии</w:t>
            </w:r>
          </w:p>
        </w:tc>
      </w:tr>
      <w:tr w:rsidR="002F60F1" w:rsidTr="002F60F1">
        <w:trPr>
          <w:cantSplit/>
          <w:trHeight w:val="338"/>
        </w:trPr>
        <w:tc>
          <w:tcPr>
            <w:tcW w:w="24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F60F1" w:rsidRDefault="002F60F1"/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X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2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60F1" w:rsidRDefault="002F60F1"/>
        </w:tc>
        <w:tc>
          <w:tcPr>
            <w:tcW w:w="1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60F1" w:rsidRDefault="002F60F1"/>
        </w:tc>
      </w:tr>
      <w:tr w:rsidR="002F60F1" w:rsidTr="002F60F1">
        <w:trPr>
          <w:cantSplit/>
          <w:trHeight w:val="3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2 298 511,59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581 931,21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132°4'42"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F60F1" w:rsidTr="002F60F1">
        <w:trPr>
          <w:cantSplit/>
          <w:trHeight w:val="3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2 298 495,79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581 948,71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42°9'50"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2F60F1" w:rsidTr="002F60F1">
        <w:trPr>
          <w:cantSplit/>
          <w:trHeight w:val="3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2 298 525,87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581 975,96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312°7'1"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2F60F1" w:rsidTr="002F60F1">
        <w:trPr>
          <w:cantSplit/>
          <w:trHeight w:val="3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2 298 541,73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581 958,42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2F60F1" w:rsidRPr="00DB6914" w:rsidRDefault="002F60F1" w:rsidP="002F60F1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t>Участок №334</w:t>
      </w:r>
    </w:p>
    <w:p w:rsidR="002F60F1" w:rsidRDefault="00E11576" w:rsidP="002F60F1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F1" w:rsidRDefault="002F60F1" w:rsidP="002F60F1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0"/>
        <w:gridCol w:w="1439"/>
        <w:gridCol w:w="1439"/>
        <w:gridCol w:w="2262"/>
        <w:gridCol w:w="1645"/>
      </w:tblGrid>
      <w:tr w:rsidR="002F60F1" w:rsidTr="008C7654">
        <w:trPr>
          <w:cantSplit/>
          <w:trHeight w:val="288"/>
        </w:trPr>
        <w:tc>
          <w:tcPr>
            <w:tcW w:w="2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F60F1" w:rsidRDefault="002F60F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0F1" w:rsidRDefault="002F60F1">
            <w:pPr>
              <w:jc w:val="center"/>
            </w:pPr>
            <w:r>
              <w:t>Координаты</w:t>
            </w:r>
          </w:p>
        </w:tc>
        <w:tc>
          <w:tcPr>
            <w:tcW w:w="2262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Дирекционный угол</w:t>
            </w:r>
          </w:p>
        </w:tc>
        <w:tc>
          <w:tcPr>
            <w:tcW w:w="1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Длина линии</w:t>
            </w:r>
          </w:p>
        </w:tc>
      </w:tr>
      <w:tr w:rsidR="002F60F1" w:rsidTr="008C7654">
        <w:trPr>
          <w:cantSplit/>
          <w:trHeight w:val="333"/>
        </w:trPr>
        <w:tc>
          <w:tcPr>
            <w:tcW w:w="2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F60F1" w:rsidRDefault="002F60F1"/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X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2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60F1" w:rsidRDefault="002F60F1"/>
        </w:tc>
        <w:tc>
          <w:tcPr>
            <w:tcW w:w="16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60F1" w:rsidRDefault="002F60F1"/>
        </w:tc>
      </w:tr>
      <w:tr w:rsidR="002F60F1" w:rsidTr="008C7654">
        <w:trPr>
          <w:cantSplit/>
          <w:trHeight w:val="333"/>
        </w:trPr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2 298 527,45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581 913,67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2F60F1" w:rsidTr="008C7654">
        <w:trPr>
          <w:cantSplit/>
          <w:trHeight w:val="333"/>
        </w:trPr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2 298 511,59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581 931,21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2F60F1" w:rsidTr="008C7654">
        <w:trPr>
          <w:cantSplit/>
          <w:trHeight w:val="333"/>
        </w:trPr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2 298 541,73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581 958,42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F60F1" w:rsidTr="008C7654">
        <w:trPr>
          <w:cantSplit/>
          <w:trHeight w:val="333"/>
        </w:trPr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2 298 557,53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581 940,92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222°9'51"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</w:tbl>
    <w:p w:rsidR="008C7654" w:rsidRDefault="008C7654" w:rsidP="002F60F1">
      <w:pPr>
        <w:rPr>
          <w:rFonts w:ascii="GOST type B" w:hAnsi="GOST type B"/>
          <w:sz w:val="24"/>
          <w:szCs w:val="24"/>
        </w:rPr>
      </w:pPr>
    </w:p>
    <w:p w:rsidR="002F60F1" w:rsidRPr="00DB6914" w:rsidRDefault="002F60F1" w:rsidP="002F60F1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t>Участок №335</w:t>
      </w:r>
    </w:p>
    <w:p w:rsidR="002F60F1" w:rsidRDefault="00E11576" w:rsidP="002F60F1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F1" w:rsidRDefault="002F60F1" w:rsidP="002F60F1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0"/>
        <w:gridCol w:w="1410"/>
        <w:gridCol w:w="1410"/>
        <w:gridCol w:w="2216"/>
        <w:gridCol w:w="1612"/>
      </w:tblGrid>
      <w:tr w:rsidR="002F60F1" w:rsidTr="002F60F1">
        <w:trPr>
          <w:cantSplit/>
          <w:trHeight w:val="300"/>
        </w:trPr>
        <w:tc>
          <w:tcPr>
            <w:tcW w:w="2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F60F1" w:rsidRDefault="002F60F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0F1" w:rsidRDefault="002F60F1">
            <w:pPr>
              <w:jc w:val="center"/>
            </w:pPr>
            <w:r>
              <w:t>Координаты</w:t>
            </w:r>
          </w:p>
        </w:tc>
        <w:tc>
          <w:tcPr>
            <w:tcW w:w="221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Дирекционный угол</w:t>
            </w:r>
          </w:p>
        </w:tc>
        <w:tc>
          <w:tcPr>
            <w:tcW w:w="1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Длина линии</w:t>
            </w:r>
          </w:p>
        </w:tc>
      </w:tr>
      <w:tr w:rsidR="002F60F1" w:rsidTr="002F60F1">
        <w:trPr>
          <w:cantSplit/>
          <w:trHeight w:val="347"/>
        </w:trPr>
        <w:tc>
          <w:tcPr>
            <w:tcW w:w="23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F60F1" w:rsidRDefault="002F60F1"/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X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1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60F1" w:rsidRDefault="002F60F1"/>
        </w:tc>
        <w:tc>
          <w:tcPr>
            <w:tcW w:w="16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60F1" w:rsidRDefault="002F60F1"/>
        </w:tc>
      </w:tr>
      <w:tr w:rsidR="002F60F1" w:rsidTr="002F60F1">
        <w:trPr>
          <w:cantSplit/>
          <w:trHeight w:val="347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2 298 543,25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581 896,17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132°4'30"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2F60F1" w:rsidTr="002F60F1">
        <w:trPr>
          <w:cantSplit/>
          <w:trHeight w:val="347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2 298 527,45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581 913,67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42°9'51"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40,59</w:t>
            </w:r>
          </w:p>
        </w:tc>
      </w:tr>
      <w:tr w:rsidR="002F60F1" w:rsidTr="002F60F1">
        <w:trPr>
          <w:cantSplit/>
          <w:trHeight w:val="347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2 298 557,53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581 940,92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312°6'48"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2F60F1" w:rsidTr="002F60F1">
        <w:trPr>
          <w:cantSplit/>
          <w:trHeight w:val="347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</w:pPr>
            <w:r>
              <w:t>2 298 573,39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581 923,38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60F1" w:rsidRDefault="002F60F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</w:tbl>
    <w:p w:rsidR="008C7654" w:rsidRDefault="008C7654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№336</w:t>
      </w:r>
    </w:p>
    <w:p w:rsidR="008C7654" w:rsidRDefault="00E11576" w:rsidP="008C7654">
      <w:pPr>
        <w:jc w:val="center"/>
      </w:pPr>
      <w:r>
        <w:rPr>
          <w:noProof/>
        </w:rPr>
        <w:drawing>
          <wp:inline distT="0" distB="0" distL="0" distR="0">
            <wp:extent cx="1552575" cy="1447800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54" w:rsidRDefault="008C7654" w:rsidP="008C7654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9"/>
        <w:gridCol w:w="1421"/>
        <w:gridCol w:w="1421"/>
        <w:gridCol w:w="2233"/>
        <w:gridCol w:w="1624"/>
      </w:tblGrid>
      <w:tr w:rsidR="008C7654" w:rsidTr="008C7654">
        <w:trPr>
          <w:cantSplit/>
          <w:trHeight w:val="261"/>
        </w:trPr>
        <w:tc>
          <w:tcPr>
            <w:tcW w:w="2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C7654" w:rsidRDefault="008C765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54" w:rsidRDefault="008C7654">
            <w:pPr>
              <w:jc w:val="center"/>
            </w:pPr>
            <w:r>
              <w:t>Координаты</w:t>
            </w:r>
          </w:p>
        </w:tc>
        <w:tc>
          <w:tcPr>
            <w:tcW w:w="223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Дирекционный угол</w:t>
            </w:r>
          </w:p>
        </w:tc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Длина линии</w:t>
            </w:r>
          </w:p>
        </w:tc>
      </w:tr>
      <w:tr w:rsidR="008C7654" w:rsidTr="008C7654">
        <w:trPr>
          <w:cantSplit/>
          <w:trHeight w:val="302"/>
        </w:trPr>
        <w:tc>
          <w:tcPr>
            <w:tcW w:w="2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C7654" w:rsidRDefault="008C7654"/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X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</w:tr>
      <w:tr w:rsidR="008C7654" w:rsidTr="008C7654">
        <w:trPr>
          <w:cantSplit/>
          <w:trHeight w:val="302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2 298 558,99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581 878,61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131°53'12"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23,59</w:t>
            </w:r>
          </w:p>
        </w:tc>
      </w:tr>
      <w:tr w:rsidR="008C7654" w:rsidTr="008C7654">
        <w:trPr>
          <w:cantSplit/>
          <w:trHeight w:val="302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2 298 543,25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581 896,17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40,61</w:t>
            </w:r>
          </w:p>
        </w:tc>
      </w:tr>
      <w:tr w:rsidR="008C7654" w:rsidTr="008C7654">
        <w:trPr>
          <w:cantSplit/>
          <w:trHeight w:val="302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2 298 573,39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581 923,38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312°4'40"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8C7654" w:rsidTr="008C7654">
        <w:trPr>
          <w:cantSplit/>
          <w:trHeight w:val="302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2 298 589,19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581 905,88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222°5'16"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9,95</w:t>
            </w:r>
          </w:p>
        </w:tc>
      </w:tr>
      <w:tr w:rsidR="008C7654" w:rsidTr="008C7654">
        <w:trPr>
          <w:cantSplit/>
          <w:trHeight w:val="302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2 298 581,81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581 899,21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222°4'51"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30,73</w:t>
            </w:r>
          </w:p>
        </w:tc>
      </w:tr>
    </w:tbl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№337</w:t>
      </w:r>
    </w:p>
    <w:p w:rsidR="008C7654" w:rsidRDefault="00E11576" w:rsidP="008C765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152525" cy="1114425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54" w:rsidRDefault="008C7654" w:rsidP="008C765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2"/>
        <w:gridCol w:w="1464"/>
        <w:gridCol w:w="1464"/>
        <w:gridCol w:w="2301"/>
        <w:gridCol w:w="1674"/>
      </w:tblGrid>
      <w:tr w:rsidR="008C7654" w:rsidTr="008C7654">
        <w:trPr>
          <w:cantSplit/>
          <w:trHeight w:val="297"/>
        </w:trPr>
        <w:tc>
          <w:tcPr>
            <w:tcW w:w="2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C7654" w:rsidRDefault="008C765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54" w:rsidRDefault="008C7654">
            <w:pPr>
              <w:jc w:val="center"/>
            </w:pPr>
            <w:r>
              <w:t>Координаты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Дирекционный угол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Длина линии</w:t>
            </w:r>
          </w:p>
        </w:tc>
      </w:tr>
      <w:tr w:rsidR="008C7654" w:rsidTr="008C7654">
        <w:trPr>
          <w:cantSplit/>
          <w:trHeight w:val="344"/>
        </w:trPr>
        <w:tc>
          <w:tcPr>
            <w:tcW w:w="24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C7654" w:rsidRDefault="008C7654"/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X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</w:tr>
      <w:tr w:rsidR="008C7654" w:rsidTr="008C7654">
        <w:trPr>
          <w:cantSplit/>
          <w:trHeight w:val="344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2 298 576,97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581 858,75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42°5'47"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32,11</w:t>
            </w:r>
          </w:p>
        </w:tc>
      </w:tr>
      <w:tr w:rsidR="008C7654" w:rsidTr="008C7654">
        <w:trPr>
          <w:cantSplit/>
          <w:trHeight w:val="344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2 298 600,79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581 880,28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135°5'2"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26,81</w:t>
            </w:r>
          </w:p>
        </w:tc>
      </w:tr>
      <w:tr w:rsidR="008C7654" w:rsidTr="008C7654">
        <w:trPr>
          <w:cantSplit/>
          <w:trHeight w:val="344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2 298 581,81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581 899,21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222°4'51"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30,73</w:t>
            </w:r>
          </w:p>
        </w:tc>
      </w:tr>
      <w:tr w:rsidR="008C7654" w:rsidTr="008C7654">
        <w:trPr>
          <w:cantSplit/>
          <w:trHeight w:val="344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2 298 558,99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581 878,61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312°8'36"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26,78</w:t>
            </w:r>
          </w:p>
        </w:tc>
      </w:tr>
    </w:tbl>
    <w:p w:rsidR="00C31C33" w:rsidRPr="00DB6914" w:rsidRDefault="00C31C33" w:rsidP="00742EDA">
      <w:pPr>
        <w:rPr>
          <w:rFonts w:ascii="GOST type B" w:hAnsi="GOST type B"/>
          <w:sz w:val="24"/>
          <w:szCs w:val="24"/>
          <w:lang w:val="en-US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№338</w:t>
      </w:r>
    </w:p>
    <w:p w:rsidR="008C7654" w:rsidRDefault="00E11576" w:rsidP="008C765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095375" cy="1066800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54" w:rsidRDefault="008C7654" w:rsidP="008C765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2"/>
        <w:gridCol w:w="1464"/>
        <w:gridCol w:w="1464"/>
        <w:gridCol w:w="2301"/>
        <w:gridCol w:w="1674"/>
      </w:tblGrid>
      <w:tr w:rsidR="008C7654" w:rsidTr="008C7654">
        <w:trPr>
          <w:cantSplit/>
          <w:trHeight w:val="332"/>
        </w:trPr>
        <w:tc>
          <w:tcPr>
            <w:tcW w:w="2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C7654" w:rsidRDefault="008C765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54" w:rsidRDefault="008C7654">
            <w:pPr>
              <w:jc w:val="center"/>
            </w:pPr>
            <w:r>
              <w:t>Координаты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Дирекционный угол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Длина линии</w:t>
            </w:r>
          </w:p>
        </w:tc>
      </w:tr>
      <w:tr w:rsidR="008C7654" w:rsidTr="008C7654">
        <w:trPr>
          <w:cantSplit/>
          <w:trHeight w:val="384"/>
        </w:trPr>
        <w:tc>
          <w:tcPr>
            <w:tcW w:w="24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C7654" w:rsidRDefault="008C7654"/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X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</w:tr>
      <w:tr w:rsidR="008C7654" w:rsidTr="008C7654">
        <w:trPr>
          <w:cantSplit/>
          <w:trHeight w:val="384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2 298 592,03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581 842,05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33,31</w:t>
            </w:r>
          </w:p>
        </w:tc>
      </w:tr>
      <w:tr w:rsidR="008C7654" w:rsidTr="008C7654">
        <w:trPr>
          <w:cantSplit/>
          <w:trHeight w:val="384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2 298 616,75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581 864,37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135°4'55"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22,53</w:t>
            </w:r>
          </w:p>
        </w:tc>
      </w:tr>
      <w:tr w:rsidR="008C7654" w:rsidTr="008C7654">
        <w:trPr>
          <w:cantSplit/>
          <w:trHeight w:val="384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2 298 600,79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581 880,28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222°5'47"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32,11</w:t>
            </w:r>
          </w:p>
        </w:tc>
      </w:tr>
      <w:tr w:rsidR="008C7654" w:rsidTr="008C7654">
        <w:trPr>
          <w:cantSplit/>
          <w:trHeight w:val="384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2 298 576,97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581 858,75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312°2'18"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22,49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№339</w:t>
      </w:r>
    </w:p>
    <w:p w:rsidR="008C7654" w:rsidRDefault="00E11576" w:rsidP="008C765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114425" cy="1076325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54" w:rsidRDefault="008C7654" w:rsidP="008C765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3"/>
        <w:gridCol w:w="1501"/>
        <w:gridCol w:w="1501"/>
        <w:gridCol w:w="2358"/>
        <w:gridCol w:w="1715"/>
      </w:tblGrid>
      <w:tr w:rsidR="008C7654" w:rsidTr="008C7654">
        <w:trPr>
          <w:cantSplit/>
          <w:trHeight w:val="305"/>
        </w:trPr>
        <w:tc>
          <w:tcPr>
            <w:tcW w:w="25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C7654" w:rsidRDefault="008C765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54" w:rsidRDefault="008C7654">
            <w:pPr>
              <w:jc w:val="center"/>
            </w:pPr>
            <w:r>
              <w:t>Координаты</w:t>
            </w:r>
          </w:p>
        </w:tc>
        <w:tc>
          <w:tcPr>
            <w:tcW w:w="235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Дирекционный угол</w:t>
            </w:r>
          </w:p>
        </w:tc>
        <w:tc>
          <w:tcPr>
            <w:tcW w:w="1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Длина линии</w:t>
            </w:r>
          </w:p>
        </w:tc>
      </w:tr>
      <w:tr w:rsidR="008C7654" w:rsidTr="008C7654">
        <w:trPr>
          <w:cantSplit/>
          <w:trHeight w:val="353"/>
        </w:trPr>
        <w:tc>
          <w:tcPr>
            <w:tcW w:w="25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C7654" w:rsidRDefault="008C7654"/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X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  <w:tc>
          <w:tcPr>
            <w:tcW w:w="1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</w:tr>
      <w:tr w:rsidR="008C7654" w:rsidTr="008C7654">
        <w:trPr>
          <w:cantSplit/>
          <w:trHeight w:val="353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2 298 607,10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581 825,35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34,49</w:t>
            </w:r>
          </w:p>
        </w:tc>
      </w:tr>
      <w:tr w:rsidR="008C7654" w:rsidTr="008C7654">
        <w:trPr>
          <w:cantSplit/>
          <w:trHeight w:val="353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2 298 632,70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581 848,46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135°5'10"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22,53</w:t>
            </w:r>
          </w:p>
        </w:tc>
      </w:tr>
      <w:tr w:rsidR="008C7654" w:rsidTr="008C7654">
        <w:trPr>
          <w:cantSplit/>
          <w:trHeight w:val="353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2 298 616,75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581 864,37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33,31</w:t>
            </w:r>
          </w:p>
        </w:tc>
      </w:tr>
      <w:tr w:rsidR="008C7654" w:rsidTr="008C7654">
        <w:trPr>
          <w:cantSplit/>
          <w:trHeight w:val="353"/>
        </w:trPr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2 298 592,03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581 842,05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</w:tbl>
    <w:p w:rsidR="008C7654" w:rsidRPr="00DB6914" w:rsidRDefault="008C7654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№340</w:t>
      </w:r>
    </w:p>
    <w:p w:rsidR="008C7654" w:rsidRDefault="00E11576" w:rsidP="008C765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152525" cy="1095375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54" w:rsidRDefault="008C7654" w:rsidP="008C765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8C7654" w:rsidTr="008C7654">
        <w:trPr>
          <w:cantSplit/>
          <w:trHeight w:val="292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C7654" w:rsidRDefault="008C765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54" w:rsidRDefault="008C7654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Длина линии</w:t>
            </w:r>
          </w:p>
        </w:tc>
      </w:tr>
      <w:tr w:rsidR="008C7654" w:rsidTr="008C7654">
        <w:trPr>
          <w:cantSplit/>
          <w:trHeight w:val="338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C7654" w:rsidRDefault="008C7654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</w:tr>
      <w:tr w:rsidR="008C7654" w:rsidTr="008C7654">
        <w:trPr>
          <w:cantSplit/>
          <w:trHeight w:val="338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2 298 622,18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581 808,65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35,67</w:t>
            </w:r>
          </w:p>
        </w:tc>
      </w:tr>
      <w:tr w:rsidR="008C7654" w:rsidTr="008C7654">
        <w:trPr>
          <w:cantSplit/>
          <w:trHeight w:val="338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2 298 648,66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581 832,55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135°5'10"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22,53</w:t>
            </w:r>
          </w:p>
        </w:tc>
      </w:tr>
      <w:tr w:rsidR="008C7654" w:rsidTr="008C7654">
        <w:trPr>
          <w:cantSplit/>
          <w:trHeight w:val="338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2 298 632,70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581 848,46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34,49</w:t>
            </w:r>
          </w:p>
        </w:tc>
      </w:tr>
      <w:tr w:rsidR="008C7654" w:rsidTr="008C7654">
        <w:trPr>
          <w:cantSplit/>
          <w:trHeight w:val="338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2 298 607,10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581 825,35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</w:tbl>
    <w:p w:rsidR="008C7654" w:rsidRDefault="008C7654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№341</w:t>
      </w:r>
    </w:p>
    <w:p w:rsidR="008C7654" w:rsidRDefault="00E11576" w:rsidP="008C7654">
      <w:pPr>
        <w:jc w:val="center"/>
      </w:pPr>
      <w:r>
        <w:rPr>
          <w:noProof/>
        </w:rPr>
        <w:drawing>
          <wp:inline distT="0" distB="0" distL="0" distR="0">
            <wp:extent cx="1171575" cy="1114425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54" w:rsidRDefault="008C7654" w:rsidP="008C7654">
      <w:pPr>
        <w:jc w:val="center"/>
        <w:rPr>
          <w:sz w:val="24"/>
        </w:rPr>
      </w:pPr>
    </w:p>
    <w:tbl>
      <w:tblPr>
        <w:tblW w:w="94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3"/>
        <w:gridCol w:w="1482"/>
        <w:gridCol w:w="1483"/>
        <w:gridCol w:w="2330"/>
        <w:gridCol w:w="1694"/>
      </w:tblGrid>
      <w:tr w:rsidR="008C7654" w:rsidTr="008C7654">
        <w:trPr>
          <w:cantSplit/>
          <w:trHeight w:val="350"/>
        </w:trPr>
        <w:tc>
          <w:tcPr>
            <w:tcW w:w="2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C7654" w:rsidRDefault="008C765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54" w:rsidRDefault="008C7654">
            <w:pPr>
              <w:jc w:val="center"/>
            </w:pPr>
            <w:r>
              <w:t>Координаты</w:t>
            </w:r>
          </w:p>
        </w:tc>
        <w:tc>
          <w:tcPr>
            <w:tcW w:w="233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Дирекционный угол</w:t>
            </w:r>
          </w:p>
        </w:tc>
        <w:tc>
          <w:tcPr>
            <w:tcW w:w="16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Длина линии</w:t>
            </w:r>
          </w:p>
        </w:tc>
      </w:tr>
      <w:tr w:rsidR="008C7654" w:rsidTr="008C7654">
        <w:trPr>
          <w:cantSplit/>
          <w:trHeight w:val="404"/>
        </w:trPr>
        <w:tc>
          <w:tcPr>
            <w:tcW w:w="2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C7654" w:rsidRDefault="008C7654"/>
        </w:tc>
        <w:tc>
          <w:tcPr>
            <w:tcW w:w="14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X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  <w:tc>
          <w:tcPr>
            <w:tcW w:w="16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</w:tr>
      <w:tr w:rsidR="008C7654" w:rsidTr="008C7654">
        <w:trPr>
          <w:cantSplit/>
          <w:trHeight w:val="404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2 298 637,26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581 791,94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42°4'42"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36,85</w:t>
            </w:r>
          </w:p>
        </w:tc>
      </w:tr>
      <w:tr w:rsidR="008C7654" w:rsidTr="008C7654">
        <w:trPr>
          <w:cantSplit/>
          <w:trHeight w:val="404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2 298 664,61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581 816,64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135°4'57"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22,53</w:t>
            </w:r>
          </w:p>
        </w:tc>
      </w:tr>
      <w:tr w:rsidR="008C7654" w:rsidTr="008C7654">
        <w:trPr>
          <w:cantSplit/>
          <w:trHeight w:val="404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3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2 298 648,66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581 832,55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35,67</w:t>
            </w:r>
          </w:p>
        </w:tc>
      </w:tr>
      <w:tr w:rsidR="008C7654" w:rsidTr="008C7654">
        <w:trPr>
          <w:cantSplit/>
          <w:trHeight w:val="404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2 298 622,18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581 808,65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</w:tbl>
    <w:p w:rsidR="00F525EA" w:rsidRPr="00DB6914" w:rsidRDefault="00F525EA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№342</w:t>
      </w:r>
    </w:p>
    <w:p w:rsidR="008C7654" w:rsidRDefault="00E11576" w:rsidP="008C765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190625" cy="1143000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54" w:rsidRDefault="008C7654" w:rsidP="008C7654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8C7654" w:rsidTr="008C7654">
        <w:trPr>
          <w:cantSplit/>
          <w:trHeight w:val="300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C7654" w:rsidRDefault="008C765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54" w:rsidRDefault="008C7654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Длина линии</w:t>
            </w:r>
          </w:p>
        </w:tc>
      </w:tr>
      <w:tr w:rsidR="008C7654" w:rsidTr="008C7654">
        <w:trPr>
          <w:cantSplit/>
          <w:trHeight w:val="347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C7654" w:rsidRDefault="008C7654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</w:tr>
      <w:tr w:rsidR="008C7654" w:rsidTr="008C7654">
        <w:trPr>
          <w:cantSplit/>
          <w:trHeight w:val="347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2 298 652,34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581 775,24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38,04</w:t>
            </w:r>
          </w:p>
        </w:tc>
      </w:tr>
      <w:tr w:rsidR="008C7654" w:rsidTr="008C7654">
        <w:trPr>
          <w:cantSplit/>
          <w:trHeight w:val="347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2 298 680,57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581 800,73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135°5'8"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22,53</w:t>
            </w:r>
          </w:p>
        </w:tc>
      </w:tr>
      <w:tr w:rsidR="008C7654" w:rsidTr="008C7654">
        <w:trPr>
          <w:cantSplit/>
          <w:trHeight w:val="347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2 298 664,61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581 816,64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222°4'42"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36,85</w:t>
            </w:r>
          </w:p>
        </w:tc>
      </w:tr>
      <w:tr w:rsidR="008C7654" w:rsidTr="008C7654">
        <w:trPr>
          <w:cantSplit/>
          <w:trHeight w:val="347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2 298 637,26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581 791,94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</w:tbl>
    <w:p w:rsidR="008C7654" w:rsidRPr="00DB6914" w:rsidRDefault="008C7654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№343</w:t>
      </w:r>
    </w:p>
    <w:p w:rsidR="008C7654" w:rsidRDefault="00E11576" w:rsidP="008C765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219200" cy="1171575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54" w:rsidRDefault="008C7654" w:rsidP="008C765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1461"/>
        <w:gridCol w:w="1461"/>
        <w:gridCol w:w="2295"/>
        <w:gridCol w:w="1670"/>
      </w:tblGrid>
      <w:tr w:rsidR="008C7654" w:rsidTr="008C7654">
        <w:trPr>
          <w:cantSplit/>
          <w:trHeight w:val="321"/>
        </w:trPr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C7654" w:rsidRDefault="008C765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54" w:rsidRDefault="008C7654">
            <w:pPr>
              <w:jc w:val="center"/>
            </w:pPr>
            <w:r>
              <w:t>Координаты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Дирекционный угол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Длина линии</w:t>
            </w:r>
          </w:p>
        </w:tc>
      </w:tr>
      <w:tr w:rsidR="008C7654" w:rsidTr="008C7654">
        <w:trPr>
          <w:cantSplit/>
          <w:trHeight w:val="372"/>
        </w:trPr>
        <w:tc>
          <w:tcPr>
            <w:tcW w:w="2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C7654" w:rsidRDefault="008C7654"/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X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  <w:tc>
          <w:tcPr>
            <w:tcW w:w="1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</w:tr>
      <w:tr w:rsidR="008C7654" w:rsidTr="008C7654">
        <w:trPr>
          <w:cantSplit/>
          <w:trHeight w:val="372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2 298 667,42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581 758,54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39,22</w:t>
            </w:r>
          </w:p>
        </w:tc>
      </w:tr>
      <w:tr w:rsidR="008C7654" w:rsidTr="008C7654">
        <w:trPr>
          <w:cantSplit/>
          <w:trHeight w:val="372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2 298 696,53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581 784,83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135°5'10"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22,53</w:t>
            </w:r>
          </w:p>
        </w:tc>
      </w:tr>
      <w:tr w:rsidR="008C7654" w:rsidTr="008C7654">
        <w:trPr>
          <w:cantSplit/>
          <w:trHeight w:val="372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2 298 680,57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581 800,73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38,04</w:t>
            </w:r>
          </w:p>
        </w:tc>
      </w:tr>
      <w:tr w:rsidR="008C7654" w:rsidTr="008C7654">
        <w:trPr>
          <w:cantSplit/>
          <w:trHeight w:val="372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2 298 652,34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581 775,24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</w:tbl>
    <w:p w:rsidR="006C541A" w:rsidRPr="00DB6914" w:rsidRDefault="006C541A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№344</w:t>
      </w:r>
    </w:p>
    <w:p w:rsidR="008C7654" w:rsidRDefault="00E11576" w:rsidP="008C765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257300" cy="1190625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54" w:rsidRDefault="008C7654" w:rsidP="008C7654">
      <w:pPr>
        <w:jc w:val="center"/>
      </w:pPr>
    </w:p>
    <w:p w:rsidR="008C7654" w:rsidRDefault="008C7654" w:rsidP="008C7654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8C7654" w:rsidTr="008C7654">
        <w:trPr>
          <w:cantSplit/>
          <w:trHeight w:val="305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C7654" w:rsidRDefault="008C765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54" w:rsidRDefault="008C7654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Длина линии</w:t>
            </w:r>
          </w:p>
        </w:tc>
      </w:tr>
      <w:tr w:rsidR="008C7654" w:rsidTr="008C7654">
        <w:trPr>
          <w:cantSplit/>
          <w:trHeight w:val="353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C7654" w:rsidRDefault="008C7654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</w:tr>
      <w:tr w:rsidR="008C7654" w:rsidTr="008C7654">
        <w:trPr>
          <w:cantSplit/>
          <w:trHeight w:val="353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2 298 682,49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581 741,84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40,40</w:t>
            </w:r>
          </w:p>
        </w:tc>
      </w:tr>
      <w:tr w:rsidR="008C7654" w:rsidTr="008C7654">
        <w:trPr>
          <w:cantSplit/>
          <w:trHeight w:val="353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2 298 712,48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581 768,92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135°5'3"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22,53</w:t>
            </w:r>
          </w:p>
        </w:tc>
      </w:tr>
      <w:tr w:rsidR="008C7654" w:rsidTr="008C7654">
        <w:trPr>
          <w:cantSplit/>
          <w:trHeight w:val="353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2 298 696,53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581 784,83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39,22</w:t>
            </w:r>
          </w:p>
        </w:tc>
      </w:tr>
      <w:tr w:rsidR="008C7654" w:rsidTr="008C7654">
        <w:trPr>
          <w:cantSplit/>
          <w:trHeight w:val="353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2 298 667,42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581 758,54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№345</w:t>
      </w:r>
    </w:p>
    <w:p w:rsidR="008C7654" w:rsidRDefault="00E11576" w:rsidP="008C765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295400" cy="1209675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54" w:rsidRDefault="008C7654" w:rsidP="008C765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8C7654" w:rsidTr="008C7654">
        <w:trPr>
          <w:cantSplit/>
          <w:trHeight w:val="319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C7654" w:rsidRDefault="008C765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54" w:rsidRDefault="008C7654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Длина линии</w:t>
            </w:r>
          </w:p>
        </w:tc>
      </w:tr>
      <w:tr w:rsidR="008C7654" w:rsidTr="008C7654">
        <w:trPr>
          <w:cantSplit/>
          <w:trHeight w:val="369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8C7654" w:rsidRDefault="008C7654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7654" w:rsidRDefault="008C7654"/>
        </w:tc>
      </w:tr>
      <w:tr w:rsidR="008C7654" w:rsidTr="008C7654">
        <w:trPr>
          <w:cantSplit/>
          <w:trHeight w:val="369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2 298 697,57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581 725,14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39°25'53"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41,73</w:t>
            </w:r>
          </w:p>
        </w:tc>
      </w:tr>
      <w:tr w:rsidR="008C7654" w:rsidTr="008C7654">
        <w:trPr>
          <w:cantSplit/>
          <w:trHeight w:val="369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2 298 729,80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581 751,65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135°5'10"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24,46</w:t>
            </w:r>
          </w:p>
        </w:tc>
      </w:tr>
      <w:tr w:rsidR="008C7654" w:rsidTr="008C7654">
        <w:trPr>
          <w:cantSplit/>
          <w:trHeight w:val="369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2 298 712,48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581 768,92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40,40</w:t>
            </w:r>
          </w:p>
        </w:tc>
      </w:tr>
      <w:tr w:rsidR="008C7654" w:rsidTr="008C7654">
        <w:trPr>
          <w:cantSplit/>
          <w:trHeight w:val="369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</w:pPr>
            <w:r>
              <w:t>2 298 682,49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581 741,84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7654" w:rsidRDefault="008C76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</w:tbl>
    <w:p w:rsidR="00F525EA" w:rsidRPr="00DB6914" w:rsidRDefault="00F525EA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№346</w:t>
      </w:r>
    </w:p>
    <w:p w:rsidR="00701C1F" w:rsidRDefault="00E11576" w:rsidP="00701C1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71625" cy="1409700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C1F" w:rsidRDefault="00701C1F" w:rsidP="00701C1F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9"/>
        <w:gridCol w:w="1421"/>
        <w:gridCol w:w="1421"/>
        <w:gridCol w:w="2233"/>
        <w:gridCol w:w="1624"/>
      </w:tblGrid>
      <w:tr w:rsidR="00701C1F" w:rsidTr="00701C1F">
        <w:trPr>
          <w:cantSplit/>
          <w:trHeight w:val="313"/>
        </w:trPr>
        <w:tc>
          <w:tcPr>
            <w:tcW w:w="2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01C1F" w:rsidRDefault="00701C1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C1F" w:rsidRDefault="00701C1F">
            <w:pPr>
              <w:jc w:val="center"/>
            </w:pPr>
            <w:r>
              <w:t>Координаты</w:t>
            </w:r>
          </w:p>
        </w:tc>
        <w:tc>
          <w:tcPr>
            <w:tcW w:w="223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Дирекционный угол</w:t>
            </w:r>
          </w:p>
        </w:tc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Длина линии</w:t>
            </w:r>
          </w:p>
        </w:tc>
      </w:tr>
      <w:tr w:rsidR="00701C1F" w:rsidTr="00701C1F">
        <w:trPr>
          <w:cantSplit/>
          <w:trHeight w:val="363"/>
        </w:trPr>
        <w:tc>
          <w:tcPr>
            <w:tcW w:w="2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01C1F" w:rsidRDefault="00701C1F"/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X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1C1F" w:rsidRDefault="00701C1F"/>
        </w:tc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1C1F" w:rsidRDefault="00701C1F"/>
        </w:tc>
      </w:tr>
      <w:tr w:rsidR="00701C1F" w:rsidTr="00701C1F">
        <w:trPr>
          <w:cantSplit/>
          <w:trHeight w:val="363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2 298 729,80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581 751,65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135°5'10"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24,46</w:t>
            </w:r>
          </w:p>
        </w:tc>
      </w:tr>
      <w:tr w:rsidR="00701C1F" w:rsidTr="00701C1F">
        <w:trPr>
          <w:cantSplit/>
          <w:trHeight w:val="363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2 298 712,48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581 768,92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42°4'39"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39,56</w:t>
            </w:r>
          </w:p>
        </w:tc>
      </w:tr>
      <w:tr w:rsidR="00701C1F" w:rsidTr="00701C1F">
        <w:trPr>
          <w:cantSplit/>
          <w:trHeight w:val="363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2 298 741,84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581 795,43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312°4'22"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26,24</w:t>
            </w:r>
          </w:p>
        </w:tc>
      </w:tr>
      <w:tr w:rsidR="00701C1F" w:rsidTr="00701C1F">
        <w:trPr>
          <w:cantSplit/>
          <w:trHeight w:val="363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2 298 759,43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581 775,95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219°21'43"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38,32</w:t>
            </w:r>
          </w:p>
        </w:tc>
      </w:tr>
    </w:tbl>
    <w:p w:rsidR="006C541A" w:rsidRPr="00DB6914" w:rsidRDefault="006C541A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№347</w:t>
      </w:r>
    </w:p>
    <w:p w:rsidR="00701C1F" w:rsidRDefault="00E11576" w:rsidP="00701C1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0175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C1F" w:rsidRDefault="00701C1F" w:rsidP="00701C1F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1432"/>
        <w:gridCol w:w="1432"/>
        <w:gridCol w:w="2250"/>
        <w:gridCol w:w="1636"/>
      </w:tblGrid>
      <w:tr w:rsidR="00701C1F" w:rsidTr="00701C1F">
        <w:trPr>
          <w:cantSplit/>
          <w:trHeight w:val="292"/>
        </w:trPr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01C1F" w:rsidRDefault="00701C1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C1F" w:rsidRDefault="00701C1F">
            <w:pPr>
              <w:jc w:val="center"/>
            </w:pPr>
            <w:r>
              <w:t>Координаты</w:t>
            </w:r>
          </w:p>
        </w:tc>
        <w:tc>
          <w:tcPr>
            <w:tcW w:w="225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Дирекционный угол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Длина линии</w:t>
            </w:r>
          </w:p>
        </w:tc>
      </w:tr>
      <w:tr w:rsidR="00701C1F" w:rsidTr="00701C1F">
        <w:trPr>
          <w:cantSplit/>
          <w:trHeight w:val="338"/>
        </w:trPr>
        <w:tc>
          <w:tcPr>
            <w:tcW w:w="2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01C1F" w:rsidRDefault="00701C1F"/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1C1F" w:rsidRDefault="00701C1F"/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1C1F" w:rsidRDefault="00701C1F"/>
        </w:tc>
      </w:tr>
      <w:tr w:rsidR="00701C1F" w:rsidTr="00701C1F">
        <w:trPr>
          <w:cantSplit/>
          <w:trHeight w:val="338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2 298 712,48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581 768,92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135°5'3"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22,53</w:t>
            </w:r>
          </w:p>
        </w:tc>
      </w:tr>
      <w:tr w:rsidR="00701C1F" w:rsidTr="00701C1F">
        <w:trPr>
          <w:cantSplit/>
          <w:trHeight w:val="338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2 298 696,53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581 784,83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42°4'37"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40,74</w:t>
            </w:r>
          </w:p>
        </w:tc>
      </w:tr>
      <w:tr w:rsidR="00701C1F" w:rsidTr="00701C1F">
        <w:trPr>
          <w:cantSplit/>
          <w:trHeight w:val="338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2 298 726,77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581 812,13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701C1F" w:rsidTr="00701C1F">
        <w:trPr>
          <w:cantSplit/>
          <w:trHeight w:val="338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2 298 741,84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581 795,43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222°4'39"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39,56</w:t>
            </w:r>
          </w:p>
        </w:tc>
      </w:tr>
    </w:tbl>
    <w:p w:rsidR="00044255" w:rsidRPr="00DB6914" w:rsidRDefault="00D3537F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br w:type="page"/>
      </w:r>
      <w:r w:rsidR="00044255" w:rsidRPr="00DB6914">
        <w:rPr>
          <w:rFonts w:ascii="GOST type B" w:hAnsi="GOST type B"/>
          <w:sz w:val="24"/>
          <w:szCs w:val="24"/>
        </w:rPr>
        <w:t>Участок №348</w:t>
      </w:r>
    </w:p>
    <w:p w:rsidR="00701C1F" w:rsidRDefault="00E11576" w:rsidP="00701C1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62100" cy="1409700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C1F" w:rsidRDefault="00701C1F" w:rsidP="00701C1F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701C1F" w:rsidTr="00701C1F">
        <w:trPr>
          <w:cantSplit/>
          <w:trHeight w:val="273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01C1F" w:rsidRDefault="00701C1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C1F" w:rsidRDefault="00701C1F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Длина линии</w:t>
            </w:r>
          </w:p>
        </w:tc>
      </w:tr>
      <w:tr w:rsidR="00701C1F" w:rsidTr="00701C1F">
        <w:trPr>
          <w:cantSplit/>
          <w:trHeight w:val="317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01C1F" w:rsidRDefault="00701C1F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1C1F" w:rsidRDefault="00701C1F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1C1F" w:rsidRDefault="00701C1F"/>
        </w:tc>
      </w:tr>
      <w:tr w:rsidR="00701C1F" w:rsidTr="00701C1F">
        <w:trPr>
          <w:cantSplit/>
          <w:trHeight w:val="317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2 298 696,53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581 784,83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135°5'10"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22,53</w:t>
            </w:r>
          </w:p>
        </w:tc>
      </w:tr>
      <w:tr w:rsidR="00701C1F" w:rsidTr="00701C1F">
        <w:trPr>
          <w:cantSplit/>
          <w:trHeight w:val="317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2 298 680,57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581 800,73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41,92</w:t>
            </w:r>
          </w:p>
        </w:tc>
      </w:tr>
      <w:tr w:rsidR="00701C1F" w:rsidTr="00701C1F">
        <w:trPr>
          <w:cantSplit/>
          <w:trHeight w:val="317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2 298 711,69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581 828,83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312°4'47"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701C1F" w:rsidTr="00701C1F">
        <w:trPr>
          <w:cantSplit/>
          <w:trHeight w:val="317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2 298 726,77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581 812,13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222°4'37"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40,74</w:t>
            </w:r>
          </w:p>
        </w:tc>
      </w:tr>
    </w:tbl>
    <w:p w:rsidR="00DC3A67" w:rsidRPr="00DB6914" w:rsidRDefault="00DC3A67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DC3A67" w:rsidRPr="00DB6914" w:rsidRDefault="00DC3A67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№349</w:t>
      </w:r>
    </w:p>
    <w:p w:rsidR="00701C1F" w:rsidRDefault="00E11576" w:rsidP="00701C1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90675" cy="1447800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C1F" w:rsidRDefault="00701C1F" w:rsidP="00701C1F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8"/>
        <w:gridCol w:w="1468"/>
        <w:gridCol w:w="1468"/>
        <w:gridCol w:w="2307"/>
        <w:gridCol w:w="1678"/>
      </w:tblGrid>
      <w:tr w:rsidR="00701C1F" w:rsidTr="00701C1F">
        <w:trPr>
          <w:cantSplit/>
          <w:trHeight w:val="281"/>
        </w:trPr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01C1F" w:rsidRDefault="00701C1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C1F" w:rsidRDefault="00701C1F">
            <w:pPr>
              <w:jc w:val="center"/>
            </w:pPr>
            <w:r>
              <w:t>Координаты</w:t>
            </w:r>
          </w:p>
        </w:tc>
        <w:tc>
          <w:tcPr>
            <w:tcW w:w="23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Дирекционный угол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Длина линии</w:t>
            </w:r>
          </w:p>
        </w:tc>
      </w:tr>
      <w:tr w:rsidR="00701C1F" w:rsidTr="00701C1F">
        <w:trPr>
          <w:cantSplit/>
          <w:trHeight w:val="326"/>
        </w:trPr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01C1F" w:rsidRDefault="00701C1F"/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X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1C1F" w:rsidRDefault="00701C1F"/>
        </w:tc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1C1F" w:rsidRDefault="00701C1F"/>
        </w:tc>
      </w:tr>
      <w:tr w:rsidR="00701C1F" w:rsidTr="00701C1F">
        <w:trPr>
          <w:cantSplit/>
          <w:trHeight w:val="326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2 298 680,57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581 800,73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135°5'8"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22,53</w:t>
            </w:r>
          </w:p>
        </w:tc>
      </w:tr>
      <w:tr w:rsidR="00701C1F" w:rsidTr="00701C1F">
        <w:trPr>
          <w:cantSplit/>
          <w:trHeight w:val="326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2 298 664,61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581 816,64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42°4'32"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43,11</w:t>
            </w:r>
          </w:p>
        </w:tc>
      </w:tr>
      <w:tr w:rsidR="00701C1F" w:rsidTr="00701C1F">
        <w:trPr>
          <w:cantSplit/>
          <w:trHeight w:val="326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2 298 696,61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581 845,53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701C1F" w:rsidTr="00701C1F">
        <w:trPr>
          <w:cantSplit/>
          <w:trHeight w:val="326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2 298 711,69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581 828,83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41,92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№350</w:t>
      </w:r>
    </w:p>
    <w:p w:rsidR="00701C1F" w:rsidRDefault="00E11576" w:rsidP="00701C1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09725" cy="1457325"/>
            <wp:effectExtent l="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C1F" w:rsidRDefault="00701C1F" w:rsidP="00701C1F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2"/>
        <w:gridCol w:w="1464"/>
        <w:gridCol w:w="1464"/>
        <w:gridCol w:w="2301"/>
        <w:gridCol w:w="1674"/>
      </w:tblGrid>
      <w:tr w:rsidR="00701C1F" w:rsidTr="00701C1F">
        <w:trPr>
          <w:cantSplit/>
          <w:trHeight w:val="262"/>
        </w:trPr>
        <w:tc>
          <w:tcPr>
            <w:tcW w:w="2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01C1F" w:rsidRDefault="00701C1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C1F" w:rsidRDefault="00701C1F">
            <w:pPr>
              <w:jc w:val="center"/>
            </w:pPr>
            <w:r>
              <w:t>Координаты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Дирекционный угол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Длина линии</w:t>
            </w:r>
          </w:p>
        </w:tc>
      </w:tr>
      <w:tr w:rsidR="00701C1F" w:rsidTr="00701C1F">
        <w:trPr>
          <w:cantSplit/>
          <w:trHeight w:val="304"/>
        </w:trPr>
        <w:tc>
          <w:tcPr>
            <w:tcW w:w="24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01C1F" w:rsidRDefault="00701C1F"/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X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1C1F" w:rsidRDefault="00701C1F"/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1C1F" w:rsidRDefault="00701C1F"/>
        </w:tc>
      </w:tr>
      <w:tr w:rsidR="00701C1F" w:rsidTr="00701C1F">
        <w:trPr>
          <w:cantSplit/>
          <w:trHeight w:val="304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2 298 664,61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581 816,64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135°4'57"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22,53</w:t>
            </w:r>
          </w:p>
        </w:tc>
      </w:tr>
      <w:tr w:rsidR="00701C1F" w:rsidTr="00701C1F">
        <w:trPr>
          <w:cantSplit/>
          <w:trHeight w:val="304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2 298 648,66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581 832,55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42°4'41"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44,29</w:t>
            </w:r>
          </w:p>
        </w:tc>
      </w:tr>
      <w:tr w:rsidR="00701C1F" w:rsidTr="00701C1F">
        <w:trPr>
          <w:cantSplit/>
          <w:trHeight w:val="304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2 298 681,53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581 862,23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701C1F" w:rsidTr="00701C1F">
        <w:trPr>
          <w:cantSplit/>
          <w:trHeight w:val="304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2 298 696,61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581 845,53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222°4'32"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43,11</w:t>
            </w:r>
          </w:p>
        </w:tc>
      </w:tr>
    </w:tbl>
    <w:p w:rsidR="00701C1F" w:rsidRDefault="00701C1F" w:rsidP="00742EDA">
      <w:pPr>
        <w:rPr>
          <w:rFonts w:ascii="GOST type B" w:hAnsi="GOST type B"/>
          <w:sz w:val="24"/>
          <w:szCs w:val="24"/>
        </w:rPr>
      </w:pPr>
    </w:p>
    <w:p w:rsidR="006C541A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№351</w:t>
      </w:r>
    </w:p>
    <w:p w:rsidR="00701C1F" w:rsidRDefault="00E11576" w:rsidP="00701C1F">
      <w:pPr>
        <w:jc w:val="center"/>
      </w:pPr>
      <w:r>
        <w:rPr>
          <w:noProof/>
        </w:rPr>
        <w:drawing>
          <wp:inline distT="0" distB="0" distL="0" distR="0">
            <wp:extent cx="1628775" cy="1485900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C1F" w:rsidRDefault="00701C1F" w:rsidP="00701C1F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9"/>
        <w:gridCol w:w="1439"/>
        <w:gridCol w:w="1439"/>
        <w:gridCol w:w="2261"/>
        <w:gridCol w:w="1645"/>
      </w:tblGrid>
      <w:tr w:rsidR="00701C1F" w:rsidTr="00701C1F">
        <w:trPr>
          <w:cantSplit/>
          <w:trHeight w:val="281"/>
        </w:trPr>
        <w:tc>
          <w:tcPr>
            <w:tcW w:w="2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01C1F" w:rsidRDefault="00701C1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C1F" w:rsidRDefault="00701C1F">
            <w:pPr>
              <w:jc w:val="center"/>
            </w:pPr>
            <w:r>
              <w:t>Координаты</w:t>
            </w:r>
          </w:p>
        </w:tc>
        <w:tc>
          <w:tcPr>
            <w:tcW w:w="226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Дирекционный угол</w:t>
            </w:r>
          </w:p>
        </w:tc>
        <w:tc>
          <w:tcPr>
            <w:tcW w:w="1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Длина линии</w:t>
            </w:r>
          </w:p>
        </w:tc>
      </w:tr>
      <w:tr w:rsidR="00701C1F" w:rsidTr="00701C1F">
        <w:trPr>
          <w:cantSplit/>
          <w:trHeight w:val="326"/>
        </w:trPr>
        <w:tc>
          <w:tcPr>
            <w:tcW w:w="2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01C1F" w:rsidRDefault="00701C1F"/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X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1C1F" w:rsidRDefault="00701C1F"/>
        </w:tc>
        <w:tc>
          <w:tcPr>
            <w:tcW w:w="16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1C1F" w:rsidRDefault="00701C1F"/>
        </w:tc>
      </w:tr>
      <w:tr w:rsidR="00701C1F" w:rsidTr="00701C1F">
        <w:trPr>
          <w:cantSplit/>
          <w:trHeight w:val="326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2 298 648,66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581 832,55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135°5'10"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22,53</w:t>
            </w:r>
          </w:p>
        </w:tc>
      </w:tr>
      <w:tr w:rsidR="00701C1F" w:rsidTr="00701C1F">
        <w:trPr>
          <w:cantSplit/>
          <w:trHeight w:val="326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2 298 632,70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581 848,46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45,47</w:t>
            </w:r>
          </w:p>
        </w:tc>
      </w:tr>
      <w:tr w:rsidR="00701C1F" w:rsidTr="00701C1F">
        <w:trPr>
          <w:cantSplit/>
          <w:trHeight w:val="326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2 298 666,45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581 878,93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701C1F" w:rsidTr="00701C1F">
        <w:trPr>
          <w:cantSplit/>
          <w:trHeight w:val="326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2 298 681,53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581 862,23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222°4'41"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44,29</w:t>
            </w:r>
          </w:p>
        </w:tc>
      </w:tr>
    </w:tbl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№352</w:t>
      </w:r>
    </w:p>
    <w:p w:rsidR="00701C1F" w:rsidRDefault="00E11576" w:rsidP="00701C1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47825" cy="1524000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C1F" w:rsidRDefault="00701C1F" w:rsidP="00701C1F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95"/>
        <w:gridCol w:w="1424"/>
        <w:gridCol w:w="1425"/>
        <w:gridCol w:w="2238"/>
        <w:gridCol w:w="1628"/>
      </w:tblGrid>
      <w:tr w:rsidR="00701C1F" w:rsidTr="00701C1F">
        <w:trPr>
          <w:cantSplit/>
          <w:trHeight w:val="287"/>
        </w:trPr>
        <w:tc>
          <w:tcPr>
            <w:tcW w:w="2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01C1F" w:rsidRDefault="00701C1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C1F" w:rsidRDefault="00701C1F">
            <w:pPr>
              <w:jc w:val="center"/>
            </w:pPr>
            <w:r>
              <w:t>Координаты</w:t>
            </w:r>
          </w:p>
        </w:tc>
        <w:tc>
          <w:tcPr>
            <w:tcW w:w="223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Дирекционный угол</w:t>
            </w:r>
          </w:p>
        </w:tc>
        <w:tc>
          <w:tcPr>
            <w:tcW w:w="16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Длина линии</w:t>
            </w:r>
          </w:p>
        </w:tc>
      </w:tr>
      <w:tr w:rsidR="00701C1F" w:rsidTr="00701C1F">
        <w:trPr>
          <w:cantSplit/>
          <w:trHeight w:val="332"/>
        </w:trPr>
        <w:tc>
          <w:tcPr>
            <w:tcW w:w="2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01C1F" w:rsidRDefault="00701C1F"/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X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1C1F" w:rsidRDefault="00701C1F"/>
        </w:tc>
        <w:tc>
          <w:tcPr>
            <w:tcW w:w="16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1C1F" w:rsidRDefault="00701C1F"/>
        </w:tc>
      </w:tr>
      <w:tr w:rsidR="00701C1F" w:rsidTr="00701C1F">
        <w:trPr>
          <w:cantSplit/>
          <w:trHeight w:val="332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2 298 632,70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581 848,46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135°5'10"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22,53</w:t>
            </w:r>
          </w:p>
        </w:tc>
      </w:tr>
      <w:tr w:rsidR="00701C1F" w:rsidTr="00701C1F">
        <w:trPr>
          <w:cantSplit/>
          <w:trHeight w:val="332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2 298 616,75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581 864,37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46,65</w:t>
            </w:r>
          </w:p>
        </w:tc>
      </w:tr>
      <w:tr w:rsidR="00701C1F" w:rsidTr="00701C1F">
        <w:trPr>
          <w:cantSplit/>
          <w:trHeight w:val="332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2 298 651,37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581 895,63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701C1F" w:rsidTr="00701C1F">
        <w:trPr>
          <w:cantSplit/>
          <w:trHeight w:val="332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2 298 666,45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581 878,93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45,47</w:t>
            </w:r>
          </w:p>
        </w:tc>
      </w:tr>
    </w:tbl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br/>
        <w:t>Участок №353</w:t>
      </w:r>
    </w:p>
    <w:p w:rsidR="00701C1F" w:rsidRDefault="00E11576" w:rsidP="00701C1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76400" cy="1533525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C1F" w:rsidRDefault="00701C1F" w:rsidP="00701C1F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701C1F" w:rsidTr="008C4FC6">
        <w:trPr>
          <w:cantSplit/>
          <w:trHeight w:val="276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01C1F" w:rsidRDefault="00701C1F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C1F" w:rsidRDefault="00701C1F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Длина линии</w:t>
            </w:r>
          </w:p>
        </w:tc>
      </w:tr>
      <w:tr w:rsidR="00701C1F" w:rsidTr="008C4FC6">
        <w:trPr>
          <w:cantSplit/>
          <w:trHeight w:val="319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01C1F" w:rsidRDefault="00701C1F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1C1F" w:rsidRDefault="00701C1F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01C1F" w:rsidRDefault="00701C1F"/>
        </w:tc>
      </w:tr>
      <w:tr w:rsidR="00701C1F" w:rsidTr="008C4FC6">
        <w:trPr>
          <w:cantSplit/>
          <w:trHeight w:val="319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2 298 616,75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581 864,37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135°4'55"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22,53</w:t>
            </w:r>
          </w:p>
        </w:tc>
      </w:tr>
      <w:tr w:rsidR="00701C1F" w:rsidTr="008C4FC6">
        <w:trPr>
          <w:cantSplit/>
          <w:trHeight w:val="319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2 298 600,79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581 880,28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47,83</w:t>
            </w:r>
          </w:p>
        </w:tc>
      </w:tr>
      <w:tr w:rsidR="00701C1F" w:rsidTr="008C4FC6">
        <w:trPr>
          <w:cantSplit/>
          <w:trHeight w:val="319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2 298 636,30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581 912,33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701C1F" w:rsidTr="008C4FC6">
        <w:trPr>
          <w:cantSplit/>
          <w:trHeight w:val="319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</w:pPr>
            <w:r>
              <w:t>2 298 651,37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581 895,63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1C1F" w:rsidRDefault="00701C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46,65</w:t>
            </w:r>
          </w:p>
        </w:tc>
      </w:tr>
    </w:tbl>
    <w:p w:rsidR="00DC3A67" w:rsidRPr="00082251" w:rsidRDefault="00DC3A67" w:rsidP="00742EDA">
      <w:pPr>
        <w:rPr>
          <w:rFonts w:ascii="GOST type B" w:hAnsi="GOST type B"/>
          <w:sz w:val="24"/>
          <w:szCs w:val="24"/>
        </w:rPr>
      </w:pPr>
    </w:p>
    <w:p w:rsidR="00044255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№354</w:t>
      </w:r>
    </w:p>
    <w:p w:rsidR="00082251" w:rsidRDefault="00E11576" w:rsidP="00082251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2105025" cy="1933575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51" w:rsidRDefault="00082251" w:rsidP="00082251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2"/>
        <w:gridCol w:w="1464"/>
        <w:gridCol w:w="1464"/>
        <w:gridCol w:w="2301"/>
        <w:gridCol w:w="1674"/>
      </w:tblGrid>
      <w:tr w:rsidR="00082251" w:rsidTr="00082251">
        <w:trPr>
          <w:cantSplit/>
          <w:trHeight w:val="305"/>
        </w:trPr>
        <w:tc>
          <w:tcPr>
            <w:tcW w:w="2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82251" w:rsidRDefault="0008225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251" w:rsidRDefault="00082251">
            <w:pPr>
              <w:jc w:val="center"/>
            </w:pPr>
            <w:r>
              <w:t>Координаты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Дирекционный угол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Длина линии</w:t>
            </w:r>
          </w:p>
        </w:tc>
      </w:tr>
      <w:tr w:rsidR="00082251" w:rsidTr="00082251">
        <w:trPr>
          <w:cantSplit/>
          <w:trHeight w:val="353"/>
        </w:trPr>
        <w:tc>
          <w:tcPr>
            <w:tcW w:w="24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82251" w:rsidRDefault="00082251"/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X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</w:tr>
      <w:tr w:rsidR="00082251" w:rsidTr="00082251">
        <w:trPr>
          <w:cantSplit/>
          <w:trHeight w:val="35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2 298 600,79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581 880,28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135°5'2"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26,81</w:t>
            </w:r>
          </w:p>
        </w:tc>
      </w:tr>
      <w:tr w:rsidR="00082251" w:rsidTr="00082251">
        <w:trPr>
          <w:cantSplit/>
          <w:trHeight w:val="35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2 298 581,81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581 899,21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42°5'16"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9,95</w:t>
            </w:r>
          </w:p>
        </w:tc>
      </w:tr>
      <w:tr w:rsidR="00082251" w:rsidTr="00082251">
        <w:trPr>
          <w:cantSplit/>
          <w:trHeight w:val="35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2 298 589,19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581 905,88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42°5'6"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39,28</w:t>
            </w:r>
          </w:p>
        </w:tc>
      </w:tr>
      <w:tr w:rsidR="00082251" w:rsidTr="00082251">
        <w:trPr>
          <w:cantSplit/>
          <w:trHeight w:val="35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2 298 618,34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581 932,20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312°5'26"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26,78</w:t>
            </w:r>
          </w:p>
        </w:tc>
      </w:tr>
      <w:tr w:rsidR="00082251" w:rsidTr="00082251">
        <w:trPr>
          <w:cantSplit/>
          <w:trHeight w:val="353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2 298 636,30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581 912,33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47,83</w:t>
            </w:r>
          </w:p>
        </w:tc>
      </w:tr>
    </w:tbl>
    <w:p w:rsidR="00082251" w:rsidRPr="00DB6914" w:rsidRDefault="00082251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№355</w:t>
      </w:r>
    </w:p>
    <w:p w:rsidR="00082251" w:rsidRDefault="00E11576" w:rsidP="00082251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51" w:rsidRDefault="00082251" w:rsidP="00082251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2"/>
        <w:gridCol w:w="1446"/>
        <w:gridCol w:w="1446"/>
        <w:gridCol w:w="2273"/>
        <w:gridCol w:w="1653"/>
      </w:tblGrid>
      <w:tr w:rsidR="00082251" w:rsidTr="00082251">
        <w:trPr>
          <w:cantSplit/>
          <w:trHeight w:val="313"/>
        </w:trPr>
        <w:tc>
          <w:tcPr>
            <w:tcW w:w="2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82251" w:rsidRDefault="0008225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251" w:rsidRDefault="00082251">
            <w:pPr>
              <w:jc w:val="center"/>
            </w:pPr>
            <w:r>
              <w:t>Координаты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Дирекционный угол</w:t>
            </w:r>
          </w:p>
        </w:tc>
        <w:tc>
          <w:tcPr>
            <w:tcW w:w="1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Длина линии</w:t>
            </w:r>
          </w:p>
        </w:tc>
      </w:tr>
      <w:tr w:rsidR="00082251" w:rsidTr="00082251">
        <w:trPr>
          <w:cantSplit/>
          <w:trHeight w:val="363"/>
        </w:trPr>
        <w:tc>
          <w:tcPr>
            <w:tcW w:w="2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82251" w:rsidRDefault="00082251"/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X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  <w:tc>
          <w:tcPr>
            <w:tcW w:w="16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</w:tr>
      <w:tr w:rsidR="00082251" w:rsidTr="00082251">
        <w:trPr>
          <w:cantSplit/>
          <w:trHeight w:val="363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2 298 589,19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581 905,88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132°4'40"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82251" w:rsidTr="00082251">
        <w:trPr>
          <w:cantSplit/>
          <w:trHeight w:val="363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2 298 573,39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581 923,38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082251" w:rsidTr="00082251">
        <w:trPr>
          <w:cantSplit/>
          <w:trHeight w:val="363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2 298 602,60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581 949,75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311°54'22"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82251" w:rsidTr="00082251">
        <w:trPr>
          <w:cantSplit/>
          <w:trHeight w:val="363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2 298 618,34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581 932,20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222°5'6"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39,28</w:t>
            </w:r>
          </w:p>
        </w:tc>
      </w:tr>
    </w:tbl>
    <w:p w:rsidR="00082251" w:rsidRDefault="00082251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№356</w:t>
      </w:r>
    </w:p>
    <w:p w:rsidR="00082251" w:rsidRDefault="00E11576" w:rsidP="00082251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51" w:rsidRDefault="00082251" w:rsidP="00082251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082251" w:rsidTr="00082251">
        <w:trPr>
          <w:cantSplit/>
          <w:trHeight w:val="308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82251" w:rsidRDefault="0008225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251" w:rsidRDefault="00082251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Длина линии</w:t>
            </w:r>
          </w:p>
        </w:tc>
      </w:tr>
      <w:tr w:rsidR="00082251" w:rsidTr="00082251">
        <w:trPr>
          <w:cantSplit/>
          <w:trHeight w:val="356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82251" w:rsidRDefault="00082251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</w:tr>
      <w:tr w:rsidR="00082251" w:rsidTr="00082251">
        <w:trPr>
          <w:cantSplit/>
          <w:trHeight w:val="356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2 298 573,39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581 923,38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132°6'48"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082251" w:rsidTr="00082251">
        <w:trPr>
          <w:cantSplit/>
          <w:trHeight w:val="356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2 298 557,53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581 940,92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41°59'17"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  <w:tr w:rsidR="00082251" w:rsidTr="00082251">
        <w:trPr>
          <w:cantSplit/>
          <w:trHeight w:val="356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2 298 586,79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581 967,25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312°4'29"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82251" w:rsidTr="00082251">
        <w:trPr>
          <w:cantSplit/>
          <w:trHeight w:val="356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2 298 602,60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581 949,75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082251" w:rsidRPr="00DB6914" w:rsidRDefault="00082251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№357</w:t>
      </w:r>
    </w:p>
    <w:p w:rsidR="00082251" w:rsidRDefault="00E11576" w:rsidP="00082251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51" w:rsidRDefault="00082251" w:rsidP="00082251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1432"/>
        <w:gridCol w:w="1432"/>
        <w:gridCol w:w="2250"/>
        <w:gridCol w:w="1636"/>
      </w:tblGrid>
      <w:tr w:rsidR="00082251" w:rsidTr="00082251">
        <w:trPr>
          <w:cantSplit/>
          <w:trHeight w:val="284"/>
        </w:trPr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82251" w:rsidRDefault="0008225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251" w:rsidRDefault="00082251">
            <w:pPr>
              <w:jc w:val="center"/>
            </w:pPr>
            <w:r>
              <w:t>Координаты</w:t>
            </w:r>
          </w:p>
        </w:tc>
        <w:tc>
          <w:tcPr>
            <w:tcW w:w="225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Дирекционный угол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Длина линии</w:t>
            </w:r>
          </w:p>
        </w:tc>
      </w:tr>
      <w:tr w:rsidR="00082251" w:rsidTr="00082251">
        <w:trPr>
          <w:cantSplit/>
          <w:trHeight w:val="329"/>
        </w:trPr>
        <w:tc>
          <w:tcPr>
            <w:tcW w:w="2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82251" w:rsidRDefault="00082251"/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</w:tr>
      <w:tr w:rsidR="00082251" w:rsidTr="00082251">
        <w:trPr>
          <w:cantSplit/>
          <w:trHeight w:val="329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2 298 557,53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581 940,92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82251" w:rsidTr="00082251">
        <w:trPr>
          <w:cantSplit/>
          <w:trHeight w:val="329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2 298 541,73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581 958,42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42°4'40"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082251" w:rsidTr="00082251">
        <w:trPr>
          <w:cantSplit/>
          <w:trHeight w:val="329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2 298 570,94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581 984,79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082251" w:rsidTr="00082251">
        <w:trPr>
          <w:cantSplit/>
          <w:trHeight w:val="329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2 298 586,79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581 967,25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221°59'17"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№358</w:t>
      </w:r>
    </w:p>
    <w:p w:rsidR="00082251" w:rsidRDefault="00E11576" w:rsidP="00082251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51" w:rsidRDefault="00082251" w:rsidP="00082251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3"/>
        <w:gridCol w:w="1417"/>
        <w:gridCol w:w="1417"/>
        <w:gridCol w:w="2227"/>
        <w:gridCol w:w="1620"/>
      </w:tblGrid>
      <w:tr w:rsidR="00082251" w:rsidTr="00082251">
        <w:trPr>
          <w:cantSplit/>
          <w:trHeight w:val="300"/>
        </w:trPr>
        <w:tc>
          <w:tcPr>
            <w:tcW w:w="23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82251" w:rsidRDefault="0008225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251" w:rsidRDefault="00082251">
            <w:pPr>
              <w:jc w:val="center"/>
            </w:pPr>
            <w:r>
              <w:t>Координаты</w:t>
            </w:r>
          </w:p>
        </w:tc>
        <w:tc>
          <w:tcPr>
            <w:tcW w:w="222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Дирекционный угол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Длина линии</w:t>
            </w:r>
          </w:p>
        </w:tc>
      </w:tr>
      <w:tr w:rsidR="00082251" w:rsidTr="00082251">
        <w:trPr>
          <w:cantSplit/>
          <w:trHeight w:val="347"/>
        </w:trPr>
        <w:tc>
          <w:tcPr>
            <w:tcW w:w="23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82251" w:rsidRDefault="00082251"/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2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</w:tr>
      <w:tr w:rsidR="00082251" w:rsidTr="00082251">
        <w:trPr>
          <w:cantSplit/>
          <w:trHeight w:val="347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2 298 541,73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581 958,42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132°7'1"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082251" w:rsidTr="00082251">
        <w:trPr>
          <w:cantSplit/>
          <w:trHeight w:val="347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2 298 525,87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581 975,96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41°59'16"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  <w:tr w:rsidR="00082251" w:rsidTr="00082251">
        <w:trPr>
          <w:cantSplit/>
          <w:trHeight w:val="347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2 298 555,13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582 002,30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82251" w:rsidTr="00082251">
        <w:trPr>
          <w:cantSplit/>
          <w:trHeight w:val="347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2 298 570,94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581 984,79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222°4'40"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DC3A67" w:rsidRPr="00DB6914" w:rsidRDefault="00DC3A67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№359</w:t>
      </w:r>
    </w:p>
    <w:p w:rsidR="00082251" w:rsidRDefault="00E11576" w:rsidP="00082251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51" w:rsidRDefault="00082251" w:rsidP="00082251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1406"/>
        <w:gridCol w:w="1406"/>
        <w:gridCol w:w="2210"/>
        <w:gridCol w:w="1607"/>
      </w:tblGrid>
      <w:tr w:rsidR="00082251" w:rsidTr="00082251">
        <w:trPr>
          <w:cantSplit/>
          <w:trHeight w:val="295"/>
        </w:trPr>
        <w:tc>
          <w:tcPr>
            <w:tcW w:w="23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82251" w:rsidRDefault="0008225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251" w:rsidRDefault="00082251">
            <w:pPr>
              <w:jc w:val="center"/>
            </w:pPr>
            <w:r>
              <w:t>Координаты</w:t>
            </w:r>
          </w:p>
        </w:tc>
        <w:tc>
          <w:tcPr>
            <w:tcW w:w="221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Дирекционный угол</w:t>
            </w: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Длина линии</w:t>
            </w:r>
          </w:p>
        </w:tc>
      </w:tr>
      <w:tr w:rsidR="00082251" w:rsidTr="00082251">
        <w:trPr>
          <w:cantSplit/>
          <w:trHeight w:val="341"/>
        </w:trPr>
        <w:tc>
          <w:tcPr>
            <w:tcW w:w="23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82251" w:rsidRDefault="00082251"/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X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1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</w:tr>
      <w:tr w:rsidR="00082251" w:rsidTr="00082251">
        <w:trPr>
          <w:cantSplit/>
          <w:trHeight w:val="341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2 298 525,87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581 975,96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82251" w:rsidTr="00082251">
        <w:trPr>
          <w:cantSplit/>
          <w:trHeight w:val="341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2 298 510,07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581 993,46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082251" w:rsidTr="00082251">
        <w:trPr>
          <w:cantSplit/>
          <w:trHeight w:val="341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2 298 539,28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582 019,84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082251" w:rsidTr="00082251">
        <w:trPr>
          <w:cantSplit/>
          <w:trHeight w:val="341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2 298 555,13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582 002,30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221°59'16"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39,37</w:t>
            </w:r>
          </w:p>
        </w:tc>
      </w:tr>
    </w:tbl>
    <w:p w:rsidR="006C541A" w:rsidRPr="00DB6914" w:rsidRDefault="006C541A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№360</w:t>
      </w:r>
    </w:p>
    <w:p w:rsidR="00082251" w:rsidRDefault="00E11576" w:rsidP="00082251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51" w:rsidRDefault="00082251" w:rsidP="00082251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1432"/>
        <w:gridCol w:w="1432"/>
        <w:gridCol w:w="2250"/>
        <w:gridCol w:w="1636"/>
      </w:tblGrid>
      <w:tr w:rsidR="00082251" w:rsidTr="00082251">
        <w:trPr>
          <w:cantSplit/>
          <w:trHeight w:val="316"/>
        </w:trPr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82251" w:rsidRDefault="0008225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251" w:rsidRDefault="00082251">
            <w:pPr>
              <w:jc w:val="center"/>
            </w:pPr>
            <w:r>
              <w:t>Координаты</w:t>
            </w:r>
          </w:p>
        </w:tc>
        <w:tc>
          <w:tcPr>
            <w:tcW w:w="225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Дирекционный угол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Длина линии</w:t>
            </w:r>
          </w:p>
        </w:tc>
      </w:tr>
      <w:tr w:rsidR="00082251" w:rsidTr="00082251">
        <w:trPr>
          <w:cantSplit/>
          <w:trHeight w:val="366"/>
        </w:trPr>
        <w:tc>
          <w:tcPr>
            <w:tcW w:w="2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82251" w:rsidRDefault="00082251"/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</w:tr>
      <w:tr w:rsidR="00082251" w:rsidTr="00082251">
        <w:trPr>
          <w:cantSplit/>
          <w:trHeight w:val="366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2 298 510,07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581 993,46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132°4'42"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82251" w:rsidTr="00082251">
        <w:trPr>
          <w:cantSplit/>
          <w:trHeight w:val="366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2 298 494,26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582 010,97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082251" w:rsidTr="00082251">
        <w:trPr>
          <w:cantSplit/>
          <w:trHeight w:val="366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2 298 523,47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582 037,34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82251" w:rsidTr="00082251">
        <w:trPr>
          <w:cantSplit/>
          <w:trHeight w:val="366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2 298 539,28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582 019,84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67422A" w:rsidRPr="00DB6914" w:rsidRDefault="0067422A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№361</w:t>
      </w:r>
    </w:p>
    <w:p w:rsidR="00082251" w:rsidRDefault="00E11576" w:rsidP="00082251">
      <w:pPr>
        <w:jc w:val="center"/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51" w:rsidRDefault="00082251" w:rsidP="00082251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082251" w:rsidTr="00082251">
        <w:trPr>
          <w:cantSplit/>
          <w:trHeight w:val="281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82251" w:rsidRDefault="0008225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251" w:rsidRDefault="00082251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Длина линии</w:t>
            </w:r>
          </w:p>
        </w:tc>
      </w:tr>
      <w:tr w:rsidR="00082251" w:rsidTr="00082251">
        <w:trPr>
          <w:cantSplit/>
          <w:trHeight w:val="326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82251" w:rsidRDefault="00082251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</w:tr>
      <w:tr w:rsidR="00082251" w:rsidTr="00082251">
        <w:trPr>
          <w:cantSplit/>
          <w:trHeight w:val="326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2 298 494,26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582 010,97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82251" w:rsidTr="00082251">
        <w:trPr>
          <w:cantSplit/>
          <w:trHeight w:val="326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2 298 478,46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582 028,47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42°4'36"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  <w:tr w:rsidR="00082251" w:rsidTr="00082251">
        <w:trPr>
          <w:cantSplit/>
          <w:trHeight w:val="326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2 298 507,67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582 054,84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312°4'30"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082251" w:rsidTr="00082251">
        <w:trPr>
          <w:cantSplit/>
          <w:trHeight w:val="326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2 298 523,47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582 037,34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082251" w:rsidRDefault="00082251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№362</w:t>
      </w:r>
    </w:p>
    <w:p w:rsidR="00082251" w:rsidRDefault="00E11576" w:rsidP="00082251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33525" cy="1409700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51" w:rsidRDefault="00082251" w:rsidP="00082251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1461"/>
        <w:gridCol w:w="1461"/>
        <w:gridCol w:w="2295"/>
        <w:gridCol w:w="1670"/>
      </w:tblGrid>
      <w:tr w:rsidR="00082251" w:rsidTr="00082251">
        <w:trPr>
          <w:cantSplit/>
          <w:trHeight w:val="316"/>
        </w:trPr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82251" w:rsidRDefault="0008225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251" w:rsidRDefault="00082251">
            <w:pPr>
              <w:jc w:val="center"/>
            </w:pPr>
            <w:r>
              <w:t>Координаты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Дирекционный угол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Длина линии</w:t>
            </w:r>
          </w:p>
        </w:tc>
      </w:tr>
      <w:tr w:rsidR="00082251" w:rsidTr="00082251">
        <w:trPr>
          <w:cantSplit/>
          <w:trHeight w:val="366"/>
        </w:trPr>
        <w:tc>
          <w:tcPr>
            <w:tcW w:w="2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82251" w:rsidRDefault="00082251"/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X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  <w:tc>
          <w:tcPr>
            <w:tcW w:w="1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</w:tr>
      <w:tr w:rsidR="00082251" w:rsidTr="00082251">
        <w:trPr>
          <w:cantSplit/>
          <w:trHeight w:val="366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2 298 478,46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582 028,47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132°6'48"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082251" w:rsidTr="00082251">
        <w:trPr>
          <w:cantSplit/>
          <w:trHeight w:val="366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2 298 462,61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582 046,01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42°4'53"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082251" w:rsidTr="00082251">
        <w:trPr>
          <w:cantSplit/>
          <w:trHeight w:val="366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2 298 491,85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582 072,41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312°0'42"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082251" w:rsidTr="00082251">
        <w:trPr>
          <w:cantSplit/>
          <w:trHeight w:val="366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2 298 507,67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582 054,84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222°4'36"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39,35</w:t>
            </w:r>
          </w:p>
        </w:tc>
      </w:tr>
    </w:tbl>
    <w:p w:rsidR="0067422A" w:rsidRPr="00DB6914" w:rsidRDefault="0067422A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№363</w:t>
      </w:r>
    </w:p>
    <w:p w:rsidR="00082251" w:rsidRDefault="00E11576" w:rsidP="00082251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85900" cy="1362075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51" w:rsidRDefault="00082251" w:rsidP="00082251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03"/>
        <w:gridCol w:w="1370"/>
        <w:gridCol w:w="1370"/>
        <w:gridCol w:w="2153"/>
        <w:gridCol w:w="1566"/>
      </w:tblGrid>
      <w:tr w:rsidR="00082251" w:rsidTr="00082251">
        <w:trPr>
          <w:cantSplit/>
          <w:trHeight w:val="297"/>
        </w:trPr>
        <w:tc>
          <w:tcPr>
            <w:tcW w:w="23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82251" w:rsidRDefault="00082251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251" w:rsidRDefault="00082251">
            <w:pPr>
              <w:jc w:val="center"/>
            </w:pPr>
            <w:r>
              <w:t>Координаты</w:t>
            </w:r>
          </w:p>
        </w:tc>
        <w:tc>
          <w:tcPr>
            <w:tcW w:w="215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Дирекционный угол</w:t>
            </w:r>
          </w:p>
        </w:tc>
        <w:tc>
          <w:tcPr>
            <w:tcW w:w="1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Длина линии</w:t>
            </w:r>
          </w:p>
        </w:tc>
      </w:tr>
      <w:tr w:rsidR="00082251" w:rsidTr="00082251">
        <w:trPr>
          <w:cantSplit/>
          <w:trHeight w:val="344"/>
        </w:trPr>
        <w:tc>
          <w:tcPr>
            <w:tcW w:w="23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82251" w:rsidRDefault="00082251"/>
        </w:tc>
        <w:tc>
          <w:tcPr>
            <w:tcW w:w="13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X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5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  <w:tc>
          <w:tcPr>
            <w:tcW w:w="15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2251" w:rsidRDefault="00082251"/>
        </w:tc>
      </w:tr>
      <w:tr w:rsidR="00082251" w:rsidTr="00082251">
        <w:trPr>
          <w:cantSplit/>
          <w:trHeight w:val="344"/>
        </w:trPr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2 298 462,61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582 046,01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132°4'42"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21,74</w:t>
            </w:r>
          </w:p>
        </w:tc>
      </w:tr>
      <w:tr w:rsidR="00082251" w:rsidTr="00082251">
        <w:trPr>
          <w:cantSplit/>
          <w:trHeight w:val="344"/>
        </w:trPr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2 298 448,04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582 062,15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40°12'35"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39,58</w:t>
            </w:r>
          </w:p>
        </w:tc>
      </w:tr>
      <w:tr w:rsidR="00082251" w:rsidTr="00082251">
        <w:trPr>
          <w:cantSplit/>
          <w:trHeight w:val="344"/>
        </w:trPr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2 298 478,26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582 087,70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311°38'13"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20,45</w:t>
            </w:r>
          </w:p>
        </w:tc>
      </w:tr>
      <w:tr w:rsidR="00082251" w:rsidTr="00082251">
        <w:trPr>
          <w:cantSplit/>
          <w:trHeight w:val="344"/>
        </w:trPr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</w:pPr>
            <w:r>
              <w:t>2 298 491,85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582 072,41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222°4'53"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2251" w:rsidRDefault="000822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</w:tbl>
    <w:p w:rsidR="00DC3A67" w:rsidRPr="00DB6914" w:rsidRDefault="00DC3A67" w:rsidP="00742EDA">
      <w:pPr>
        <w:rPr>
          <w:rFonts w:ascii="GOST type B" w:hAnsi="GOST type B"/>
          <w:sz w:val="24"/>
          <w:szCs w:val="24"/>
          <w:lang w:val="en-US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№364</w:t>
      </w:r>
    </w:p>
    <w:p w:rsidR="002D732B" w:rsidRDefault="00E11576" w:rsidP="002D732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47800" cy="1343025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2B" w:rsidRDefault="002D732B" w:rsidP="002D732B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1406"/>
        <w:gridCol w:w="1406"/>
        <w:gridCol w:w="2210"/>
        <w:gridCol w:w="1607"/>
      </w:tblGrid>
      <w:tr w:rsidR="002D732B" w:rsidTr="002D732B">
        <w:trPr>
          <w:cantSplit/>
          <w:trHeight w:val="297"/>
        </w:trPr>
        <w:tc>
          <w:tcPr>
            <w:tcW w:w="23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D732B" w:rsidRDefault="002D732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32B" w:rsidRDefault="002D732B">
            <w:pPr>
              <w:jc w:val="center"/>
            </w:pPr>
            <w:r>
              <w:t>Координаты</w:t>
            </w:r>
          </w:p>
        </w:tc>
        <w:tc>
          <w:tcPr>
            <w:tcW w:w="221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Дирекционный угол</w:t>
            </w: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Длина линии</w:t>
            </w:r>
          </w:p>
        </w:tc>
      </w:tr>
      <w:tr w:rsidR="002D732B" w:rsidTr="002D732B">
        <w:trPr>
          <w:cantSplit/>
          <w:trHeight w:val="344"/>
        </w:trPr>
        <w:tc>
          <w:tcPr>
            <w:tcW w:w="23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D732B" w:rsidRDefault="002D732B"/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X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1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732B" w:rsidRDefault="002D732B"/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732B" w:rsidRDefault="002D732B"/>
        </w:tc>
      </w:tr>
      <w:tr w:rsidR="002D732B" w:rsidTr="002D732B">
        <w:trPr>
          <w:cantSplit/>
          <w:trHeight w:val="344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2 298 507,84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582 077,13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132°3'54"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27,18</w:t>
            </w:r>
          </w:p>
        </w:tc>
      </w:tr>
      <w:tr w:rsidR="002D732B" w:rsidTr="002D732B">
        <w:trPr>
          <w:cantSplit/>
          <w:trHeight w:val="344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2 298 489,63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582 097,31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40°12'33"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32,22</w:t>
            </w:r>
          </w:p>
        </w:tc>
      </w:tr>
      <w:tr w:rsidR="002D732B" w:rsidTr="002D732B">
        <w:trPr>
          <w:cantSplit/>
          <w:trHeight w:val="344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2 298 514,24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582 118,11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311°9'44"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26,35</w:t>
            </w:r>
          </w:p>
        </w:tc>
      </w:tr>
      <w:tr w:rsidR="002D732B" w:rsidTr="002D732B">
        <w:trPr>
          <w:cantSplit/>
          <w:trHeight w:val="344"/>
        </w:trPr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2 298 531,58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582 098,27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221°41'15"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31,79</w:t>
            </w:r>
          </w:p>
        </w:tc>
      </w:tr>
    </w:tbl>
    <w:p w:rsidR="002D732B" w:rsidRDefault="002D732B" w:rsidP="00742EDA">
      <w:pPr>
        <w:rPr>
          <w:rFonts w:ascii="GOST type B" w:hAnsi="GOST type B"/>
          <w:sz w:val="24"/>
          <w:szCs w:val="24"/>
        </w:rPr>
      </w:pPr>
    </w:p>
    <w:p w:rsidR="00044255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№365</w:t>
      </w:r>
    </w:p>
    <w:p w:rsidR="002D732B" w:rsidRDefault="00E11576" w:rsidP="002D732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333500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2B" w:rsidRDefault="002D732B" w:rsidP="002D732B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09"/>
        <w:gridCol w:w="1374"/>
        <w:gridCol w:w="1374"/>
        <w:gridCol w:w="2159"/>
        <w:gridCol w:w="1570"/>
      </w:tblGrid>
      <w:tr w:rsidR="002D732B" w:rsidTr="002D732B">
        <w:trPr>
          <w:cantSplit/>
          <w:trHeight w:val="303"/>
        </w:trPr>
        <w:tc>
          <w:tcPr>
            <w:tcW w:w="23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D732B" w:rsidRDefault="002D732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32B" w:rsidRDefault="002D732B">
            <w:pPr>
              <w:jc w:val="center"/>
            </w:pPr>
            <w:r>
              <w:t>Координаты</w:t>
            </w:r>
          </w:p>
        </w:tc>
        <w:tc>
          <w:tcPr>
            <w:tcW w:w="21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Дирекционный угол</w:t>
            </w:r>
          </w:p>
        </w:tc>
        <w:tc>
          <w:tcPr>
            <w:tcW w:w="15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Длина линии</w:t>
            </w:r>
          </w:p>
        </w:tc>
      </w:tr>
      <w:tr w:rsidR="002D732B" w:rsidTr="002D732B">
        <w:trPr>
          <w:cantSplit/>
          <w:trHeight w:val="350"/>
        </w:trPr>
        <w:tc>
          <w:tcPr>
            <w:tcW w:w="23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D732B" w:rsidRDefault="002D732B"/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X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732B" w:rsidRDefault="002D732B"/>
        </w:tc>
        <w:tc>
          <w:tcPr>
            <w:tcW w:w="15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732B" w:rsidRDefault="002D732B"/>
        </w:tc>
      </w:tr>
      <w:tr w:rsidR="002D732B" w:rsidTr="002D732B">
        <w:trPr>
          <w:cantSplit/>
          <w:trHeight w:val="350"/>
        </w:trPr>
        <w:tc>
          <w:tcPr>
            <w:tcW w:w="2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2 298 525,20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582 057,89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132°3'38"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25,91</w:t>
            </w:r>
          </w:p>
        </w:tc>
      </w:tr>
      <w:tr w:rsidR="002D732B" w:rsidTr="002D732B">
        <w:trPr>
          <w:cantSplit/>
          <w:trHeight w:val="350"/>
        </w:trPr>
        <w:tc>
          <w:tcPr>
            <w:tcW w:w="2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2 298 507,84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582 077,13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41°41'15"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31,79</w:t>
            </w:r>
          </w:p>
        </w:tc>
      </w:tr>
      <w:tr w:rsidR="002D732B" w:rsidTr="002D732B">
        <w:trPr>
          <w:cantSplit/>
          <w:trHeight w:val="350"/>
        </w:trPr>
        <w:tc>
          <w:tcPr>
            <w:tcW w:w="2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2 298 531,58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582 098,27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311°56'27"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25,89</w:t>
            </w:r>
          </w:p>
        </w:tc>
      </w:tr>
      <w:tr w:rsidR="002D732B" w:rsidTr="002D732B">
        <w:trPr>
          <w:cantSplit/>
          <w:trHeight w:val="350"/>
        </w:trPr>
        <w:tc>
          <w:tcPr>
            <w:tcW w:w="2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4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2 298 548,89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582 079,01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221°42'48"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31,73</w:t>
            </w:r>
          </w:p>
        </w:tc>
      </w:tr>
    </w:tbl>
    <w:p w:rsidR="002D732B" w:rsidRPr="00DB6914" w:rsidRDefault="002D732B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№366</w:t>
      </w:r>
    </w:p>
    <w:p w:rsidR="002D732B" w:rsidRDefault="00E11576" w:rsidP="002D732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333500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2B" w:rsidRDefault="002D732B" w:rsidP="002D732B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52"/>
        <w:gridCol w:w="1399"/>
        <w:gridCol w:w="1399"/>
        <w:gridCol w:w="2198"/>
        <w:gridCol w:w="1599"/>
      </w:tblGrid>
      <w:tr w:rsidR="002D732B" w:rsidTr="002D732B">
        <w:trPr>
          <w:cantSplit/>
          <w:trHeight w:val="308"/>
        </w:trPr>
        <w:tc>
          <w:tcPr>
            <w:tcW w:w="23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D732B" w:rsidRDefault="002D732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32B" w:rsidRDefault="002D732B">
            <w:pPr>
              <w:jc w:val="center"/>
            </w:pPr>
            <w:r>
              <w:t>Координаты</w:t>
            </w:r>
          </w:p>
        </w:tc>
        <w:tc>
          <w:tcPr>
            <w:tcW w:w="219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Дирекционный угол</w:t>
            </w:r>
          </w:p>
        </w:tc>
        <w:tc>
          <w:tcPr>
            <w:tcW w:w="1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Длина линии</w:t>
            </w:r>
          </w:p>
        </w:tc>
      </w:tr>
      <w:tr w:rsidR="002D732B" w:rsidTr="002D732B">
        <w:trPr>
          <w:cantSplit/>
          <w:trHeight w:val="357"/>
        </w:trPr>
        <w:tc>
          <w:tcPr>
            <w:tcW w:w="23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D732B" w:rsidRDefault="002D732B"/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X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9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732B" w:rsidRDefault="002D732B"/>
        </w:tc>
        <w:tc>
          <w:tcPr>
            <w:tcW w:w="1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732B" w:rsidRDefault="002D732B"/>
        </w:tc>
      </w:tr>
      <w:tr w:rsidR="002D732B" w:rsidTr="002D732B">
        <w:trPr>
          <w:cantSplit/>
          <w:trHeight w:val="357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2 298 542,62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582 038,58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132°3'21"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26,01</w:t>
            </w:r>
          </w:p>
        </w:tc>
      </w:tr>
      <w:tr w:rsidR="002D732B" w:rsidTr="002D732B">
        <w:trPr>
          <w:cantSplit/>
          <w:trHeight w:val="357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2 298 525,20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582 057,89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41°42'48"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31,73</w:t>
            </w:r>
          </w:p>
        </w:tc>
      </w:tr>
      <w:tr w:rsidR="002D732B" w:rsidTr="002D732B">
        <w:trPr>
          <w:cantSplit/>
          <w:trHeight w:val="357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2 298 548,89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582 079,01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25,77</w:t>
            </w:r>
          </w:p>
        </w:tc>
      </w:tr>
      <w:tr w:rsidR="002D732B" w:rsidTr="002D732B">
        <w:trPr>
          <w:cantSplit/>
          <w:trHeight w:val="357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2 298 566,16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582 059,88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222°9'5"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31,74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2D732B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№367</w:t>
      </w:r>
    </w:p>
    <w:p w:rsidR="002D732B" w:rsidRDefault="00E11576" w:rsidP="002D732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323975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2B" w:rsidRDefault="002D732B" w:rsidP="002D732B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2D732B" w:rsidTr="002D732B">
        <w:trPr>
          <w:cantSplit/>
          <w:trHeight w:val="287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D732B" w:rsidRDefault="002D732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32B" w:rsidRDefault="002D732B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Длина линии</w:t>
            </w:r>
          </w:p>
        </w:tc>
      </w:tr>
      <w:tr w:rsidR="002D732B" w:rsidTr="002D732B">
        <w:trPr>
          <w:cantSplit/>
          <w:trHeight w:val="332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D732B" w:rsidRDefault="002D732B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732B" w:rsidRDefault="002D732B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732B" w:rsidRDefault="002D732B"/>
        </w:tc>
      </w:tr>
      <w:tr w:rsidR="002D732B" w:rsidTr="002D732B">
        <w:trPr>
          <w:cantSplit/>
          <w:trHeight w:val="332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2 298 559,96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582 019,31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131°58'52"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25,92</w:t>
            </w:r>
          </w:p>
        </w:tc>
      </w:tr>
      <w:tr w:rsidR="002D732B" w:rsidTr="002D732B">
        <w:trPr>
          <w:cantSplit/>
          <w:trHeight w:val="332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2 298 542,62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582 038,58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42°9'5"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31,74</w:t>
            </w:r>
          </w:p>
        </w:tc>
      </w:tr>
      <w:tr w:rsidR="002D732B" w:rsidTr="002D732B">
        <w:trPr>
          <w:cantSplit/>
          <w:trHeight w:val="332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2 298 566,16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582 059,88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312°10'54"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25,93</w:t>
            </w:r>
          </w:p>
        </w:tc>
      </w:tr>
      <w:tr w:rsidR="002D732B" w:rsidTr="002D732B">
        <w:trPr>
          <w:cantSplit/>
          <w:trHeight w:val="332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2 298 583,57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582 040,67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222°7'49"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31,83</w:t>
            </w:r>
          </w:p>
        </w:tc>
      </w:tr>
    </w:tbl>
    <w:p w:rsidR="002D732B" w:rsidRDefault="002D732B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№368</w:t>
      </w:r>
    </w:p>
    <w:p w:rsidR="002D732B" w:rsidRDefault="00E11576" w:rsidP="002D732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323975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2B" w:rsidRDefault="002D732B" w:rsidP="002D732B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2D732B" w:rsidTr="002D732B">
        <w:trPr>
          <w:cantSplit/>
          <w:trHeight w:val="292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2D732B" w:rsidRDefault="002D732B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32B" w:rsidRDefault="002D732B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Длина линии</w:t>
            </w:r>
          </w:p>
        </w:tc>
      </w:tr>
      <w:tr w:rsidR="002D732B" w:rsidTr="002D732B">
        <w:trPr>
          <w:cantSplit/>
          <w:trHeight w:val="338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D732B" w:rsidRDefault="002D732B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732B" w:rsidRDefault="002D732B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732B" w:rsidRDefault="002D732B"/>
        </w:tc>
      </w:tr>
      <w:tr w:rsidR="002D732B" w:rsidTr="002D732B">
        <w:trPr>
          <w:cantSplit/>
          <w:trHeight w:val="338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2 298 577,33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582 000,05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132°2'30"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25,93</w:t>
            </w:r>
          </w:p>
        </w:tc>
      </w:tr>
      <w:tr w:rsidR="002D732B" w:rsidTr="002D732B">
        <w:trPr>
          <w:cantSplit/>
          <w:trHeight w:val="338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2 298 559,96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582 019,31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42°7'49"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31,83</w:t>
            </w:r>
          </w:p>
        </w:tc>
      </w:tr>
      <w:tr w:rsidR="002D732B" w:rsidTr="002D732B">
        <w:trPr>
          <w:cantSplit/>
          <w:trHeight w:val="338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2 298 583,57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582 040,67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311°58'39"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25,92</w:t>
            </w:r>
          </w:p>
        </w:tc>
      </w:tr>
      <w:tr w:rsidR="002D732B" w:rsidTr="002D732B">
        <w:trPr>
          <w:cantSplit/>
          <w:trHeight w:val="338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</w:pPr>
            <w:r>
              <w:t>2 298 600,91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582 021,39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222°9'2"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732B" w:rsidRDefault="002D732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31,80</w:t>
            </w:r>
          </w:p>
        </w:tc>
      </w:tr>
    </w:tbl>
    <w:p w:rsidR="00DC3A67" w:rsidRPr="00DB6914" w:rsidRDefault="00DC3A67" w:rsidP="00742EDA">
      <w:pPr>
        <w:rPr>
          <w:rFonts w:ascii="GOST type B" w:hAnsi="GOST type B"/>
          <w:sz w:val="24"/>
          <w:szCs w:val="24"/>
          <w:lang w:val="en-US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№369</w:t>
      </w:r>
    </w:p>
    <w:p w:rsidR="00757060" w:rsidRDefault="00E11576" w:rsidP="00757060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323975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60" w:rsidRDefault="00757060" w:rsidP="00757060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757060" w:rsidTr="00757060">
        <w:trPr>
          <w:cantSplit/>
          <w:trHeight w:val="308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57060" w:rsidRDefault="00757060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060" w:rsidRDefault="00757060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Длина линии</w:t>
            </w:r>
          </w:p>
        </w:tc>
      </w:tr>
      <w:tr w:rsidR="00757060" w:rsidTr="00757060">
        <w:trPr>
          <w:cantSplit/>
          <w:trHeight w:val="356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57060" w:rsidRDefault="00757060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</w:tr>
      <w:tr w:rsidR="00757060" w:rsidTr="00757060">
        <w:trPr>
          <w:cantSplit/>
          <w:trHeight w:val="35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2 298 594,67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581 980,83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132°3'7"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25,89</w:t>
            </w:r>
          </w:p>
        </w:tc>
      </w:tr>
      <w:tr w:rsidR="00757060" w:rsidTr="00757060">
        <w:trPr>
          <w:cantSplit/>
          <w:trHeight w:val="35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2 298 577,33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582 000,05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42°9'2"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31,80</w:t>
            </w:r>
          </w:p>
        </w:tc>
      </w:tr>
      <w:tr w:rsidR="00757060" w:rsidTr="00757060">
        <w:trPr>
          <w:cantSplit/>
          <w:trHeight w:val="35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2 298 600,91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582 021,39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312°17'8"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25,93</w:t>
            </w:r>
          </w:p>
        </w:tc>
      </w:tr>
      <w:tr w:rsidR="00757060" w:rsidTr="00757060">
        <w:trPr>
          <w:cantSplit/>
          <w:trHeight w:val="35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2 298 618,36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582 002,21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222°4'35"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31,91</w:t>
            </w:r>
          </w:p>
        </w:tc>
      </w:tr>
    </w:tbl>
    <w:p w:rsidR="00F525EA" w:rsidRPr="00DB6914" w:rsidRDefault="00F525EA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№370</w:t>
      </w:r>
    </w:p>
    <w:p w:rsidR="00757060" w:rsidRDefault="00E11576" w:rsidP="00757060">
      <w:pPr>
        <w:jc w:val="center"/>
      </w:pPr>
      <w:r>
        <w:rPr>
          <w:noProof/>
        </w:rPr>
        <w:drawing>
          <wp:inline distT="0" distB="0" distL="0" distR="0">
            <wp:extent cx="1409700" cy="1323975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60" w:rsidRDefault="00757060" w:rsidP="00757060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93"/>
        <w:gridCol w:w="1483"/>
        <w:gridCol w:w="1483"/>
        <w:gridCol w:w="2330"/>
        <w:gridCol w:w="1695"/>
      </w:tblGrid>
      <w:tr w:rsidR="00757060" w:rsidTr="00757060">
        <w:trPr>
          <w:cantSplit/>
          <w:trHeight w:val="287"/>
        </w:trPr>
        <w:tc>
          <w:tcPr>
            <w:tcW w:w="2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57060" w:rsidRDefault="00757060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060" w:rsidRDefault="00757060">
            <w:pPr>
              <w:jc w:val="center"/>
            </w:pPr>
            <w:r>
              <w:t>Координаты</w:t>
            </w:r>
          </w:p>
        </w:tc>
        <w:tc>
          <w:tcPr>
            <w:tcW w:w="233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Дирекционный угол</w:t>
            </w:r>
          </w:p>
        </w:tc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Длина линии</w:t>
            </w:r>
          </w:p>
        </w:tc>
      </w:tr>
      <w:tr w:rsidR="00757060" w:rsidTr="00757060">
        <w:trPr>
          <w:cantSplit/>
          <w:trHeight w:val="332"/>
        </w:trPr>
        <w:tc>
          <w:tcPr>
            <w:tcW w:w="2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57060" w:rsidRDefault="00757060"/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X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3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</w:tr>
      <w:tr w:rsidR="00757060" w:rsidTr="00757060">
        <w:trPr>
          <w:cantSplit/>
          <w:trHeight w:val="332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2 298 612,03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581 961,57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132°2'18"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25,92</w:t>
            </w:r>
          </w:p>
        </w:tc>
      </w:tr>
      <w:tr w:rsidR="00757060" w:rsidTr="00757060">
        <w:trPr>
          <w:cantSplit/>
          <w:trHeight w:val="332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2 298 594,67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581 980,83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42°4'35"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31,91</w:t>
            </w:r>
          </w:p>
        </w:tc>
      </w:tr>
      <w:tr w:rsidR="00757060" w:rsidTr="00757060">
        <w:trPr>
          <w:cantSplit/>
          <w:trHeight w:val="332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2 298 618,36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582 002,21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311°56'21"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25,89</w:t>
            </w:r>
          </w:p>
        </w:tc>
      </w:tr>
      <w:tr w:rsidR="00757060" w:rsidTr="00757060">
        <w:trPr>
          <w:cantSplit/>
          <w:trHeight w:val="332"/>
        </w:trPr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2 298 635,66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581 982,95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222°7'46"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31,86</w:t>
            </w:r>
          </w:p>
        </w:tc>
      </w:tr>
    </w:tbl>
    <w:p w:rsidR="00A6579A" w:rsidRPr="00DB6914" w:rsidRDefault="00A6579A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№371</w:t>
      </w:r>
    </w:p>
    <w:p w:rsidR="00757060" w:rsidRDefault="00E11576" w:rsidP="00757060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2273300</wp:posOffset>
            </wp:positionH>
            <wp:positionV relativeFrom="paragraph">
              <wp:posOffset>3810</wp:posOffset>
            </wp:positionV>
            <wp:extent cx="1422400" cy="1333500"/>
            <wp:effectExtent l="0" t="0" r="0" b="0"/>
            <wp:wrapSquare wrapText="left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060">
        <w:rPr>
          <w:sz w:val="24"/>
        </w:rPr>
        <w:br w:type="textWrapping" w:clear="all"/>
      </w:r>
    </w:p>
    <w:tbl>
      <w:tblPr>
        <w:tblW w:w="9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35"/>
        <w:gridCol w:w="1508"/>
        <w:gridCol w:w="1508"/>
        <w:gridCol w:w="2370"/>
        <w:gridCol w:w="1724"/>
      </w:tblGrid>
      <w:tr w:rsidR="00757060" w:rsidTr="00757060">
        <w:trPr>
          <w:cantSplit/>
          <w:trHeight w:val="281"/>
        </w:trPr>
        <w:tc>
          <w:tcPr>
            <w:tcW w:w="25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57060" w:rsidRDefault="00757060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060" w:rsidRDefault="00757060">
            <w:pPr>
              <w:jc w:val="center"/>
            </w:pPr>
            <w:r>
              <w:t>Координаты</w:t>
            </w:r>
          </w:p>
        </w:tc>
        <w:tc>
          <w:tcPr>
            <w:tcW w:w="237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Дирекционный угол</w:t>
            </w:r>
          </w:p>
        </w:tc>
        <w:tc>
          <w:tcPr>
            <w:tcW w:w="17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Длина линии</w:t>
            </w:r>
          </w:p>
        </w:tc>
      </w:tr>
      <w:tr w:rsidR="00757060" w:rsidTr="00757060">
        <w:trPr>
          <w:cantSplit/>
          <w:trHeight w:val="326"/>
        </w:trPr>
        <w:tc>
          <w:tcPr>
            <w:tcW w:w="25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57060" w:rsidRDefault="00757060"/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X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7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  <w:tc>
          <w:tcPr>
            <w:tcW w:w="17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</w:tr>
      <w:tr w:rsidR="00757060" w:rsidTr="00757060">
        <w:trPr>
          <w:cantSplit/>
          <w:trHeight w:val="326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2 298 629,49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581 942,28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132°8'49"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26,02</w:t>
            </w:r>
          </w:p>
        </w:tc>
      </w:tr>
      <w:tr w:rsidR="00757060" w:rsidTr="00757060">
        <w:trPr>
          <w:cantSplit/>
          <w:trHeight w:val="326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2 298 612,03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581 961,57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42°7'46"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31,86</w:t>
            </w:r>
          </w:p>
        </w:tc>
      </w:tr>
      <w:tr w:rsidR="00757060" w:rsidTr="00757060">
        <w:trPr>
          <w:cantSplit/>
          <w:trHeight w:val="326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2 298 635,66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581 982,95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312°6'44"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26,05</w:t>
            </w:r>
          </w:p>
        </w:tc>
      </w:tr>
      <w:tr w:rsidR="00757060" w:rsidTr="00757060">
        <w:trPr>
          <w:cantSplit/>
          <w:trHeight w:val="326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2 298 653,13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581 963,63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222°5'14"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31,85</w:t>
            </w:r>
          </w:p>
        </w:tc>
      </w:tr>
    </w:tbl>
    <w:p w:rsidR="00A6579A" w:rsidRDefault="00A6579A" w:rsidP="00742EDA">
      <w:pPr>
        <w:rPr>
          <w:rFonts w:ascii="GOST type B" w:hAnsi="GOST type B"/>
          <w:sz w:val="24"/>
          <w:szCs w:val="24"/>
        </w:rPr>
      </w:pPr>
    </w:p>
    <w:p w:rsidR="00757060" w:rsidRPr="00DB6914" w:rsidRDefault="00757060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№372</w:t>
      </w:r>
    </w:p>
    <w:p w:rsidR="00757060" w:rsidRDefault="00E11576" w:rsidP="00757060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0175" cy="1295400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60" w:rsidRDefault="00757060" w:rsidP="00757060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28"/>
        <w:gridCol w:w="1384"/>
        <w:gridCol w:w="1385"/>
        <w:gridCol w:w="2176"/>
        <w:gridCol w:w="1583"/>
      </w:tblGrid>
      <w:tr w:rsidR="00757060" w:rsidTr="00757060">
        <w:trPr>
          <w:cantSplit/>
          <w:trHeight w:val="281"/>
        </w:trPr>
        <w:tc>
          <w:tcPr>
            <w:tcW w:w="23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57060" w:rsidRDefault="00757060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060" w:rsidRDefault="00757060">
            <w:pPr>
              <w:jc w:val="center"/>
            </w:pPr>
            <w:r>
              <w:t>Координаты</w:t>
            </w:r>
          </w:p>
        </w:tc>
        <w:tc>
          <w:tcPr>
            <w:tcW w:w="217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Дирекционный угол</w:t>
            </w:r>
          </w:p>
        </w:tc>
        <w:tc>
          <w:tcPr>
            <w:tcW w:w="15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Длина линии</w:t>
            </w:r>
          </w:p>
        </w:tc>
      </w:tr>
      <w:tr w:rsidR="00757060" w:rsidTr="00757060">
        <w:trPr>
          <w:cantSplit/>
          <w:trHeight w:val="326"/>
        </w:trPr>
        <w:tc>
          <w:tcPr>
            <w:tcW w:w="23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57060" w:rsidRDefault="00757060"/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X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7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  <w:tc>
          <w:tcPr>
            <w:tcW w:w="1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</w:tr>
      <w:tr w:rsidR="00757060" w:rsidTr="00757060">
        <w:trPr>
          <w:cantSplit/>
          <w:trHeight w:val="326"/>
        </w:trPr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2 298 645,78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581 923,91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131°33'41"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24,55</w:t>
            </w:r>
          </w:p>
        </w:tc>
      </w:tr>
      <w:tr w:rsidR="00757060" w:rsidTr="00757060">
        <w:trPr>
          <w:cantSplit/>
          <w:trHeight w:val="326"/>
        </w:trPr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2 298 629,49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581 942,28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42°5'14"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31,85</w:t>
            </w:r>
          </w:p>
        </w:tc>
      </w:tr>
      <w:tr w:rsidR="00757060" w:rsidTr="00757060">
        <w:trPr>
          <w:cantSplit/>
          <w:trHeight w:val="326"/>
        </w:trPr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2 298 653,13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581 963,63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311°57'35"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24,53</w:t>
            </w:r>
          </w:p>
        </w:tc>
      </w:tr>
      <w:tr w:rsidR="00757060" w:rsidTr="00757060">
        <w:trPr>
          <w:cantSplit/>
          <w:trHeight w:val="326"/>
        </w:trPr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2 298 669,53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581 945,38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222°6'47"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32,02</w:t>
            </w:r>
          </w:p>
        </w:tc>
      </w:tr>
    </w:tbl>
    <w:p w:rsidR="00A6579A" w:rsidRPr="00DB6914" w:rsidRDefault="00A6579A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№373</w:t>
      </w:r>
    </w:p>
    <w:p w:rsidR="00757060" w:rsidRDefault="00E11576" w:rsidP="00757060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47800" cy="1362075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60" w:rsidRDefault="00757060" w:rsidP="00757060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28"/>
        <w:gridCol w:w="1384"/>
        <w:gridCol w:w="1385"/>
        <w:gridCol w:w="2176"/>
        <w:gridCol w:w="1583"/>
      </w:tblGrid>
      <w:tr w:rsidR="00757060" w:rsidTr="00757060">
        <w:trPr>
          <w:cantSplit/>
          <w:trHeight w:val="313"/>
        </w:trPr>
        <w:tc>
          <w:tcPr>
            <w:tcW w:w="23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57060" w:rsidRDefault="00757060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060" w:rsidRDefault="00757060">
            <w:pPr>
              <w:jc w:val="center"/>
            </w:pPr>
            <w:r>
              <w:t>Координаты</w:t>
            </w:r>
          </w:p>
        </w:tc>
        <w:tc>
          <w:tcPr>
            <w:tcW w:w="217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Дирекционный угол</w:t>
            </w:r>
          </w:p>
        </w:tc>
        <w:tc>
          <w:tcPr>
            <w:tcW w:w="15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Длина линии</w:t>
            </w:r>
          </w:p>
        </w:tc>
      </w:tr>
      <w:tr w:rsidR="00757060" w:rsidTr="00757060">
        <w:trPr>
          <w:cantSplit/>
          <w:trHeight w:val="363"/>
        </w:trPr>
        <w:tc>
          <w:tcPr>
            <w:tcW w:w="23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57060" w:rsidRDefault="00757060"/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X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7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  <w:tc>
          <w:tcPr>
            <w:tcW w:w="1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</w:tr>
      <w:tr w:rsidR="00757060" w:rsidTr="00757060">
        <w:trPr>
          <w:cantSplit/>
          <w:trHeight w:val="363"/>
        </w:trPr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2 298 663,95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581 903,79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132°5'10"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27,11</w:t>
            </w:r>
          </w:p>
        </w:tc>
      </w:tr>
      <w:tr w:rsidR="00757060" w:rsidTr="00757060">
        <w:trPr>
          <w:cantSplit/>
          <w:trHeight w:val="363"/>
        </w:trPr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2 298 645,78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581 923,91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42°6'47"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32,02</w:t>
            </w:r>
          </w:p>
        </w:tc>
      </w:tr>
      <w:tr w:rsidR="00757060" w:rsidTr="00757060">
        <w:trPr>
          <w:cantSplit/>
          <w:trHeight w:val="363"/>
        </w:trPr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2 298 669,53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581 945,38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311°57'36"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27,11</w:t>
            </w:r>
          </w:p>
        </w:tc>
      </w:tr>
      <w:tr w:rsidR="00757060" w:rsidTr="00757060">
        <w:trPr>
          <w:cantSplit/>
          <w:trHeight w:val="363"/>
        </w:trPr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2 298 687,65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581 925,23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222°6'54"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31,96</w:t>
            </w:r>
          </w:p>
        </w:tc>
      </w:tr>
    </w:tbl>
    <w:p w:rsidR="00DC3A67" w:rsidRPr="00DB6914" w:rsidRDefault="00DC3A67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№374</w:t>
      </w:r>
    </w:p>
    <w:p w:rsidR="00757060" w:rsidRDefault="00E11576" w:rsidP="00757060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333500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60" w:rsidRDefault="00757060" w:rsidP="00757060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46"/>
        <w:gridCol w:w="1395"/>
        <w:gridCol w:w="1395"/>
        <w:gridCol w:w="2193"/>
        <w:gridCol w:w="1595"/>
      </w:tblGrid>
      <w:tr w:rsidR="00757060" w:rsidTr="00757060">
        <w:trPr>
          <w:cantSplit/>
          <w:trHeight w:val="279"/>
        </w:trPr>
        <w:tc>
          <w:tcPr>
            <w:tcW w:w="2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57060" w:rsidRDefault="00757060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060" w:rsidRDefault="00757060">
            <w:pPr>
              <w:jc w:val="center"/>
            </w:pPr>
            <w:r>
              <w:t>Координаты</w:t>
            </w:r>
          </w:p>
        </w:tc>
        <w:tc>
          <w:tcPr>
            <w:tcW w:w="219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Дирекционный угол</w:t>
            </w:r>
          </w:p>
        </w:tc>
        <w:tc>
          <w:tcPr>
            <w:tcW w:w="15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Длина линии</w:t>
            </w:r>
          </w:p>
        </w:tc>
      </w:tr>
      <w:tr w:rsidR="00757060" w:rsidTr="00757060">
        <w:trPr>
          <w:cantSplit/>
          <w:trHeight w:val="323"/>
        </w:trPr>
        <w:tc>
          <w:tcPr>
            <w:tcW w:w="23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57060" w:rsidRDefault="00757060"/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X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9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  <w:tc>
          <w:tcPr>
            <w:tcW w:w="15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</w:tr>
      <w:tr w:rsidR="00757060" w:rsidTr="00757060">
        <w:trPr>
          <w:cantSplit/>
          <w:trHeight w:val="323"/>
        </w:trPr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2 298 680,99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581 884,84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131°57'31"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25,49</w:t>
            </w:r>
          </w:p>
        </w:tc>
      </w:tr>
      <w:tr w:rsidR="00757060" w:rsidTr="00757060">
        <w:trPr>
          <w:cantSplit/>
          <w:trHeight w:val="323"/>
        </w:trPr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2 298 663,95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581 903,79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42°6'54"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31,96</w:t>
            </w:r>
          </w:p>
        </w:tc>
      </w:tr>
      <w:tr w:rsidR="00757060" w:rsidTr="00757060">
        <w:trPr>
          <w:cantSplit/>
          <w:trHeight w:val="323"/>
        </w:trPr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3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2 298 687,65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581 925,23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311°57'43"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25,49</w:t>
            </w:r>
          </w:p>
        </w:tc>
      </w:tr>
      <w:tr w:rsidR="00757060" w:rsidTr="00757060">
        <w:trPr>
          <w:cantSplit/>
          <w:trHeight w:val="323"/>
        </w:trPr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2 298 704,70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581 906,27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222°6'45"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31,96</w:t>
            </w:r>
          </w:p>
        </w:tc>
      </w:tr>
    </w:tbl>
    <w:p w:rsidR="00A6579A" w:rsidRPr="00DB6914" w:rsidRDefault="00A6579A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№375</w:t>
      </w:r>
    </w:p>
    <w:p w:rsidR="00757060" w:rsidRDefault="00E11576" w:rsidP="00757060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333500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60" w:rsidRDefault="00757060" w:rsidP="00757060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757060" w:rsidTr="00757060">
        <w:trPr>
          <w:cantSplit/>
          <w:trHeight w:val="300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57060" w:rsidRDefault="00757060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060" w:rsidRDefault="00757060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Длина линии</w:t>
            </w:r>
          </w:p>
        </w:tc>
      </w:tr>
      <w:tr w:rsidR="00757060" w:rsidTr="00757060">
        <w:trPr>
          <w:cantSplit/>
          <w:trHeight w:val="347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57060" w:rsidRDefault="00757060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</w:tr>
      <w:tr w:rsidR="00757060" w:rsidTr="00757060">
        <w:trPr>
          <w:cantSplit/>
          <w:trHeight w:val="347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2 298 698,35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581 865,80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132°22'4"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25,76</w:t>
            </w:r>
          </w:p>
        </w:tc>
      </w:tr>
      <w:tr w:rsidR="00757060" w:rsidTr="00757060">
        <w:trPr>
          <w:cantSplit/>
          <w:trHeight w:val="347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2 298 680,99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581 884,84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42°6'45"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31,96</w:t>
            </w:r>
          </w:p>
        </w:tc>
      </w:tr>
      <w:tr w:rsidR="00757060" w:rsidTr="00757060">
        <w:trPr>
          <w:cantSplit/>
          <w:trHeight w:val="347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2 298 704,70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581 906,27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311°57'37"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25,49</w:t>
            </w:r>
          </w:p>
        </w:tc>
      </w:tr>
      <w:tr w:rsidR="00757060" w:rsidTr="00757060">
        <w:trPr>
          <w:cantSplit/>
          <w:trHeight w:val="347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2 298 721,75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581 887,31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222°35'44"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31,78</w:t>
            </w:r>
          </w:p>
        </w:tc>
      </w:tr>
    </w:tbl>
    <w:p w:rsidR="00757060" w:rsidRDefault="00757060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№376</w:t>
      </w:r>
    </w:p>
    <w:p w:rsidR="00757060" w:rsidRDefault="00E11576" w:rsidP="00757060">
      <w:pPr>
        <w:jc w:val="center"/>
      </w:pPr>
      <w:r>
        <w:rPr>
          <w:noProof/>
        </w:rPr>
        <w:drawing>
          <wp:inline distT="0" distB="0" distL="0" distR="0">
            <wp:extent cx="1400175" cy="1333500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60" w:rsidRDefault="00757060" w:rsidP="00757060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95"/>
        <w:gridCol w:w="1424"/>
        <w:gridCol w:w="1425"/>
        <w:gridCol w:w="2238"/>
        <w:gridCol w:w="1628"/>
      </w:tblGrid>
      <w:tr w:rsidR="00757060" w:rsidTr="00757060">
        <w:trPr>
          <w:cantSplit/>
          <w:trHeight w:val="305"/>
        </w:trPr>
        <w:tc>
          <w:tcPr>
            <w:tcW w:w="2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57060" w:rsidRDefault="00757060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060" w:rsidRDefault="00757060">
            <w:pPr>
              <w:jc w:val="center"/>
            </w:pPr>
            <w:r>
              <w:t>Координаты</w:t>
            </w:r>
          </w:p>
        </w:tc>
        <w:tc>
          <w:tcPr>
            <w:tcW w:w="223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Дирекционный угол</w:t>
            </w:r>
          </w:p>
        </w:tc>
        <w:tc>
          <w:tcPr>
            <w:tcW w:w="16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Длина линии</w:t>
            </w:r>
          </w:p>
        </w:tc>
      </w:tr>
      <w:tr w:rsidR="00757060" w:rsidTr="00757060">
        <w:trPr>
          <w:cantSplit/>
          <w:trHeight w:val="353"/>
        </w:trPr>
        <w:tc>
          <w:tcPr>
            <w:tcW w:w="2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57060" w:rsidRDefault="00757060"/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X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  <w:tc>
          <w:tcPr>
            <w:tcW w:w="16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</w:tr>
      <w:tr w:rsidR="00757060" w:rsidTr="00757060">
        <w:trPr>
          <w:cantSplit/>
          <w:trHeight w:val="353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2 298 715,08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581 846,92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131°32'45"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25,23</w:t>
            </w:r>
          </w:p>
        </w:tc>
      </w:tr>
      <w:tr w:rsidR="00757060" w:rsidTr="00757060">
        <w:trPr>
          <w:cantSplit/>
          <w:trHeight w:val="353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2 298 698,35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581 865,80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42°35'44"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31,78</w:t>
            </w:r>
          </w:p>
        </w:tc>
      </w:tr>
      <w:tr w:rsidR="00757060" w:rsidTr="00757060">
        <w:trPr>
          <w:cantSplit/>
          <w:trHeight w:val="353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2 298 721,75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581 887,31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311°57'43"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25,49</w:t>
            </w:r>
          </w:p>
        </w:tc>
      </w:tr>
      <w:tr w:rsidR="00757060" w:rsidTr="00757060">
        <w:trPr>
          <w:cantSplit/>
          <w:trHeight w:val="353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2 298 738,79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581 868,36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222°6'45"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31,96</w:t>
            </w:r>
          </w:p>
        </w:tc>
      </w:tr>
    </w:tbl>
    <w:p w:rsidR="00A6579A" w:rsidRPr="00DB6914" w:rsidRDefault="00A6579A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№377</w:t>
      </w:r>
    </w:p>
    <w:p w:rsidR="00757060" w:rsidRDefault="00E11576" w:rsidP="00757060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57325" cy="1381125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60" w:rsidRDefault="00757060" w:rsidP="00757060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25"/>
        <w:gridCol w:w="1442"/>
        <w:gridCol w:w="1443"/>
        <w:gridCol w:w="2267"/>
        <w:gridCol w:w="1649"/>
      </w:tblGrid>
      <w:tr w:rsidR="00757060" w:rsidTr="00757060">
        <w:trPr>
          <w:cantSplit/>
          <w:trHeight w:val="281"/>
        </w:trPr>
        <w:tc>
          <w:tcPr>
            <w:tcW w:w="2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57060" w:rsidRDefault="00757060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060" w:rsidRDefault="00757060">
            <w:pPr>
              <w:jc w:val="center"/>
            </w:pPr>
            <w:r>
              <w:t>Координаты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Дирекционный угол</w:t>
            </w:r>
          </w:p>
        </w:tc>
        <w:tc>
          <w:tcPr>
            <w:tcW w:w="1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Длина линии</w:t>
            </w:r>
          </w:p>
        </w:tc>
      </w:tr>
      <w:tr w:rsidR="00757060" w:rsidTr="00757060">
        <w:trPr>
          <w:cantSplit/>
          <w:trHeight w:val="326"/>
        </w:trPr>
        <w:tc>
          <w:tcPr>
            <w:tcW w:w="2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57060" w:rsidRDefault="00757060"/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X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6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  <w:tc>
          <w:tcPr>
            <w:tcW w:w="1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</w:tr>
      <w:tr w:rsidR="00757060" w:rsidTr="00757060">
        <w:trPr>
          <w:cantSplit/>
          <w:trHeight w:val="32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2 298 734,22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581 825,94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132°21'57"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28,40</w:t>
            </w:r>
          </w:p>
        </w:tc>
      </w:tr>
      <w:tr w:rsidR="00757060" w:rsidTr="00757060">
        <w:trPr>
          <w:cantSplit/>
          <w:trHeight w:val="32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2 298 715,08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581 846,92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42°6'45"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31,96</w:t>
            </w:r>
          </w:p>
        </w:tc>
      </w:tr>
      <w:tr w:rsidR="00757060" w:rsidTr="00757060">
        <w:trPr>
          <w:cantSplit/>
          <w:trHeight w:val="32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2 298 738,79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581 868,36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311°57'30"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28,13</w:t>
            </w:r>
          </w:p>
        </w:tc>
      </w:tr>
      <w:tr w:rsidR="00757060" w:rsidTr="00757060">
        <w:trPr>
          <w:cantSplit/>
          <w:trHeight w:val="32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2 298 757,60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581 847,44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222°35'46"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31,76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№378</w:t>
      </w:r>
    </w:p>
    <w:p w:rsidR="00757060" w:rsidRDefault="00E11576" w:rsidP="00757060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47800" cy="1362075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60" w:rsidRDefault="00757060" w:rsidP="00757060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757060" w:rsidTr="00757060">
        <w:trPr>
          <w:cantSplit/>
          <w:trHeight w:val="252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57060" w:rsidRDefault="00757060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060" w:rsidRDefault="00757060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Длина линии</w:t>
            </w:r>
          </w:p>
        </w:tc>
      </w:tr>
      <w:tr w:rsidR="00757060" w:rsidTr="00757060">
        <w:trPr>
          <w:cantSplit/>
          <w:trHeight w:val="292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57060" w:rsidRDefault="00757060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</w:tr>
      <w:tr w:rsidR="00757060" w:rsidTr="00757060">
        <w:trPr>
          <w:cantSplit/>
          <w:trHeight w:val="292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2 298 752,41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581 805,72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131°58'41"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27,20</w:t>
            </w:r>
          </w:p>
        </w:tc>
      </w:tr>
      <w:tr w:rsidR="00757060" w:rsidTr="00757060">
        <w:trPr>
          <w:cantSplit/>
          <w:trHeight w:val="292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2 298 734,22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581 825,94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42°35'46"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31,76</w:t>
            </w:r>
          </w:p>
        </w:tc>
      </w:tr>
      <w:tr w:rsidR="00757060" w:rsidTr="00757060">
        <w:trPr>
          <w:cantSplit/>
          <w:trHeight w:val="292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2 298 757,60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581 847,44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311°57'40"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27,20</w:t>
            </w:r>
          </w:p>
        </w:tc>
      </w:tr>
      <w:tr w:rsidR="00757060" w:rsidTr="00757060">
        <w:trPr>
          <w:cantSplit/>
          <w:trHeight w:val="292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2 298 775,79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581 827,21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222°35'47"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31,75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№379</w:t>
      </w:r>
    </w:p>
    <w:p w:rsidR="00757060" w:rsidRDefault="00E11576" w:rsidP="00757060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171575" cy="1152525"/>
            <wp:effectExtent l="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60" w:rsidRDefault="00757060" w:rsidP="00757060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1461"/>
        <w:gridCol w:w="1461"/>
        <w:gridCol w:w="2295"/>
        <w:gridCol w:w="1670"/>
      </w:tblGrid>
      <w:tr w:rsidR="00757060" w:rsidTr="00757060">
        <w:trPr>
          <w:cantSplit/>
          <w:trHeight w:val="273"/>
        </w:trPr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757060" w:rsidRDefault="00757060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060" w:rsidRDefault="00757060">
            <w:pPr>
              <w:jc w:val="center"/>
            </w:pPr>
            <w:r>
              <w:t>Координаты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Дирекционный угол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Длина линии</w:t>
            </w:r>
          </w:p>
        </w:tc>
      </w:tr>
      <w:tr w:rsidR="00757060" w:rsidTr="00757060">
        <w:trPr>
          <w:cantSplit/>
          <w:trHeight w:val="317"/>
        </w:trPr>
        <w:tc>
          <w:tcPr>
            <w:tcW w:w="2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57060" w:rsidRDefault="00757060"/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X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  <w:tc>
          <w:tcPr>
            <w:tcW w:w="1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57060" w:rsidRDefault="00757060"/>
        </w:tc>
      </w:tr>
      <w:tr w:rsidR="00757060" w:rsidTr="00757060">
        <w:trPr>
          <w:cantSplit/>
          <w:trHeight w:val="317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2 298 770,88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581 785,43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40°23'53"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31,55</w:t>
            </w:r>
          </w:p>
        </w:tc>
      </w:tr>
      <w:tr w:rsidR="00757060" w:rsidTr="00757060">
        <w:trPr>
          <w:cantSplit/>
          <w:trHeight w:val="317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2 298 794,91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581 805,88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131°52'40"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28,65</w:t>
            </w:r>
          </w:p>
        </w:tc>
      </w:tr>
      <w:tr w:rsidR="00757060" w:rsidTr="00757060">
        <w:trPr>
          <w:cantSplit/>
          <w:trHeight w:val="317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2 298 775,79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581 827,21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222°35'47"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31,75</w:t>
            </w:r>
          </w:p>
        </w:tc>
      </w:tr>
      <w:tr w:rsidR="00757060" w:rsidTr="00757060">
        <w:trPr>
          <w:cantSplit/>
          <w:trHeight w:val="317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</w:pPr>
            <w:r>
              <w:t>2 298 752,41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581 805,72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312°18'33"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57060" w:rsidRDefault="007570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27,44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№380</w:t>
      </w:r>
    </w:p>
    <w:p w:rsidR="0058684A" w:rsidRDefault="00E11576" w:rsidP="005868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209675" cy="1181100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A" w:rsidRDefault="0058684A" w:rsidP="0058684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58684A" w:rsidTr="0058684A">
        <w:trPr>
          <w:cantSplit/>
          <w:trHeight w:val="305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8684A" w:rsidRDefault="005868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84A" w:rsidRDefault="0058684A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Длина линии</w:t>
            </w:r>
          </w:p>
        </w:tc>
      </w:tr>
      <w:tr w:rsidR="0058684A" w:rsidTr="0058684A">
        <w:trPr>
          <w:cantSplit/>
          <w:trHeight w:val="353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8684A" w:rsidRDefault="0058684A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</w:tr>
      <w:tr w:rsidR="0058684A" w:rsidTr="0058684A">
        <w:trPr>
          <w:cantSplit/>
          <w:trHeight w:val="353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2 298 794,91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581 805,88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40°23'55"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32,51</w:t>
            </w:r>
          </w:p>
        </w:tc>
      </w:tr>
      <w:tr w:rsidR="0058684A" w:rsidTr="0058684A">
        <w:trPr>
          <w:cantSplit/>
          <w:trHeight w:val="353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2 298 819,67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581 826,95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132°42'12"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29,63</w:t>
            </w:r>
          </w:p>
        </w:tc>
      </w:tr>
      <w:tr w:rsidR="0058684A" w:rsidTr="0058684A">
        <w:trPr>
          <w:cantSplit/>
          <w:trHeight w:val="353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2 298 799,58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581 848,72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222°6'49"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32,07</w:t>
            </w:r>
          </w:p>
        </w:tc>
      </w:tr>
      <w:tr w:rsidR="0058684A" w:rsidTr="0058684A">
        <w:trPr>
          <w:cantSplit/>
          <w:trHeight w:val="353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2 298 775,79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581 827,21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311°52'40"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28,65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№381</w:t>
      </w:r>
    </w:p>
    <w:p w:rsidR="0058684A" w:rsidRDefault="00E11576" w:rsidP="005868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47800" cy="1362075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A" w:rsidRDefault="0058684A" w:rsidP="0058684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58684A" w:rsidTr="0058684A">
        <w:trPr>
          <w:cantSplit/>
          <w:trHeight w:val="289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8684A" w:rsidRDefault="005868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84A" w:rsidRDefault="0058684A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Длина линии</w:t>
            </w:r>
          </w:p>
        </w:tc>
      </w:tr>
      <w:tr w:rsidR="0058684A" w:rsidTr="0058684A">
        <w:trPr>
          <w:cantSplit/>
          <w:trHeight w:val="335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8684A" w:rsidRDefault="0058684A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</w:tr>
      <w:tr w:rsidR="0058684A" w:rsidTr="0058684A">
        <w:trPr>
          <w:cantSplit/>
          <w:trHeight w:val="335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2 298 775,79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581 827,21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131°57'40"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27,20</w:t>
            </w:r>
          </w:p>
        </w:tc>
      </w:tr>
      <w:tr w:rsidR="0058684A" w:rsidTr="0058684A">
        <w:trPr>
          <w:cantSplit/>
          <w:trHeight w:val="335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2 298 757,60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581 847,44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42°3'47"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31,99</w:t>
            </w:r>
          </w:p>
        </w:tc>
      </w:tr>
      <w:tr w:rsidR="0058684A" w:rsidTr="0058684A">
        <w:trPr>
          <w:cantSplit/>
          <w:trHeight w:val="335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2 298 781,35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581 868,87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312°7'33"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27,17</w:t>
            </w:r>
          </w:p>
        </w:tc>
      </w:tr>
      <w:tr w:rsidR="0058684A" w:rsidTr="0058684A">
        <w:trPr>
          <w:cantSplit/>
          <w:trHeight w:val="335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2 298 799,58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581 848,72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222°6'49"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32,07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№382</w:t>
      </w:r>
    </w:p>
    <w:p w:rsidR="0058684A" w:rsidRDefault="00E11576" w:rsidP="005868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57325" cy="1381125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A" w:rsidRDefault="0058684A" w:rsidP="0058684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58684A" w:rsidTr="0058684A">
        <w:trPr>
          <w:cantSplit/>
          <w:trHeight w:val="295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8684A" w:rsidRDefault="005868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84A" w:rsidRDefault="0058684A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Длина линии</w:t>
            </w:r>
          </w:p>
        </w:tc>
      </w:tr>
      <w:tr w:rsidR="0058684A" w:rsidTr="0058684A">
        <w:trPr>
          <w:cantSplit/>
          <w:trHeight w:val="341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8684A" w:rsidRDefault="0058684A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</w:tr>
      <w:tr w:rsidR="0058684A" w:rsidTr="0058684A">
        <w:trPr>
          <w:cantSplit/>
          <w:trHeight w:val="341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2 298 757,60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581 847,44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131°57'30"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28,13</w:t>
            </w:r>
          </w:p>
        </w:tc>
      </w:tr>
      <w:tr w:rsidR="0058684A" w:rsidTr="0058684A">
        <w:trPr>
          <w:cantSplit/>
          <w:trHeight w:val="341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2 298 738,79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581 868,36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42°6'56"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31,98</w:t>
            </w:r>
          </w:p>
        </w:tc>
      </w:tr>
      <w:tr w:rsidR="0058684A" w:rsidTr="0058684A">
        <w:trPr>
          <w:cantSplit/>
          <w:trHeight w:val="341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2 298 762,51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581 889,80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311°58'44"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28,16</w:t>
            </w:r>
          </w:p>
        </w:tc>
      </w:tr>
      <w:tr w:rsidR="0058684A" w:rsidTr="0058684A">
        <w:trPr>
          <w:cantSplit/>
          <w:trHeight w:val="341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2 298 781,35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581 868,87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222°3'47"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31,99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№383</w:t>
      </w:r>
    </w:p>
    <w:p w:rsidR="0058684A" w:rsidRDefault="00E11576" w:rsidP="005868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333500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A" w:rsidRDefault="0058684A" w:rsidP="0058684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58684A" w:rsidTr="0058684A">
        <w:trPr>
          <w:cantSplit/>
          <w:trHeight w:val="276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8684A" w:rsidRDefault="005868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84A" w:rsidRDefault="0058684A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Длина линии</w:t>
            </w:r>
          </w:p>
        </w:tc>
      </w:tr>
      <w:tr w:rsidR="0058684A" w:rsidTr="0058684A">
        <w:trPr>
          <w:cantSplit/>
          <w:trHeight w:val="319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8684A" w:rsidRDefault="0058684A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</w:tr>
      <w:tr w:rsidR="0058684A" w:rsidTr="0058684A">
        <w:trPr>
          <w:cantSplit/>
          <w:trHeight w:val="319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2 298 738,79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581 868,36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131°57'43"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25,49</w:t>
            </w:r>
          </w:p>
        </w:tc>
      </w:tr>
      <w:tr w:rsidR="0058684A" w:rsidTr="0058684A">
        <w:trPr>
          <w:cantSplit/>
          <w:trHeight w:val="319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2 298 721,75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581 887,31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42°6'51"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31,98</w:t>
            </w:r>
          </w:p>
        </w:tc>
      </w:tr>
      <w:tr w:rsidR="0058684A" w:rsidTr="0058684A">
        <w:trPr>
          <w:cantSplit/>
          <w:trHeight w:val="319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2 298 745,47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581 908,76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311°57'37"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25,49</w:t>
            </w:r>
          </w:p>
        </w:tc>
      </w:tr>
      <w:tr w:rsidR="0058684A" w:rsidTr="0058684A">
        <w:trPr>
          <w:cantSplit/>
          <w:trHeight w:val="319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2 298 762,51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581 889,80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222°6'56"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31,98</w:t>
            </w:r>
          </w:p>
        </w:tc>
      </w:tr>
    </w:tbl>
    <w:p w:rsidR="00F525EA" w:rsidRPr="00DB6914" w:rsidRDefault="00F525EA" w:rsidP="00742EDA">
      <w:pPr>
        <w:rPr>
          <w:rFonts w:ascii="GOST type B" w:hAnsi="GOST type B"/>
          <w:sz w:val="24"/>
          <w:szCs w:val="24"/>
          <w:lang w:val="en-US"/>
        </w:rPr>
      </w:pPr>
    </w:p>
    <w:p w:rsidR="00DC3A67" w:rsidRPr="00DB6914" w:rsidRDefault="00DC3A67" w:rsidP="00742EDA">
      <w:pPr>
        <w:rPr>
          <w:rFonts w:ascii="GOST type B" w:hAnsi="GOST type B"/>
          <w:sz w:val="24"/>
          <w:szCs w:val="24"/>
          <w:lang w:val="en-US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№384</w:t>
      </w:r>
    </w:p>
    <w:p w:rsidR="0058684A" w:rsidRDefault="00E11576" w:rsidP="005868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333500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A" w:rsidRDefault="0058684A" w:rsidP="0058684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7"/>
        <w:gridCol w:w="1497"/>
        <w:gridCol w:w="1497"/>
        <w:gridCol w:w="2353"/>
        <w:gridCol w:w="1711"/>
      </w:tblGrid>
      <w:tr w:rsidR="0058684A" w:rsidTr="0058684A">
        <w:trPr>
          <w:cantSplit/>
          <w:trHeight w:val="313"/>
        </w:trPr>
        <w:tc>
          <w:tcPr>
            <w:tcW w:w="25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8684A" w:rsidRDefault="005868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84A" w:rsidRDefault="0058684A">
            <w:pPr>
              <w:jc w:val="center"/>
            </w:pPr>
            <w:r>
              <w:t>Координаты</w:t>
            </w:r>
          </w:p>
        </w:tc>
        <w:tc>
          <w:tcPr>
            <w:tcW w:w="235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Дирекционный угол</w:t>
            </w:r>
          </w:p>
        </w:tc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Длина линии</w:t>
            </w:r>
          </w:p>
        </w:tc>
      </w:tr>
      <w:tr w:rsidR="0058684A" w:rsidTr="0058684A">
        <w:trPr>
          <w:cantSplit/>
          <w:trHeight w:val="362"/>
        </w:trPr>
        <w:tc>
          <w:tcPr>
            <w:tcW w:w="25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8684A" w:rsidRDefault="0058684A"/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X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5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</w:tr>
      <w:tr w:rsidR="0058684A" w:rsidTr="0058684A">
        <w:trPr>
          <w:cantSplit/>
          <w:trHeight w:val="362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2 298 721,75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581 887,31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131°57'37"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25,49</w:t>
            </w:r>
          </w:p>
        </w:tc>
      </w:tr>
      <w:tr w:rsidR="0058684A" w:rsidTr="0058684A">
        <w:trPr>
          <w:cantSplit/>
          <w:trHeight w:val="362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2 298 704,70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581 906,27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42°6'52"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31,98</w:t>
            </w:r>
          </w:p>
        </w:tc>
      </w:tr>
      <w:tr w:rsidR="0058684A" w:rsidTr="0058684A">
        <w:trPr>
          <w:cantSplit/>
          <w:trHeight w:val="362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2 298 728,42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581 927,72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311°57'37"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25,49</w:t>
            </w:r>
          </w:p>
        </w:tc>
      </w:tr>
      <w:tr w:rsidR="0058684A" w:rsidTr="0058684A">
        <w:trPr>
          <w:cantSplit/>
          <w:trHeight w:val="362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4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2 298 745,47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581 908,76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222°6'51"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31,98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№385</w:t>
      </w:r>
    </w:p>
    <w:p w:rsidR="0058684A" w:rsidRDefault="00E11576" w:rsidP="005868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333500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A" w:rsidRDefault="0058684A" w:rsidP="0058684A">
      <w:pPr>
        <w:jc w:val="center"/>
      </w:pPr>
    </w:p>
    <w:tbl>
      <w:tblPr>
        <w:tblW w:w="9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1519"/>
        <w:gridCol w:w="1519"/>
        <w:gridCol w:w="2387"/>
        <w:gridCol w:w="1736"/>
      </w:tblGrid>
      <w:tr w:rsidR="0058684A" w:rsidTr="0058684A">
        <w:trPr>
          <w:cantSplit/>
          <w:trHeight w:val="316"/>
        </w:trPr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8684A" w:rsidRDefault="005868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84A" w:rsidRDefault="0058684A">
            <w:pPr>
              <w:jc w:val="center"/>
            </w:pPr>
            <w:r>
              <w:t>Координаты</w:t>
            </w:r>
          </w:p>
        </w:tc>
        <w:tc>
          <w:tcPr>
            <w:tcW w:w="238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Дирекционный угол</w:t>
            </w:r>
          </w:p>
        </w:tc>
        <w:tc>
          <w:tcPr>
            <w:tcW w:w="1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Длина линии</w:t>
            </w:r>
          </w:p>
        </w:tc>
      </w:tr>
      <w:tr w:rsidR="0058684A" w:rsidTr="0058684A">
        <w:trPr>
          <w:cantSplit/>
          <w:trHeight w:val="366"/>
        </w:trPr>
        <w:tc>
          <w:tcPr>
            <w:tcW w:w="25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8684A" w:rsidRDefault="0058684A"/>
        </w:tc>
        <w:tc>
          <w:tcPr>
            <w:tcW w:w="1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X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8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  <w:tc>
          <w:tcPr>
            <w:tcW w:w="17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</w:tr>
      <w:tr w:rsidR="0058684A" w:rsidTr="0058684A">
        <w:trPr>
          <w:cantSplit/>
          <w:trHeight w:val="366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2 298 704,70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581 906,27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131°57'43"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25,49</w:t>
            </w:r>
          </w:p>
        </w:tc>
      </w:tr>
      <w:tr w:rsidR="0058684A" w:rsidTr="0058684A">
        <w:trPr>
          <w:cantSplit/>
          <w:trHeight w:val="366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2 298 687,65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581 925,23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42°6'47"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31,98</w:t>
            </w:r>
          </w:p>
        </w:tc>
      </w:tr>
      <w:tr w:rsidR="0058684A" w:rsidTr="0058684A">
        <w:trPr>
          <w:cantSplit/>
          <w:trHeight w:val="366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3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2 298 711,38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581 946,67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311°57'37"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25,49</w:t>
            </w:r>
          </w:p>
        </w:tc>
      </w:tr>
      <w:tr w:rsidR="0058684A" w:rsidTr="0058684A">
        <w:trPr>
          <w:cantSplit/>
          <w:trHeight w:val="366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2 298 728,42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581 927,72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222°6'52"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31,98</w:t>
            </w:r>
          </w:p>
        </w:tc>
      </w:tr>
    </w:tbl>
    <w:p w:rsidR="0058684A" w:rsidRPr="00DB6914" w:rsidRDefault="0058684A" w:rsidP="0058684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№386</w:t>
      </w:r>
    </w:p>
    <w:p w:rsidR="0058684A" w:rsidRDefault="00E11576" w:rsidP="005868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47800" cy="1362075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A" w:rsidRDefault="0058684A" w:rsidP="0058684A">
      <w:pPr>
        <w:rPr>
          <w:sz w:val="24"/>
        </w:rPr>
      </w:pPr>
    </w:p>
    <w:tbl>
      <w:tblPr>
        <w:tblW w:w="96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48"/>
        <w:gridCol w:w="1515"/>
        <w:gridCol w:w="1516"/>
        <w:gridCol w:w="2382"/>
        <w:gridCol w:w="1732"/>
      </w:tblGrid>
      <w:tr w:rsidR="0058684A" w:rsidTr="0058684A">
        <w:trPr>
          <w:cantSplit/>
          <w:trHeight w:val="258"/>
        </w:trPr>
        <w:tc>
          <w:tcPr>
            <w:tcW w:w="25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8684A" w:rsidRDefault="005868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84A" w:rsidRDefault="0058684A">
            <w:pPr>
              <w:jc w:val="center"/>
            </w:pPr>
            <w:r>
              <w:t>Координаты</w:t>
            </w:r>
          </w:p>
        </w:tc>
        <w:tc>
          <w:tcPr>
            <w:tcW w:w="2382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Дирекционный угол</w:t>
            </w:r>
          </w:p>
        </w:tc>
        <w:tc>
          <w:tcPr>
            <w:tcW w:w="17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Длина линии</w:t>
            </w:r>
          </w:p>
        </w:tc>
      </w:tr>
      <w:tr w:rsidR="0058684A" w:rsidTr="0058684A">
        <w:trPr>
          <w:cantSplit/>
          <w:trHeight w:val="299"/>
        </w:trPr>
        <w:tc>
          <w:tcPr>
            <w:tcW w:w="25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8684A" w:rsidRDefault="0058684A"/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X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82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  <w:tc>
          <w:tcPr>
            <w:tcW w:w="17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</w:tr>
      <w:tr w:rsidR="0058684A" w:rsidTr="0058684A">
        <w:trPr>
          <w:cantSplit/>
          <w:trHeight w:val="299"/>
        </w:trPr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2 298 687,65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581 925,23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131°57'36"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27,11</w:t>
            </w:r>
          </w:p>
        </w:tc>
      </w:tr>
      <w:tr w:rsidR="0058684A" w:rsidTr="0058684A">
        <w:trPr>
          <w:cantSplit/>
          <w:trHeight w:val="299"/>
        </w:trPr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2 298 669,53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581 945,38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42°6'49"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31,90</w:t>
            </w:r>
          </w:p>
        </w:tc>
      </w:tr>
      <w:tr w:rsidR="0058684A" w:rsidTr="0058684A">
        <w:trPr>
          <w:cantSplit/>
          <w:trHeight w:val="299"/>
        </w:trPr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2 298 693,20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581 966,78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312°7'40"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27,11</w:t>
            </w:r>
          </w:p>
        </w:tc>
      </w:tr>
      <w:tr w:rsidR="0058684A" w:rsidTr="0058684A">
        <w:trPr>
          <w:cantSplit/>
          <w:trHeight w:val="299"/>
        </w:trPr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2 298 711,38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581 946,67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222°6'47"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31,98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EF222E" w:rsidRPr="00DB6914" w:rsidRDefault="00EF222E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№387</w:t>
      </w:r>
    </w:p>
    <w:p w:rsidR="0058684A" w:rsidRDefault="00E11576" w:rsidP="005868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0175" cy="1295400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A" w:rsidRDefault="0058684A" w:rsidP="0058684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58684A" w:rsidTr="0058684A">
        <w:trPr>
          <w:cantSplit/>
          <w:trHeight w:val="300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8684A" w:rsidRDefault="005868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84A" w:rsidRDefault="0058684A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Длина линии</w:t>
            </w:r>
          </w:p>
        </w:tc>
      </w:tr>
      <w:tr w:rsidR="0058684A" w:rsidTr="0058684A">
        <w:trPr>
          <w:cantSplit/>
          <w:trHeight w:val="347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8684A" w:rsidRDefault="0058684A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</w:tr>
      <w:tr w:rsidR="0058684A" w:rsidTr="0058684A">
        <w:trPr>
          <w:cantSplit/>
          <w:trHeight w:val="347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2 298 669,53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581 945,38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131°57'35"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24,53</w:t>
            </w:r>
          </w:p>
        </w:tc>
      </w:tr>
      <w:tr w:rsidR="0058684A" w:rsidTr="0058684A">
        <w:trPr>
          <w:cantSplit/>
          <w:trHeight w:val="347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2 298 653,13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581 963,63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42°5'11"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31,78</w:t>
            </w:r>
          </w:p>
        </w:tc>
      </w:tr>
      <w:tr w:rsidR="0058684A" w:rsidTr="0058684A">
        <w:trPr>
          <w:cantSplit/>
          <w:trHeight w:val="347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2 298 676,71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581 984,93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312°14'36"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24,52</w:t>
            </w:r>
          </w:p>
        </w:tc>
      </w:tr>
      <w:tr w:rsidR="0058684A" w:rsidTr="0058684A">
        <w:trPr>
          <w:cantSplit/>
          <w:trHeight w:val="347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2 298 693,20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581 966,78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222°6'49"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31,90</w:t>
            </w:r>
          </w:p>
        </w:tc>
      </w:tr>
    </w:tbl>
    <w:p w:rsidR="0058684A" w:rsidRDefault="0058684A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№388</w:t>
      </w:r>
    </w:p>
    <w:p w:rsidR="0058684A" w:rsidRDefault="00E11576" w:rsidP="0058684A">
      <w:pPr>
        <w:jc w:val="center"/>
      </w:pPr>
      <w:r>
        <w:rPr>
          <w:noProof/>
        </w:rPr>
        <w:drawing>
          <wp:inline distT="0" distB="0" distL="0" distR="0">
            <wp:extent cx="1409700" cy="1323975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A" w:rsidRDefault="0058684A" w:rsidP="0058684A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0"/>
        <w:gridCol w:w="1410"/>
        <w:gridCol w:w="1410"/>
        <w:gridCol w:w="2216"/>
        <w:gridCol w:w="1612"/>
      </w:tblGrid>
      <w:tr w:rsidR="0058684A" w:rsidTr="0058684A">
        <w:trPr>
          <w:cantSplit/>
          <w:trHeight w:val="300"/>
        </w:trPr>
        <w:tc>
          <w:tcPr>
            <w:tcW w:w="2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8684A" w:rsidRDefault="005868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84A" w:rsidRDefault="0058684A">
            <w:pPr>
              <w:jc w:val="center"/>
            </w:pPr>
            <w:r>
              <w:t>Координаты</w:t>
            </w:r>
          </w:p>
        </w:tc>
        <w:tc>
          <w:tcPr>
            <w:tcW w:w="221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Дирекционный угол</w:t>
            </w:r>
          </w:p>
        </w:tc>
        <w:tc>
          <w:tcPr>
            <w:tcW w:w="1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Длина линии</w:t>
            </w:r>
          </w:p>
        </w:tc>
      </w:tr>
      <w:tr w:rsidR="0058684A" w:rsidTr="0058684A">
        <w:trPr>
          <w:cantSplit/>
          <w:trHeight w:val="347"/>
        </w:trPr>
        <w:tc>
          <w:tcPr>
            <w:tcW w:w="23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8684A" w:rsidRDefault="0058684A"/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X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1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  <w:tc>
          <w:tcPr>
            <w:tcW w:w="16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</w:tr>
      <w:tr w:rsidR="0058684A" w:rsidTr="0058684A">
        <w:trPr>
          <w:cantSplit/>
          <w:trHeight w:val="347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2 298 653,13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581 963,63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132°6'44"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26,05</w:t>
            </w:r>
          </w:p>
        </w:tc>
      </w:tr>
      <w:tr w:rsidR="0058684A" w:rsidTr="0058684A">
        <w:trPr>
          <w:cantSplit/>
          <w:trHeight w:val="347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2 298 635,66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581 982,95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41°48'16"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31,89</w:t>
            </w:r>
          </w:p>
        </w:tc>
      </w:tr>
      <w:tr w:rsidR="0058684A" w:rsidTr="0058684A">
        <w:trPr>
          <w:cantSplit/>
          <w:trHeight w:val="347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2 298 659,44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582 004,21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311°51'56"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25,89</w:t>
            </w:r>
          </w:p>
        </w:tc>
      </w:tr>
      <w:tr w:rsidR="0058684A" w:rsidTr="0058684A">
        <w:trPr>
          <w:cantSplit/>
          <w:trHeight w:val="347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2 298 676,71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581 984,93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222°5'11"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31,78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№389</w:t>
      </w:r>
    </w:p>
    <w:p w:rsidR="0058684A" w:rsidRDefault="00E11576" w:rsidP="005868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323975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A" w:rsidRDefault="0058684A" w:rsidP="0058684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95"/>
        <w:gridCol w:w="1424"/>
        <w:gridCol w:w="1425"/>
        <w:gridCol w:w="2238"/>
        <w:gridCol w:w="1628"/>
      </w:tblGrid>
      <w:tr w:rsidR="0058684A" w:rsidTr="0058684A">
        <w:trPr>
          <w:cantSplit/>
          <w:trHeight w:val="284"/>
        </w:trPr>
        <w:tc>
          <w:tcPr>
            <w:tcW w:w="2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8684A" w:rsidRDefault="005868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84A" w:rsidRDefault="0058684A">
            <w:pPr>
              <w:jc w:val="center"/>
            </w:pPr>
            <w:r>
              <w:t>Координаты</w:t>
            </w:r>
          </w:p>
        </w:tc>
        <w:tc>
          <w:tcPr>
            <w:tcW w:w="223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Дирекционный угол</w:t>
            </w:r>
          </w:p>
        </w:tc>
        <w:tc>
          <w:tcPr>
            <w:tcW w:w="16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Длина линии</w:t>
            </w:r>
          </w:p>
        </w:tc>
      </w:tr>
      <w:tr w:rsidR="0058684A" w:rsidTr="0058684A">
        <w:trPr>
          <w:cantSplit/>
          <w:trHeight w:val="329"/>
        </w:trPr>
        <w:tc>
          <w:tcPr>
            <w:tcW w:w="2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8684A" w:rsidRDefault="0058684A"/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X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  <w:tc>
          <w:tcPr>
            <w:tcW w:w="16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</w:tr>
      <w:tr w:rsidR="0058684A" w:rsidTr="0058684A">
        <w:trPr>
          <w:cantSplit/>
          <w:trHeight w:val="32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2 298 635,66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581 982,95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131°56'21"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25,89</w:t>
            </w:r>
          </w:p>
        </w:tc>
      </w:tr>
      <w:tr w:rsidR="0058684A" w:rsidTr="0058684A">
        <w:trPr>
          <w:cantSplit/>
          <w:trHeight w:val="32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2 298 618,36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582 002,21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41°51'24"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31,88</w:t>
            </w:r>
          </w:p>
        </w:tc>
      </w:tr>
      <w:tr w:rsidR="0058684A" w:rsidTr="0058684A">
        <w:trPr>
          <w:cantSplit/>
          <w:trHeight w:val="32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2 298 642,10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582 023,48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311°58'26"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25,92</w:t>
            </w:r>
          </w:p>
        </w:tc>
      </w:tr>
      <w:tr w:rsidR="0058684A" w:rsidTr="0058684A">
        <w:trPr>
          <w:cantSplit/>
          <w:trHeight w:val="32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2 298 659,44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582 004,21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221°48'16"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31,89</w:t>
            </w:r>
          </w:p>
        </w:tc>
      </w:tr>
    </w:tbl>
    <w:p w:rsidR="00044255" w:rsidRPr="00DB6914" w:rsidRDefault="00D3537F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br w:type="page"/>
      </w:r>
      <w:r w:rsidR="00044255" w:rsidRPr="00DB6914">
        <w:rPr>
          <w:rFonts w:ascii="GOST type B" w:hAnsi="GOST type B"/>
          <w:sz w:val="24"/>
          <w:szCs w:val="24"/>
        </w:rPr>
        <w:t>Участок №390</w:t>
      </w:r>
    </w:p>
    <w:p w:rsidR="0058684A" w:rsidRDefault="00E11576" w:rsidP="005868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333500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A" w:rsidRDefault="0058684A" w:rsidP="0058684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8"/>
        <w:gridCol w:w="1450"/>
        <w:gridCol w:w="1450"/>
        <w:gridCol w:w="2279"/>
        <w:gridCol w:w="1657"/>
      </w:tblGrid>
      <w:tr w:rsidR="0058684A" w:rsidTr="0058684A">
        <w:trPr>
          <w:cantSplit/>
          <w:trHeight w:val="308"/>
        </w:trPr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8684A" w:rsidRDefault="005868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84A" w:rsidRDefault="0058684A">
            <w:pPr>
              <w:jc w:val="center"/>
            </w:pPr>
            <w:r>
              <w:t>Координаты</w:t>
            </w:r>
          </w:p>
        </w:tc>
        <w:tc>
          <w:tcPr>
            <w:tcW w:w="227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Дирекционный угол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Длина линии</w:t>
            </w:r>
          </w:p>
        </w:tc>
      </w:tr>
      <w:tr w:rsidR="0058684A" w:rsidTr="0058684A">
        <w:trPr>
          <w:cantSplit/>
          <w:trHeight w:val="356"/>
        </w:trPr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8684A" w:rsidRDefault="0058684A"/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X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</w:tr>
      <w:tr w:rsidR="0058684A" w:rsidTr="0058684A">
        <w:trPr>
          <w:cantSplit/>
          <w:trHeight w:val="356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2 298 618,36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582 002,21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132°17'8"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25,93</w:t>
            </w:r>
          </w:p>
        </w:tc>
      </w:tr>
      <w:tr w:rsidR="0058684A" w:rsidTr="0058684A">
        <w:trPr>
          <w:cantSplit/>
          <w:trHeight w:val="356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2 298 600,91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582 021,39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41°51'24"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31,92</w:t>
            </w:r>
          </w:p>
        </w:tc>
      </w:tr>
      <w:tr w:rsidR="0058684A" w:rsidTr="0058684A">
        <w:trPr>
          <w:cantSplit/>
          <w:trHeight w:val="356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2 298 624,69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582 042,70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312°10'54"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25,93</w:t>
            </w:r>
          </w:p>
        </w:tc>
      </w:tr>
      <w:tr w:rsidR="0058684A" w:rsidTr="0058684A">
        <w:trPr>
          <w:cantSplit/>
          <w:trHeight w:val="356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2 298 642,10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582 023,48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221°51'24"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31,88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№391</w:t>
      </w:r>
    </w:p>
    <w:p w:rsidR="0058684A" w:rsidRDefault="00E11576" w:rsidP="005868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333500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A" w:rsidRDefault="0058684A" w:rsidP="0058684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58684A" w:rsidTr="0058684A">
        <w:trPr>
          <w:cantSplit/>
          <w:trHeight w:val="289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8684A" w:rsidRDefault="005868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84A" w:rsidRDefault="0058684A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Длина линии</w:t>
            </w:r>
          </w:p>
        </w:tc>
      </w:tr>
      <w:tr w:rsidR="0058684A" w:rsidTr="0058684A">
        <w:trPr>
          <w:cantSplit/>
          <w:trHeight w:val="335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8684A" w:rsidRDefault="0058684A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</w:tr>
      <w:tr w:rsidR="0058684A" w:rsidTr="0058684A">
        <w:trPr>
          <w:cantSplit/>
          <w:trHeight w:val="33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2 298 600,91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582 021,39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131°58'39"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25,92</w:t>
            </w:r>
          </w:p>
        </w:tc>
      </w:tr>
      <w:tr w:rsidR="0058684A" w:rsidTr="0058684A">
        <w:trPr>
          <w:cantSplit/>
          <w:trHeight w:val="33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2 298 583,57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582 040,67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41°48'10"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31,83</w:t>
            </w:r>
          </w:p>
        </w:tc>
      </w:tr>
      <w:tr w:rsidR="0058684A" w:rsidTr="0058684A">
        <w:trPr>
          <w:cantSplit/>
          <w:trHeight w:val="33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2 298 607,30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582 061,88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312°10'57"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25,89</w:t>
            </w:r>
          </w:p>
        </w:tc>
      </w:tr>
      <w:tr w:rsidR="0058684A" w:rsidTr="0058684A">
        <w:trPr>
          <w:cantSplit/>
          <w:trHeight w:val="33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2 298 624,69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582 042,70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221°51'24"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31,92</w:t>
            </w:r>
          </w:p>
        </w:tc>
      </w:tr>
    </w:tbl>
    <w:p w:rsidR="002C5AA7" w:rsidRPr="00DB6914" w:rsidRDefault="002C5AA7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№392</w:t>
      </w:r>
    </w:p>
    <w:p w:rsidR="0058684A" w:rsidRDefault="00E11576" w:rsidP="005868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323975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A" w:rsidRDefault="0058684A" w:rsidP="0058684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58684A" w:rsidTr="0058684A">
        <w:trPr>
          <w:cantSplit/>
          <w:trHeight w:val="255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8684A" w:rsidRDefault="005868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84A" w:rsidRDefault="0058684A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Длина линии</w:t>
            </w:r>
          </w:p>
        </w:tc>
      </w:tr>
      <w:tr w:rsidR="0058684A" w:rsidTr="0058684A">
        <w:trPr>
          <w:cantSplit/>
          <w:trHeight w:val="295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8684A" w:rsidRDefault="0058684A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</w:tr>
      <w:tr w:rsidR="0058684A" w:rsidTr="0058684A">
        <w:trPr>
          <w:cantSplit/>
          <w:trHeight w:val="295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2 298 583,57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582 040,67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132°10'54"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25,93</w:t>
            </w:r>
          </w:p>
        </w:tc>
      </w:tr>
      <w:tr w:rsidR="0058684A" w:rsidTr="0058684A">
        <w:trPr>
          <w:cantSplit/>
          <w:trHeight w:val="295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2 298 566,16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582 059,88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41°51'20"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31,93</w:t>
            </w:r>
          </w:p>
        </w:tc>
      </w:tr>
      <w:tr w:rsidR="0058684A" w:rsidTr="0058684A">
        <w:trPr>
          <w:cantSplit/>
          <w:trHeight w:val="295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2 298 589,93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582 081,18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311°58'30"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25,96</w:t>
            </w:r>
          </w:p>
        </w:tc>
      </w:tr>
      <w:tr w:rsidR="0058684A" w:rsidTr="0058684A">
        <w:trPr>
          <w:cantSplit/>
          <w:trHeight w:val="295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2 298 607,30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582 061,88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221°48'10"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31,83</w:t>
            </w:r>
          </w:p>
        </w:tc>
      </w:tr>
    </w:tbl>
    <w:p w:rsidR="00044255" w:rsidRPr="00DB6914" w:rsidRDefault="00D3537F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br w:type="page"/>
      </w:r>
      <w:r w:rsidR="00044255" w:rsidRPr="00DB6914">
        <w:rPr>
          <w:rFonts w:ascii="GOST type B" w:hAnsi="GOST type B"/>
          <w:sz w:val="24"/>
          <w:szCs w:val="24"/>
        </w:rPr>
        <w:t>Участок №393</w:t>
      </w:r>
    </w:p>
    <w:p w:rsidR="0058684A" w:rsidRDefault="00E11576" w:rsidP="005868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333500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A" w:rsidRDefault="0058684A" w:rsidP="0058684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2"/>
        <w:gridCol w:w="1464"/>
        <w:gridCol w:w="1464"/>
        <w:gridCol w:w="2301"/>
        <w:gridCol w:w="1674"/>
      </w:tblGrid>
      <w:tr w:rsidR="0058684A" w:rsidTr="0058684A">
        <w:trPr>
          <w:cantSplit/>
          <w:trHeight w:val="300"/>
        </w:trPr>
        <w:tc>
          <w:tcPr>
            <w:tcW w:w="2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8684A" w:rsidRDefault="005868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84A" w:rsidRDefault="0058684A">
            <w:pPr>
              <w:jc w:val="center"/>
            </w:pPr>
            <w:r>
              <w:t>Координаты</w:t>
            </w:r>
          </w:p>
        </w:tc>
        <w:tc>
          <w:tcPr>
            <w:tcW w:w="230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Дирекционный угол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Длина линии</w:t>
            </w:r>
          </w:p>
        </w:tc>
      </w:tr>
      <w:tr w:rsidR="0058684A" w:rsidTr="0058684A">
        <w:trPr>
          <w:cantSplit/>
          <w:trHeight w:val="347"/>
        </w:trPr>
        <w:tc>
          <w:tcPr>
            <w:tcW w:w="24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8684A" w:rsidRDefault="0058684A"/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X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0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  <w:tc>
          <w:tcPr>
            <w:tcW w:w="1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</w:tr>
      <w:tr w:rsidR="0058684A" w:rsidTr="0058684A">
        <w:trPr>
          <w:cantSplit/>
          <w:trHeight w:val="347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2 298 566,16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582 059,88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25,77</w:t>
            </w:r>
          </w:p>
        </w:tc>
      </w:tr>
      <w:tr w:rsidR="0058684A" w:rsidTr="0058684A">
        <w:trPr>
          <w:cantSplit/>
          <w:trHeight w:val="347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2 298 548,89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582 079,01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42°4'41"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31,88</w:t>
            </w:r>
          </w:p>
        </w:tc>
      </w:tr>
      <w:tr w:rsidR="0058684A" w:rsidTr="0058684A">
        <w:trPr>
          <w:cantSplit/>
          <w:trHeight w:val="347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2 298 572,55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582 100,37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312°10'56"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25,89</w:t>
            </w:r>
          </w:p>
        </w:tc>
      </w:tr>
      <w:tr w:rsidR="0058684A" w:rsidTr="0058684A">
        <w:trPr>
          <w:cantSplit/>
          <w:trHeight w:val="347"/>
        </w:trPr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2 298 589,93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582 081,18</w:t>
            </w:r>
          </w:p>
        </w:tc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221°51'20"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31,93</w:t>
            </w:r>
          </w:p>
        </w:tc>
      </w:tr>
    </w:tbl>
    <w:p w:rsidR="00DC3A67" w:rsidRPr="00DB6914" w:rsidRDefault="00DC3A67" w:rsidP="00742EDA">
      <w:pPr>
        <w:rPr>
          <w:rFonts w:ascii="GOST type B" w:hAnsi="GOST type B"/>
          <w:sz w:val="24"/>
          <w:szCs w:val="24"/>
          <w:lang w:val="en-US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№394</w:t>
      </w:r>
    </w:p>
    <w:p w:rsidR="0058684A" w:rsidRDefault="00E11576" w:rsidP="005868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323975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A" w:rsidRDefault="0058684A" w:rsidP="0058684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58684A" w:rsidTr="0058684A">
        <w:trPr>
          <w:cantSplit/>
          <w:trHeight w:val="303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8684A" w:rsidRDefault="005868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84A" w:rsidRDefault="0058684A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Длина линии</w:t>
            </w:r>
          </w:p>
        </w:tc>
      </w:tr>
      <w:tr w:rsidR="0058684A" w:rsidTr="0058684A">
        <w:trPr>
          <w:cantSplit/>
          <w:trHeight w:val="350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8684A" w:rsidRDefault="0058684A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</w:tr>
      <w:tr w:rsidR="0058684A" w:rsidTr="0058684A">
        <w:trPr>
          <w:cantSplit/>
          <w:trHeight w:val="350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2 298 548,89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582 079,01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131°56'27"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25,89</w:t>
            </w:r>
          </w:p>
        </w:tc>
      </w:tr>
      <w:tr w:rsidR="0058684A" w:rsidTr="0058684A">
        <w:trPr>
          <w:cantSplit/>
          <w:trHeight w:val="350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2 298 531,58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582 098,27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42°4'50"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31,77</w:t>
            </w:r>
          </w:p>
        </w:tc>
      </w:tr>
      <w:tr w:rsidR="0058684A" w:rsidTr="0058684A">
        <w:trPr>
          <w:cantSplit/>
          <w:trHeight w:val="350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2 298 555,16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582 119,56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312°10'57"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25,89</w:t>
            </w:r>
          </w:p>
        </w:tc>
      </w:tr>
      <w:tr w:rsidR="0058684A" w:rsidTr="0058684A">
        <w:trPr>
          <w:cantSplit/>
          <w:trHeight w:val="350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2 298 572,55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582 100,37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222°4'41"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31,88</w:t>
            </w:r>
          </w:p>
        </w:tc>
      </w:tr>
    </w:tbl>
    <w:p w:rsidR="00F525EA" w:rsidRPr="00DB6914" w:rsidRDefault="00F525EA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№395</w:t>
      </w:r>
    </w:p>
    <w:p w:rsidR="0058684A" w:rsidRDefault="00E11576" w:rsidP="005868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333500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A" w:rsidRDefault="0058684A" w:rsidP="0058684A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44"/>
        <w:gridCol w:w="1453"/>
        <w:gridCol w:w="1454"/>
        <w:gridCol w:w="2284"/>
        <w:gridCol w:w="1661"/>
      </w:tblGrid>
      <w:tr w:rsidR="0058684A" w:rsidTr="0058684A">
        <w:trPr>
          <w:cantSplit/>
          <w:trHeight w:val="279"/>
        </w:trPr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8684A" w:rsidRDefault="005868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84A" w:rsidRDefault="0058684A">
            <w:pPr>
              <w:jc w:val="center"/>
            </w:pPr>
            <w:r>
              <w:t>Координаты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Дирекционный угол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Длина линии</w:t>
            </w:r>
          </w:p>
        </w:tc>
      </w:tr>
      <w:tr w:rsidR="0058684A" w:rsidTr="0058684A">
        <w:trPr>
          <w:cantSplit/>
          <w:trHeight w:val="323"/>
        </w:trPr>
        <w:tc>
          <w:tcPr>
            <w:tcW w:w="24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8684A" w:rsidRDefault="0058684A"/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X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  <w:tc>
          <w:tcPr>
            <w:tcW w:w="16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</w:tr>
      <w:tr w:rsidR="0058684A" w:rsidTr="0058684A">
        <w:trPr>
          <w:cantSplit/>
          <w:trHeight w:val="323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2 298 531,58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582 098,27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131°9'44"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26,35</w:t>
            </w:r>
          </w:p>
        </w:tc>
      </w:tr>
      <w:tr w:rsidR="0058684A" w:rsidTr="0058684A">
        <w:trPr>
          <w:cantSplit/>
          <w:trHeight w:val="323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2 298 514,24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582 118,11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40°12'33"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31,46</w:t>
            </w:r>
          </w:p>
        </w:tc>
      </w:tr>
      <w:tr w:rsidR="0058684A" w:rsidTr="0058684A">
        <w:trPr>
          <w:cantSplit/>
          <w:trHeight w:val="323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2 298 538,26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582 138,42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311°51'40"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25,32</w:t>
            </w:r>
          </w:p>
        </w:tc>
      </w:tr>
      <w:tr w:rsidR="0058684A" w:rsidTr="0058684A">
        <w:trPr>
          <w:cantSplit/>
          <w:trHeight w:val="323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2 298 555,16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582 119,56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222°4'50"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31,77</w:t>
            </w:r>
          </w:p>
        </w:tc>
      </w:tr>
    </w:tbl>
    <w:p w:rsidR="00044255" w:rsidRPr="00DB6914" w:rsidRDefault="00D3537F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br w:type="page"/>
      </w:r>
      <w:r w:rsidR="00044255" w:rsidRPr="00DB6914">
        <w:rPr>
          <w:rFonts w:ascii="GOST type B" w:hAnsi="GOST type B"/>
          <w:sz w:val="24"/>
          <w:szCs w:val="24"/>
        </w:rPr>
        <w:t>Участок №396</w:t>
      </w:r>
    </w:p>
    <w:p w:rsidR="0058684A" w:rsidRDefault="00E11576" w:rsidP="0058684A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752600" cy="1533525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A" w:rsidRDefault="0058684A" w:rsidP="0058684A">
      <w:pPr>
        <w:jc w:val="center"/>
      </w:pPr>
    </w:p>
    <w:p w:rsidR="0058684A" w:rsidRDefault="0058684A" w:rsidP="0058684A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3"/>
        <w:gridCol w:w="1417"/>
        <w:gridCol w:w="1417"/>
        <w:gridCol w:w="2227"/>
        <w:gridCol w:w="1620"/>
      </w:tblGrid>
      <w:tr w:rsidR="0058684A" w:rsidTr="0058684A">
        <w:trPr>
          <w:cantSplit/>
          <w:trHeight w:val="288"/>
        </w:trPr>
        <w:tc>
          <w:tcPr>
            <w:tcW w:w="23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8684A" w:rsidRDefault="0058684A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84A" w:rsidRDefault="0058684A">
            <w:pPr>
              <w:jc w:val="center"/>
            </w:pPr>
            <w:r>
              <w:t>Координаты</w:t>
            </w:r>
          </w:p>
        </w:tc>
        <w:tc>
          <w:tcPr>
            <w:tcW w:w="222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Дирекционный угол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Длина линии</w:t>
            </w:r>
          </w:p>
        </w:tc>
      </w:tr>
      <w:tr w:rsidR="0058684A" w:rsidTr="0058684A">
        <w:trPr>
          <w:cantSplit/>
          <w:trHeight w:val="333"/>
        </w:trPr>
        <w:tc>
          <w:tcPr>
            <w:tcW w:w="23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8684A" w:rsidRDefault="0058684A"/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2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684A" w:rsidRDefault="0058684A"/>
        </w:tc>
      </w:tr>
      <w:tr w:rsidR="0058684A" w:rsidTr="0058684A">
        <w:trPr>
          <w:cantSplit/>
          <w:trHeight w:val="33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2 298 594,26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582 097,19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42°3'33"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25,11</w:t>
            </w:r>
          </w:p>
        </w:tc>
      </w:tr>
      <w:tr w:rsidR="0058684A" w:rsidTr="0058684A">
        <w:trPr>
          <w:cantSplit/>
          <w:trHeight w:val="33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2 298 612,90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582 114,01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145°32'24"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7,54</w:t>
            </w:r>
          </w:p>
        </w:tc>
      </w:tr>
      <w:tr w:rsidR="0058684A" w:rsidTr="0058684A">
        <w:trPr>
          <w:cantSplit/>
          <w:trHeight w:val="33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2 298 606,68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582 118,28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145°32'14"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23,74</w:t>
            </w:r>
          </w:p>
        </w:tc>
      </w:tr>
      <w:tr w:rsidR="0058684A" w:rsidTr="0058684A">
        <w:trPr>
          <w:cantSplit/>
          <w:trHeight w:val="33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2 298 587,11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582 131,71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145°32'15"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38,01</w:t>
            </w:r>
          </w:p>
        </w:tc>
      </w:tr>
      <w:tr w:rsidR="0058684A" w:rsidTr="0058684A">
        <w:trPr>
          <w:cantSplit/>
          <w:trHeight w:val="33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2 298 555,77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582 153,22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220°12'31"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9,53</w:t>
            </w:r>
          </w:p>
        </w:tc>
      </w:tr>
      <w:tr w:rsidR="0058684A" w:rsidTr="0058684A">
        <w:trPr>
          <w:cantSplit/>
          <w:trHeight w:val="33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</w:pPr>
            <w:r>
              <w:t>2 298 548,49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582 147,07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312°32'15"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8684A" w:rsidRDefault="005868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67,69</w:t>
            </w:r>
          </w:p>
        </w:tc>
      </w:tr>
    </w:tbl>
    <w:p w:rsidR="002C5AA7" w:rsidRPr="00DB6914" w:rsidRDefault="002C5AA7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№397</w:t>
      </w:r>
    </w:p>
    <w:p w:rsidR="00177F05" w:rsidRDefault="00E11576" w:rsidP="00177F0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362075" cy="1190625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05" w:rsidRDefault="00177F05" w:rsidP="00177F0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9"/>
        <w:gridCol w:w="1421"/>
        <w:gridCol w:w="1421"/>
        <w:gridCol w:w="2233"/>
        <w:gridCol w:w="1624"/>
      </w:tblGrid>
      <w:tr w:rsidR="00177F05" w:rsidTr="00177F05">
        <w:trPr>
          <w:cantSplit/>
          <w:trHeight w:val="298"/>
        </w:trPr>
        <w:tc>
          <w:tcPr>
            <w:tcW w:w="2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77F05" w:rsidRDefault="00177F0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F05" w:rsidRDefault="00177F05">
            <w:pPr>
              <w:jc w:val="center"/>
            </w:pPr>
            <w:r>
              <w:t>Координаты</w:t>
            </w:r>
          </w:p>
        </w:tc>
        <w:tc>
          <w:tcPr>
            <w:tcW w:w="223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Дирекционный угол</w:t>
            </w:r>
          </w:p>
        </w:tc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Длина линии</w:t>
            </w:r>
          </w:p>
        </w:tc>
      </w:tr>
      <w:tr w:rsidR="00177F05" w:rsidTr="00177F05">
        <w:trPr>
          <w:cantSplit/>
          <w:trHeight w:val="345"/>
        </w:trPr>
        <w:tc>
          <w:tcPr>
            <w:tcW w:w="2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77F05" w:rsidRDefault="00177F05"/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X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</w:tr>
      <w:tr w:rsidR="00177F05" w:rsidTr="00177F05">
        <w:trPr>
          <w:cantSplit/>
          <w:trHeight w:val="345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2 298 618,84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582 070,40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42°4'41"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33,52</w:t>
            </w:r>
          </w:p>
        </w:tc>
      </w:tr>
      <w:tr w:rsidR="00177F05" w:rsidTr="00177F05">
        <w:trPr>
          <w:cantSplit/>
          <w:trHeight w:val="345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2 298 643,72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582 092,86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145°31'58"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4,17</w:t>
            </w:r>
          </w:p>
        </w:tc>
      </w:tr>
      <w:tr w:rsidR="00177F05" w:rsidTr="00177F05">
        <w:trPr>
          <w:cantSplit/>
          <w:trHeight w:val="345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2 298 640,28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582 095,22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145°32'15"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19,99</w:t>
            </w:r>
          </w:p>
        </w:tc>
      </w:tr>
      <w:tr w:rsidR="00177F05" w:rsidTr="00177F05">
        <w:trPr>
          <w:cantSplit/>
          <w:trHeight w:val="345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2 298 623,80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582 106,53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145°32'18"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13,22</w:t>
            </w:r>
          </w:p>
        </w:tc>
      </w:tr>
      <w:tr w:rsidR="00177F05" w:rsidTr="00177F05">
        <w:trPr>
          <w:cantSplit/>
          <w:trHeight w:val="345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2 298 612,90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582 114,01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222°3'33"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25,11</w:t>
            </w:r>
          </w:p>
        </w:tc>
      </w:tr>
      <w:tr w:rsidR="00177F05" w:rsidTr="00177F05">
        <w:trPr>
          <w:cantSplit/>
          <w:trHeight w:val="345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2 298 594,26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582 097,19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312°32'15"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36,36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№398</w:t>
      </w:r>
    </w:p>
    <w:p w:rsidR="00177F05" w:rsidRDefault="00E11576" w:rsidP="00177F05">
      <w:pPr>
        <w:jc w:val="center"/>
      </w:pPr>
      <w:r>
        <w:rPr>
          <w:noProof/>
        </w:rPr>
        <w:drawing>
          <wp:inline distT="0" distB="0" distL="0" distR="0">
            <wp:extent cx="1666875" cy="1447800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05" w:rsidRDefault="00177F05" w:rsidP="00177F05">
      <w:pPr>
        <w:jc w:val="center"/>
      </w:pPr>
    </w:p>
    <w:p w:rsidR="00177F05" w:rsidRDefault="00177F05" w:rsidP="00177F05">
      <w:pPr>
        <w:jc w:val="center"/>
      </w:pPr>
    </w:p>
    <w:p w:rsidR="00177F05" w:rsidRDefault="00177F05" w:rsidP="00177F05">
      <w:pPr>
        <w:jc w:val="center"/>
        <w:rPr>
          <w:sz w:val="24"/>
        </w:rPr>
      </w:pPr>
    </w:p>
    <w:p w:rsidR="00177F05" w:rsidRDefault="00177F05" w:rsidP="00177F0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177F05" w:rsidTr="00177F05">
        <w:trPr>
          <w:cantSplit/>
          <w:trHeight w:val="308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77F05" w:rsidRDefault="00177F0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F05" w:rsidRDefault="00177F05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Длина линии</w:t>
            </w:r>
          </w:p>
        </w:tc>
      </w:tr>
      <w:tr w:rsidR="00177F05" w:rsidTr="00177F05">
        <w:trPr>
          <w:cantSplit/>
          <w:trHeight w:val="356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77F05" w:rsidRDefault="00177F05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</w:tr>
      <w:tr w:rsidR="00177F05" w:rsidTr="00177F05">
        <w:trPr>
          <w:cantSplit/>
          <w:trHeight w:val="35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2 298 639,01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582 048,42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132°32'20"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29,83</w:t>
            </w:r>
          </w:p>
        </w:tc>
      </w:tr>
      <w:tr w:rsidR="00177F05" w:rsidTr="00177F05">
        <w:trPr>
          <w:cantSplit/>
          <w:trHeight w:val="35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2 298 618,84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582 070,40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42°4'41"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33,52</w:t>
            </w:r>
          </w:p>
        </w:tc>
      </w:tr>
      <w:tr w:rsidR="00177F05" w:rsidTr="00177F05">
        <w:trPr>
          <w:cantSplit/>
          <w:trHeight w:val="35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2 298 643,72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582 092,86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325°32'17"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17,99</w:t>
            </w:r>
          </w:p>
        </w:tc>
      </w:tr>
      <w:tr w:rsidR="00177F05" w:rsidTr="00177F05">
        <w:trPr>
          <w:cantSplit/>
          <w:trHeight w:val="35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2 298 658,55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582 082,68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325°32'13"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12,68</w:t>
            </w:r>
          </w:p>
        </w:tc>
      </w:tr>
      <w:tr w:rsidR="00177F05" w:rsidTr="00177F05">
        <w:trPr>
          <w:cantSplit/>
          <w:trHeight w:val="35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5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2 298 669,01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582 075,50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222°4'38"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40,42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№399</w:t>
      </w:r>
    </w:p>
    <w:p w:rsidR="00177F05" w:rsidRDefault="00E11576" w:rsidP="00177F0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647825" cy="1447800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05" w:rsidRDefault="00177F05" w:rsidP="00177F0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3"/>
        <w:gridCol w:w="1417"/>
        <w:gridCol w:w="1417"/>
        <w:gridCol w:w="2227"/>
        <w:gridCol w:w="1620"/>
      </w:tblGrid>
      <w:tr w:rsidR="00177F05" w:rsidTr="00177F05">
        <w:trPr>
          <w:cantSplit/>
          <w:trHeight w:val="310"/>
        </w:trPr>
        <w:tc>
          <w:tcPr>
            <w:tcW w:w="23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77F05" w:rsidRDefault="00177F0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F05" w:rsidRDefault="00177F05">
            <w:pPr>
              <w:jc w:val="center"/>
            </w:pPr>
            <w:r>
              <w:t>Координаты</w:t>
            </w:r>
          </w:p>
        </w:tc>
        <w:tc>
          <w:tcPr>
            <w:tcW w:w="222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Дирекционный угол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Длина линии</w:t>
            </w:r>
          </w:p>
        </w:tc>
      </w:tr>
      <w:tr w:rsidR="00177F05" w:rsidTr="00177F05">
        <w:trPr>
          <w:cantSplit/>
          <w:trHeight w:val="359"/>
        </w:trPr>
        <w:tc>
          <w:tcPr>
            <w:tcW w:w="23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77F05" w:rsidRDefault="00177F05"/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2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</w:tr>
      <w:tr w:rsidR="00177F05" w:rsidTr="00177F05">
        <w:trPr>
          <w:cantSplit/>
          <w:trHeight w:val="359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2 298 654,81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582 031,19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132°32'13"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23,38</w:t>
            </w:r>
          </w:p>
        </w:tc>
      </w:tr>
      <w:tr w:rsidR="00177F05" w:rsidTr="00177F05">
        <w:trPr>
          <w:cantSplit/>
          <w:trHeight w:val="359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2 298 639,01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582 048,42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42°4'38"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40,42</w:t>
            </w:r>
          </w:p>
        </w:tc>
      </w:tr>
      <w:tr w:rsidR="00177F05" w:rsidTr="00177F05">
        <w:trPr>
          <w:cantSplit/>
          <w:trHeight w:val="359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2 298 669,01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582 075,50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325°32'13"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10,43</w:t>
            </w:r>
          </w:p>
        </w:tc>
      </w:tr>
      <w:tr w:rsidR="00177F05" w:rsidTr="00177F05">
        <w:trPr>
          <w:cantSplit/>
          <w:trHeight w:val="359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2 298 677,61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582 069,60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325°32'18"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13,59</w:t>
            </w:r>
          </w:p>
        </w:tc>
      </w:tr>
      <w:tr w:rsidR="00177F05" w:rsidTr="00177F05">
        <w:trPr>
          <w:cantSplit/>
          <w:trHeight w:val="359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2 298 688,82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582 061,91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222°5'32"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45,83</w:t>
            </w:r>
          </w:p>
        </w:tc>
      </w:tr>
    </w:tbl>
    <w:p w:rsidR="00F525EA" w:rsidRPr="00DB6914" w:rsidRDefault="00F525EA" w:rsidP="00742EDA">
      <w:pPr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№400</w:t>
      </w:r>
    </w:p>
    <w:p w:rsidR="00177F05" w:rsidRDefault="00E11576" w:rsidP="00177F0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752600" cy="1524000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05" w:rsidRDefault="00177F05" w:rsidP="00177F0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40"/>
        <w:gridCol w:w="1392"/>
        <w:gridCol w:w="1392"/>
        <w:gridCol w:w="2187"/>
        <w:gridCol w:w="1591"/>
      </w:tblGrid>
      <w:tr w:rsidR="00177F05" w:rsidTr="00177F05">
        <w:trPr>
          <w:cantSplit/>
          <w:trHeight w:val="281"/>
        </w:trPr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77F05" w:rsidRDefault="00177F0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F05" w:rsidRDefault="00177F05">
            <w:pPr>
              <w:jc w:val="center"/>
            </w:pPr>
            <w:r>
              <w:t>Координаты</w:t>
            </w:r>
          </w:p>
        </w:tc>
        <w:tc>
          <w:tcPr>
            <w:tcW w:w="218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Дирекционный угол</w:t>
            </w:r>
          </w:p>
        </w:tc>
        <w:tc>
          <w:tcPr>
            <w:tcW w:w="15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Длина линии</w:t>
            </w:r>
          </w:p>
        </w:tc>
      </w:tr>
      <w:tr w:rsidR="00177F05" w:rsidTr="00177F05">
        <w:trPr>
          <w:cantSplit/>
          <w:trHeight w:val="325"/>
        </w:trPr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77F05" w:rsidRDefault="00177F05"/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X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8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  <w:tc>
          <w:tcPr>
            <w:tcW w:w="15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</w:tr>
      <w:tr w:rsidR="00177F05" w:rsidTr="00177F05">
        <w:trPr>
          <w:cantSplit/>
          <w:trHeight w:val="325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2 298 670,16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582 014,46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132°32'20"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22,70</w:t>
            </w:r>
          </w:p>
        </w:tc>
      </w:tr>
      <w:tr w:rsidR="00177F05" w:rsidTr="00177F05">
        <w:trPr>
          <w:cantSplit/>
          <w:trHeight w:val="325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2 298 654,81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582 031,19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42°5'32"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45,83</w:t>
            </w:r>
          </w:p>
        </w:tc>
      </w:tr>
      <w:tr w:rsidR="00177F05" w:rsidTr="00177F05">
        <w:trPr>
          <w:cantSplit/>
          <w:trHeight w:val="325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2 298 688,82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582 061,91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325°32'17"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9,27</w:t>
            </w:r>
          </w:p>
        </w:tc>
      </w:tr>
      <w:tr w:rsidR="00177F05" w:rsidTr="00177F05">
        <w:trPr>
          <w:cantSplit/>
          <w:trHeight w:val="325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2 298 696,46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582 056,66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325°32'19"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14,08</w:t>
            </w:r>
          </w:p>
        </w:tc>
      </w:tr>
      <w:tr w:rsidR="00177F05" w:rsidTr="00177F05">
        <w:trPr>
          <w:cantSplit/>
          <w:trHeight w:val="325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2 298 708,07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582 048,69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222°4'43"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51,08</w:t>
            </w:r>
          </w:p>
        </w:tc>
      </w:tr>
    </w:tbl>
    <w:p w:rsidR="00044255" w:rsidRPr="00DB6914" w:rsidRDefault="00D3537F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br w:type="page"/>
      </w:r>
      <w:r w:rsidR="00044255" w:rsidRPr="00DB6914">
        <w:rPr>
          <w:rFonts w:ascii="GOST type B" w:hAnsi="GOST type B"/>
          <w:sz w:val="24"/>
          <w:szCs w:val="24"/>
        </w:rPr>
        <w:t>Участок №</w:t>
      </w:r>
      <w:r w:rsidR="00396B45" w:rsidRPr="00DB6914">
        <w:rPr>
          <w:rFonts w:ascii="GOST type B" w:hAnsi="GOST type B"/>
          <w:sz w:val="24"/>
          <w:szCs w:val="24"/>
        </w:rPr>
        <w:t>401</w:t>
      </w:r>
    </w:p>
    <w:p w:rsidR="00177F05" w:rsidRDefault="00E11576" w:rsidP="00177F0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343025" cy="1476375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05" w:rsidRDefault="00177F05" w:rsidP="00177F05">
      <w:pPr>
        <w:jc w:val="center"/>
      </w:pPr>
    </w:p>
    <w:tbl>
      <w:tblPr>
        <w:tblW w:w="96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41"/>
        <w:gridCol w:w="1511"/>
        <w:gridCol w:w="1512"/>
        <w:gridCol w:w="2375"/>
        <w:gridCol w:w="1728"/>
      </w:tblGrid>
      <w:tr w:rsidR="00177F05" w:rsidTr="00177F05">
        <w:trPr>
          <w:cantSplit/>
          <w:trHeight w:val="301"/>
        </w:trPr>
        <w:tc>
          <w:tcPr>
            <w:tcW w:w="2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77F05" w:rsidRDefault="00177F0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3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F05" w:rsidRDefault="00177F05">
            <w:pPr>
              <w:jc w:val="center"/>
            </w:pPr>
            <w:r>
              <w:t>Координаты</w:t>
            </w:r>
          </w:p>
        </w:tc>
        <w:tc>
          <w:tcPr>
            <w:tcW w:w="237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Дирекционный угол</w:t>
            </w:r>
          </w:p>
        </w:tc>
        <w:tc>
          <w:tcPr>
            <w:tcW w:w="17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Длина линии</w:t>
            </w:r>
          </w:p>
        </w:tc>
      </w:tr>
      <w:tr w:rsidR="00177F05" w:rsidTr="00177F05">
        <w:trPr>
          <w:cantSplit/>
          <w:trHeight w:val="348"/>
        </w:trPr>
        <w:tc>
          <w:tcPr>
            <w:tcW w:w="2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77F05" w:rsidRDefault="00177F05"/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X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7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  <w:tc>
          <w:tcPr>
            <w:tcW w:w="17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</w:tr>
      <w:tr w:rsidR="00177F05" w:rsidTr="00177F05">
        <w:trPr>
          <w:cantSplit/>
          <w:trHeight w:val="348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2 298 687,97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581 995,06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42°6'49"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20,51</w:t>
            </w:r>
          </w:p>
        </w:tc>
      </w:tr>
      <w:tr w:rsidR="00177F05" w:rsidTr="00177F05">
        <w:trPr>
          <w:cantSplit/>
          <w:trHeight w:val="348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2 298 703,18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582 008,81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42°6'51"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21,29</w:t>
            </w:r>
          </w:p>
        </w:tc>
      </w:tr>
      <w:tr w:rsidR="00177F05" w:rsidTr="00177F05">
        <w:trPr>
          <w:cantSplit/>
          <w:trHeight w:val="348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2 298 718,98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582 023,09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133°31'8"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14,95</w:t>
            </w:r>
          </w:p>
        </w:tc>
      </w:tr>
      <w:tr w:rsidR="00177F05" w:rsidTr="00177F05">
        <w:trPr>
          <w:cantSplit/>
          <w:trHeight w:val="348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2 298 708,68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582 033,93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42°22'45"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12,14</w:t>
            </w:r>
          </w:p>
        </w:tc>
      </w:tr>
      <w:tr w:rsidR="00177F05" w:rsidTr="00177F05">
        <w:trPr>
          <w:cantSplit/>
          <w:trHeight w:val="348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2 298 717,65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582 042,12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145°32'9"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11,62</w:t>
            </w:r>
          </w:p>
        </w:tc>
      </w:tr>
      <w:tr w:rsidR="00177F05" w:rsidTr="00177F05">
        <w:trPr>
          <w:cantSplit/>
          <w:trHeight w:val="348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6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2 298 708,07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582 048,69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222°4'43"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51,08</w:t>
            </w:r>
          </w:p>
        </w:tc>
      </w:tr>
      <w:tr w:rsidR="00177F05" w:rsidTr="00177F05">
        <w:trPr>
          <w:cantSplit/>
          <w:trHeight w:val="348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7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2 298 670,16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582 014,46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312°32'13"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26,34</w:t>
            </w:r>
          </w:p>
        </w:tc>
      </w:tr>
    </w:tbl>
    <w:p w:rsidR="00044255" w:rsidRPr="00DB6914" w:rsidRDefault="00044255" w:rsidP="00742EDA">
      <w:pPr>
        <w:jc w:val="center"/>
        <w:rPr>
          <w:rFonts w:ascii="GOST type B" w:hAnsi="GOST type B"/>
          <w:sz w:val="24"/>
          <w:szCs w:val="24"/>
        </w:rPr>
      </w:pPr>
    </w:p>
    <w:p w:rsidR="00044255" w:rsidRPr="00DB6914" w:rsidRDefault="0004425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</w:t>
      </w:r>
      <w:r w:rsidR="00396B45" w:rsidRPr="00DB6914">
        <w:rPr>
          <w:rFonts w:ascii="GOST type B" w:hAnsi="GOST type B"/>
          <w:sz w:val="24"/>
          <w:szCs w:val="24"/>
        </w:rPr>
        <w:t>402</w:t>
      </w:r>
    </w:p>
    <w:p w:rsidR="00177F05" w:rsidRDefault="00E11576" w:rsidP="00177F0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323975" cy="1285875"/>
            <wp:effectExtent l="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05" w:rsidRDefault="00177F05" w:rsidP="00177F0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05"/>
        <w:gridCol w:w="1490"/>
        <w:gridCol w:w="1490"/>
        <w:gridCol w:w="2341"/>
        <w:gridCol w:w="1703"/>
      </w:tblGrid>
      <w:tr w:rsidR="00177F05" w:rsidTr="00177F05">
        <w:trPr>
          <w:cantSplit/>
          <w:trHeight w:val="303"/>
        </w:trPr>
        <w:tc>
          <w:tcPr>
            <w:tcW w:w="25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77F05" w:rsidRDefault="00177F0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F05" w:rsidRDefault="00177F05">
            <w:pPr>
              <w:jc w:val="center"/>
            </w:pPr>
            <w:r>
              <w:t>Координаты</w:t>
            </w:r>
          </w:p>
        </w:tc>
        <w:tc>
          <w:tcPr>
            <w:tcW w:w="234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Дирекционный угол</w:t>
            </w:r>
          </w:p>
        </w:tc>
        <w:tc>
          <w:tcPr>
            <w:tcW w:w="17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Длина линии</w:t>
            </w:r>
          </w:p>
        </w:tc>
      </w:tr>
      <w:tr w:rsidR="00177F05" w:rsidTr="00177F05">
        <w:trPr>
          <w:cantSplit/>
          <w:trHeight w:val="350"/>
        </w:trPr>
        <w:tc>
          <w:tcPr>
            <w:tcW w:w="25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77F05" w:rsidRDefault="00177F05"/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X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4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  <w:tc>
          <w:tcPr>
            <w:tcW w:w="17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</w:tr>
      <w:tr w:rsidR="00177F05" w:rsidTr="00177F05">
        <w:trPr>
          <w:cantSplit/>
          <w:trHeight w:val="350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2 298 718,00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581 961,90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44°7'1"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25,61</w:t>
            </w:r>
          </w:p>
        </w:tc>
      </w:tr>
      <w:tr w:rsidR="00177F05" w:rsidTr="00177F05">
        <w:trPr>
          <w:cantSplit/>
          <w:trHeight w:val="350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2 298 736,38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581 979,73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138°47'5"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44,13</w:t>
            </w:r>
          </w:p>
        </w:tc>
      </w:tr>
      <w:tr w:rsidR="00177F05" w:rsidTr="00177F05">
        <w:trPr>
          <w:cantSplit/>
          <w:trHeight w:val="350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2 298 703,18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582 008,81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222°6'49"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20,51</w:t>
            </w:r>
          </w:p>
        </w:tc>
      </w:tr>
      <w:tr w:rsidR="00177F05" w:rsidTr="00177F05">
        <w:trPr>
          <w:cantSplit/>
          <w:trHeight w:val="350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2 298 687,97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581 995,06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312°10'14"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44,73</w:t>
            </w:r>
          </w:p>
        </w:tc>
      </w:tr>
    </w:tbl>
    <w:p w:rsidR="00396B45" w:rsidRPr="00DB6914" w:rsidRDefault="00396B45" w:rsidP="00742EDA">
      <w:pPr>
        <w:jc w:val="center"/>
        <w:rPr>
          <w:rFonts w:ascii="GOST type B" w:hAnsi="GOST type B"/>
          <w:sz w:val="24"/>
          <w:szCs w:val="24"/>
        </w:rPr>
      </w:pP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№403</w:t>
      </w:r>
    </w:p>
    <w:p w:rsidR="00177F05" w:rsidRDefault="00E11576" w:rsidP="00177F05">
      <w:pPr>
        <w:jc w:val="center"/>
      </w:pPr>
      <w:r>
        <w:rPr>
          <w:noProof/>
        </w:rPr>
        <w:drawing>
          <wp:inline distT="0" distB="0" distL="0" distR="0">
            <wp:extent cx="1304925" cy="1285875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05" w:rsidRDefault="00177F05" w:rsidP="00177F05">
      <w:pPr>
        <w:jc w:val="center"/>
        <w:rPr>
          <w:sz w:val="24"/>
        </w:rPr>
      </w:pPr>
    </w:p>
    <w:p w:rsidR="00177F05" w:rsidRDefault="00177F05" w:rsidP="00177F0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3"/>
        <w:gridCol w:w="1417"/>
        <w:gridCol w:w="1417"/>
        <w:gridCol w:w="2227"/>
        <w:gridCol w:w="1620"/>
      </w:tblGrid>
      <w:tr w:rsidR="00177F05" w:rsidTr="00177F05">
        <w:trPr>
          <w:cantSplit/>
          <w:trHeight w:val="303"/>
        </w:trPr>
        <w:tc>
          <w:tcPr>
            <w:tcW w:w="23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77F05" w:rsidRDefault="00177F0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F05" w:rsidRDefault="00177F05">
            <w:pPr>
              <w:jc w:val="center"/>
            </w:pPr>
            <w:r>
              <w:t>Координаты</w:t>
            </w:r>
          </w:p>
        </w:tc>
        <w:tc>
          <w:tcPr>
            <w:tcW w:w="222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Дирекционный угол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Длина линии</w:t>
            </w:r>
          </w:p>
        </w:tc>
      </w:tr>
      <w:tr w:rsidR="00177F05" w:rsidTr="00177F05">
        <w:trPr>
          <w:cantSplit/>
          <w:trHeight w:val="350"/>
        </w:trPr>
        <w:tc>
          <w:tcPr>
            <w:tcW w:w="23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77F05" w:rsidRDefault="00177F05"/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2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</w:tr>
      <w:tr w:rsidR="00177F05" w:rsidTr="00177F05">
        <w:trPr>
          <w:cantSplit/>
          <w:trHeight w:val="350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2 298 744,12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581 933,06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44°7'6"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30,11</w:t>
            </w:r>
          </w:p>
        </w:tc>
      </w:tr>
      <w:tr w:rsidR="00177F05" w:rsidTr="00177F05">
        <w:trPr>
          <w:cantSplit/>
          <w:trHeight w:val="350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2 298 765,74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581 954,02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138°47'1"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39,02</w:t>
            </w:r>
          </w:p>
        </w:tc>
      </w:tr>
      <w:tr w:rsidR="00177F05" w:rsidTr="00177F05">
        <w:trPr>
          <w:cantSplit/>
          <w:trHeight w:val="350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2 298 736,38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581 979,73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224°7'1"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25,61</w:t>
            </w:r>
          </w:p>
        </w:tc>
      </w:tr>
      <w:tr w:rsidR="00177F05" w:rsidTr="00177F05">
        <w:trPr>
          <w:cantSplit/>
          <w:trHeight w:val="350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2 298 718,00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581 961,90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312°10'17"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38,91</w:t>
            </w:r>
          </w:p>
        </w:tc>
      </w:tr>
    </w:tbl>
    <w:p w:rsidR="009B3BED" w:rsidRPr="00DB6914" w:rsidRDefault="009B3BED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№404</w:t>
      </w:r>
    </w:p>
    <w:p w:rsidR="00177F05" w:rsidRDefault="00E11576" w:rsidP="00177F0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285875" cy="1257300"/>
            <wp:effectExtent l="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05" w:rsidRDefault="00177F05" w:rsidP="00177F05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2"/>
        <w:gridCol w:w="1446"/>
        <w:gridCol w:w="1446"/>
        <w:gridCol w:w="2273"/>
        <w:gridCol w:w="1653"/>
      </w:tblGrid>
      <w:tr w:rsidR="00177F05" w:rsidTr="00177F05">
        <w:trPr>
          <w:cantSplit/>
          <w:trHeight w:val="303"/>
        </w:trPr>
        <w:tc>
          <w:tcPr>
            <w:tcW w:w="2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77F05" w:rsidRDefault="00177F0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F05" w:rsidRDefault="00177F05">
            <w:pPr>
              <w:jc w:val="center"/>
            </w:pPr>
            <w:r>
              <w:t>Координаты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Дирекционный угол</w:t>
            </w:r>
          </w:p>
        </w:tc>
        <w:tc>
          <w:tcPr>
            <w:tcW w:w="1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Длина линии</w:t>
            </w:r>
          </w:p>
        </w:tc>
      </w:tr>
      <w:tr w:rsidR="00177F05" w:rsidTr="00177F05">
        <w:trPr>
          <w:cantSplit/>
          <w:trHeight w:val="350"/>
        </w:trPr>
        <w:tc>
          <w:tcPr>
            <w:tcW w:w="2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77F05" w:rsidRDefault="00177F05"/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X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  <w:tc>
          <w:tcPr>
            <w:tcW w:w="16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</w:tr>
      <w:tr w:rsidR="00177F05" w:rsidTr="00177F05">
        <w:trPr>
          <w:cantSplit/>
          <w:trHeight w:val="350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2 298 766,48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581 908,38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44°7'4"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33,96</w:t>
            </w:r>
          </w:p>
        </w:tc>
      </w:tr>
      <w:tr w:rsidR="00177F05" w:rsidTr="00177F05">
        <w:trPr>
          <w:cantSplit/>
          <w:trHeight w:val="350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2 298 790,86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581 932,02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138°47'7"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33,40</w:t>
            </w:r>
          </w:p>
        </w:tc>
      </w:tr>
      <w:tr w:rsidR="00177F05" w:rsidTr="00177F05">
        <w:trPr>
          <w:cantSplit/>
          <w:trHeight w:val="350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2 298 765,74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581 954,02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224°7'6"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30,11</w:t>
            </w:r>
          </w:p>
        </w:tc>
      </w:tr>
      <w:tr w:rsidR="00177F05" w:rsidTr="00177F05">
        <w:trPr>
          <w:cantSplit/>
          <w:trHeight w:val="350"/>
        </w:trPr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2 298 744,12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581 933,06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312°10'14"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33,31</w:t>
            </w:r>
          </w:p>
        </w:tc>
      </w:tr>
    </w:tbl>
    <w:p w:rsidR="00177F05" w:rsidRDefault="00177F05" w:rsidP="00742EDA">
      <w:pPr>
        <w:rPr>
          <w:rFonts w:ascii="GOST type B" w:hAnsi="GOST type B"/>
          <w:sz w:val="24"/>
          <w:szCs w:val="24"/>
        </w:rPr>
      </w:pP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№405</w:t>
      </w:r>
    </w:p>
    <w:p w:rsidR="00177F05" w:rsidRDefault="00E11576" w:rsidP="00177F0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333500" cy="1295400"/>
            <wp:effectExtent l="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05" w:rsidRDefault="00177F05" w:rsidP="00177F0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80"/>
        <w:gridCol w:w="1475"/>
        <w:gridCol w:w="1475"/>
        <w:gridCol w:w="2318"/>
        <w:gridCol w:w="1686"/>
      </w:tblGrid>
      <w:tr w:rsidR="00177F05" w:rsidTr="00177F05">
        <w:trPr>
          <w:cantSplit/>
          <w:trHeight w:val="311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77F05" w:rsidRDefault="00177F0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F05" w:rsidRDefault="00177F05">
            <w:pPr>
              <w:jc w:val="center"/>
            </w:pPr>
            <w: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Дирекционный угол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Длина линии</w:t>
            </w:r>
          </w:p>
        </w:tc>
      </w:tr>
      <w:tr w:rsidR="00177F05" w:rsidTr="00177F05">
        <w:trPr>
          <w:cantSplit/>
          <w:trHeight w:val="360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77F05" w:rsidRDefault="00177F05"/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X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31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</w:tr>
      <w:tr w:rsidR="00177F05" w:rsidTr="00177F05">
        <w:trPr>
          <w:cantSplit/>
          <w:trHeight w:val="360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2 298 787,84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581 884,79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44°7'3"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37,64</w:t>
            </w:r>
          </w:p>
        </w:tc>
      </w:tr>
      <w:tr w:rsidR="00177F05" w:rsidTr="00177F05">
        <w:trPr>
          <w:cantSplit/>
          <w:trHeight w:val="360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2 298 814,86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581 910,99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138°47'4"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31,91</w:t>
            </w:r>
          </w:p>
        </w:tc>
      </w:tr>
      <w:tr w:rsidR="00177F05" w:rsidTr="00177F05">
        <w:trPr>
          <w:cantSplit/>
          <w:trHeight w:val="360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2 298 790,86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581 932,02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224°7'4"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33,96</w:t>
            </w:r>
          </w:p>
        </w:tc>
      </w:tr>
      <w:tr w:rsidR="00177F05" w:rsidTr="00177F05">
        <w:trPr>
          <w:cantSplit/>
          <w:trHeight w:val="360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2 298 766,48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581 908,38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312°10'13"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31,82</w:t>
            </w:r>
          </w:p>
        </w:tc>
      </w:tr>
    </w:tbl>
    <w:p w:rsidR="00396B45" w:rsidRPr="00DB6914" w:rsidRDefault="00396B45" w:rsidP="00742EDA">
      <w:pPr>
        <w:jc w:val="center"/>
        <w:rPr>
          <w:rFonts w:ascii="GOST type B" w:hAnsi="GOST type B"/>
          <w:sz w:val="24"/>
          <w:szCs w:val="24"/>
        </w:rPr>
      </w:pP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№406</w:t>
      </w:r>
    </w:p>
    <w:p w:rsidR="00177F05" w:rsidRDefault="00E11576" w:rsidP="00177F05">
      <w:pPr>
        <w:jc w:val="center"/>
      </w:pPr>
      <w:r>
        <w:rPr>
          <w:noProof/>
        </w:rPr>
        <w:drawing>
          <wp:inline distT="0" distB="0" distL="0" distR="0">
            <wp:extent cx="1409700" cy="1371600"/>
            <wp:effectExtent l="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05" w:rsidRDefault="00177F05" w:rsidP="00177F05">
      <w:pPr>
        <w:jc w:val="center"/>
        <w:rPr>
          <w:sz w:val="24"/>
        </w:rPr>
      </w:pPr>
    </w:p>
    <w:p w:rsidR="00177F05" w:rsidRDefault="00177F05" w:rsidP="00177F05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7"/>
        <w:gridCol w:w="1413"/>
        <w:gridCol w:w="1414"/>
        <w:gridCol w:w="2221"/>
        <w:gridCol w:w="1616"/>
      </w:tblGrid>
      <w:tr w:rsidR="00177F05" w:rsidTr="00177F05">
        <w:trPr>
          <w:cantSplit/>
          <w:trHeight w:val="292"/>
        </w:trPr>
        <w:tc>
          <w:tcPr>
            <w:tcW w:w="23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177F05" w:rsidRDefault="00177F05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F05" w:rsidRDefault="00177F05">
            <w:pPr>
              <w:jc w:val="center"/>
            </w:pPr>
            <w:r>
              <w:t>Координаты</w:t>
            </w: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Дирекционный угол</w:t>
            </w:r>
          </w:p>
        </w:tc>
        <w:tc>
          <w:tcPr>
            <w:tcW w:w="16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Длина линии</w:t>
            </w:r>
          </w:p>
        </w:tc>
      </w:tr>
      <w:tr w:rsidR="00177F05" w:rsidTr="00FE69C4">
        <w:trPr>
          <w:cantSplit/>
          <w:trHeight w:val="338"/>
        </w:trPr>
        <w:tc>
          <w:tcPr>
            <w:tcW w:w="23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77F05" w:rsidRDefault="00177F05"/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X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2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  <w:tc>
          <w:tcPr>
            <w:tcW w:w="16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77F05" w:rsidRDefault="00177F05"/>
        </w:tc>
      </w:tr>
      <w:tr w:rsidR="00177F05" w:rsidTr="00FE69C4">
        <w:trPr>
          <w:cantSplit/>
          <w:trHeight w:val="338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2 298 809,46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581 861,03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44°7'1"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41,28</w:t>
            </w:r>
          </w:p>
        </w:tc>
      </w:tr>
      <w:tr w:rsidR="00177F05" w:rsidTr="00FE69C4">
        <w:trPr>
          <w:cantSplit/>
          <w:trHeight w:val="338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2 298 839,09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581 889,77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138°47'4"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32,21</w:t>
            </w:r>
          </w:p>
        </w:tc>
      </w:tr>
      <w:tr w:rsidR="00177F05" w:rsidTr="00FE69C4">
        <w:trPr>
          <w:cantSplit/>
          <w:trHeight w:val="338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2 298 814,86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581 910,99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224°7'3"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37,64</w:t>
            </w:r>
          </w:p>
        </w:tc>
      </w:tr>
      <w:tr w:rsidR="00177F05" w:rsidTr="00FE69C4">
        <w:trPr>
          <w:cantSplit/>
          <w:trHeight w:val="338"/>
        </w:trPr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</w:pPr>
            <w:r>
              <w:t>2 298 787,84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581 884,79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312°17'18"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77F05" w:rsidRDefault="00177F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32,12</w:t>
            </w:r>
          </w:p>
        </w:tc>
      </w:tr>
    </w:tbl>
    <w:p w:rsidR="00FE69C4" w:rsidRDefault="00FE69C4" w:rsidP="00FE69C4">
      <w:pPr>
        <w:rPr>
          <w:rFonts w:ascii="GOST type B" w:hAnsi="GOST type B"/>
          <w:sz w:val="24"/>
          <w:szCs w:val="24"/>
        </w:rPr>
      </w:pP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№407</w:t>
      </w:r>
    </w:p>
    <w:p w:rsidR="00FE69C4" w:rsidRDefault="00E11576" w:rsidP="00FE69C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57325" cy="1447800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4" w:rsidRDefault="00FE69C4" w:rsidP="00FE69C4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1432"/>
        <w:gridCol w:w="1432"/>
        <w:gridCol w:w="2250"/>
        <w:gridCol w:w="1636"/>
      </w:tblGrid>
      <w:tr w:rsidR="00FE69C4" w:rsidTr="00FE69C4">
        <w:trPr>
          <w:cantSplit/>
          <w:trHeight w:val="295"/>
        </w:trPr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E69C4" w:rsidRDefault="00FE69C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C4" w:rsidRDefault="00FE69C4">
            <w:pPr>
              <w:jc w:val="center"/>
            </w:pPr>
            <w:r>
              <w:t>Координаты</w:t>
            </w:r>
          </w:p>
        </w:tc>
        <w:tc>
          <w:tcPr>
            <w:tcW w:w="225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Дирекционный угол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Длина линии</w:t>
            </w:r>
          </w:p>
        </w:tc>
      </w:tr>
      <w:tr w:rsidR="00FE69C4" w:rsidTr="00FE69C4">
        <w:trPr>
          <w:cantSplit/>
          <w:trHeight w:val="341"/>
        </w:trPr>
        <w:tc>
          <w:tcPr>
            <w:tcW w:w="2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E69C4" w:rsidRDefault="00FE69C4"/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X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</w:tr>
      <w:tr w:rsidR="00FE69C4" w:rsidTr="00FE69C4">
        <w:trPr>
          <w:cantSplit/>
          <w:trHeight w:val="341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2 298 830,62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581 837,57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44°6'23"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45,00</w:t>
            </w:r>
          </w:p>
        </w:tc>
      </w:tr>
      <w:tr w:rsidR="00FE69C4" w:rsidTr="00FE69C4">
        <w:trPr>
          <w:cantSplit/>
          <w:trHeight w:val="341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2 298 862,94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581 868,89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138°47'1"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31,70</w:t>
            </w:r>
          </w:p>
        </w:tc>
      </w:tr>
      <w:tr w:rsidR="00FE69C4" w:rsidTr="00FE69C4">
        <w:trPr>
          <w:cantSplit/>
          <w:trHeight w:val="341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2 298 839,09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581 889,77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224°7'1"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41,28</w:t>
            </w:r>
          </w:p>
        </w:tc>
      </w:tr>
      <w:tr w:rsidR="00FE69C4" w:rsidTr="00FE69C4">
        <w:trPr>
          <w:cantSplit/>
          <w:trHeight w:val="341"/>
        </w:trPr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2 298 809,46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581 861,03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312°3'4"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31,60</w:t>
            </w:r>
          </w:p>
        </w:tc>
      </w:tr>
    </w:tbl>
    <w:p w:rsidR="00AE61EE" w:rsidRPr="00DB6914" w:rsidRDefault="00AE61EE" w:rsidP="00742EDA">
      <w:pPr>
        <w:rPr>
          <w:rFonts w:ascii="GOST type B" w:hAnsi="GOST type B"/>
          <w:sz w:val="24"/>
          <w:szCs w:val="24"/>
        </w:rPr>
      </w:pPr>
    </w:p>
    <w:p w:rsidR="00AF64F5" w:rsidRPr="00DB6914" w:rsidRDefault="00FE69C4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t>Участок №408</w:t>
      </w:r>
    </w:p>
    <w:p w:rsidR="00FE69C4" w:rsidRDefault="00E11576" w:rsidP="00FE69C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562100" cy="1381125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4" w:rsidRDefault="00FE69C4" w:rsidP="00FE69C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FE69C4" w:rsidTr="00FE69C4">
        <w:trPr>
          <w:cantSplit/>
          <w:trHeight w:val="303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E69C4" w:rsidRDefault="00FE69C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C4" w:rsidRDefault="00FE69C4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Длина линии</w:t>
            </w:r>
          </w:p>
        </w:tc>
      </w:tr>
      <w:tr w:rsidR="00FE69C4" w:rsidTr="00FE69C4">
        <w:trPr>
          <w:cantSplit/>
          <w:trHeight w:val="350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E69C4" w:rsidRDefault="00FE69C4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</w:tr>
      <w:tr w:rsidR="00FE69C4" w:rsidTr="00FE69C4">
        <w:trPr>
          <w:cantSplit/>
          <w:trHeight w:val="350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2 298 862,94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581 868,89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44°7'43"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46,05</w:t>
            </w:r>
          </w:p>
        </w:tc>
      </w:tr>
      <w:tr w:rsidR="00FE69C4" w:rsidTr="00FE69C4">
        <w:trPr>
          <w:cantSplit/>
          <w:trHeight w:val="350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2 298 895,99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581 900,95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145°23'36"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32,20</w:t>
            </w:r>
          </w:p>
        </w:tc>
      </w:tr>
      <w:tr w:rsidR="00FE69C4" w:rsidTr="00FE69C4">
        <w:trPr>
          <w:cantSplit/>
          <w:trHeight w:val="350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2 298 869,49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581 919,24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224°7'2"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42,34</w:t>
            </w:r>
          </w:p>
        </w:tc>
      </w:tr>
      <w:tr w:rsidR="00FE69C4" w:rsidTr="00FE69C4">
        <w:trPr>
          <w:cantSplit/>
          <w:trHeight w:val="350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2 298 839,09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581 889,77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318°47'1"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31,70</w:t>
            </w:r>
          </w:p>
        </w:tc>
      </w:tr>
    </w:tbl>
    <w:p w:rsidR="009B3BED" w:rsidRPr="00DB6914" w:rsidRDefault="009B3BED" w:rsidP="00742EDA">
      <w:pPr>
        <w:jc w:val="center"/>
        <w:rPr>
          <w:rFonts w:ascii="GOST type B" w:hAnsi="GOST type B"/>
          <w:sz w:val="24"/>
          <w:szCs w:val="24"/>
          <w:lang w:val="en-US"/>
        </w:rPr>
      </w:pP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№409</w:t>
      </w:r>
    </w:p>
    <w:p w:rsidR="00FE69C4" w:rsidRDefault="00E11576" w:rsidP="00FE69C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85900" cy="1333500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4" w:rsidRDefault="00FE69C4" w:rsidP="00FE69C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3"/>
        <w:gridCol w:w="1417"/>
        <w:gridCol w:w="1417"/>
        <w:gridCol w:w="2227"/>
        <w:gridCol w:w="1620"/>
      </w:tblGrid>
      <w:tr w:rsidR="00FE69C4" w:rsidTr="00FE69C4">
        <w:trPr>
          <w:cantSplit/>
          <w:trHeight w:val="300"/>
        </w:trPr>
        <w:tc>
          <w:tcPr>
            <w:tcW w:w="23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E69C4" w:rsidRDefault="00FE69C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C4" w:rsidRDefault="00FE69C4">
            <w:pPr>
              <w:jc w:val="center"/>
            </w:pPr>
            <w:r>
              <w:t>Координаты</w:t>
            </w:r>
          </w:p>
        </w:tc>
        <w:tc>
          <w:tcPr>
            <w:tcW w:w="222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Дирекционный угол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Длина линии</w:t>
            </w:r>
          </w:p>
        </w:tc>
      </w:tr>
      <w:tr w:rsidR="00FE69C4" w:rsidTr="00FE69C4">
        <w:trPr>
          <w:cantSplit/>
          <w:trHeight w:val="347"/>
        </w:trPr>
        <w:tc>
          <w:tcPr>
            <w:tcW w:w="23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E69C4" w:rsidRDefault="00FE69C4"/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2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</w:tr>
      <w:tr w:rsidR="00FE69C4" w:rsidTr="00FE69C4">
        <w:trPr>
          <w:cantSplit/>
          <w:trHeight w:val="347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2 298 839,09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581 889,77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44°7'2"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42,34</w:t>
            </w:r>
          </w:p>
        </w:tc>
      </w:tr>
      <w:tr w:rsidR="00FE69C4" w:rsidTr="00FE69C4">
        <w:trPr>
          <w:cantSplit/>
          <w:trHeight w:val="347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2 298 869,49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581 919,24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145°23'42"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32,74</w:t>
            </w:r>
          </w:p>
        </w:tc>
      </w:tr>
      <w:tr w:rsidR="00FE69C4" w:rsidTr="00FE69C4">
        <w:trPr>
          <w:cantSplit/>
          <w:trHeight w:val="347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2 298 842,54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581 937,83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224°7'5"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38,56</w:t>
            </w:r>
          </w:p>
        </w:tc>
      </w:tr>
      <w:tr w:rsidR="00FE69C4" w:rsidTr="00FE69C4">
        <w:trPr>
          <w:cantSplit/>
          <w:trHeight w:val="347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2 298 814,86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581 910,99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318°47'4"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32,21</w:t>
            </w:r>
          </w:p>
        </w:tc>
      </w:tr>
    </w:tbl>
    <w:p w:rsidR="00FE69C4" w:rsidRDefault="00FE69C4" w:rsidP="00742EDA">
      <w:pPr>
        <w:rPr>
          <w:rFonts w:ascii="GOST type B" w:hAnsi="GOST type B"/>
          <w:sz w:val="24"/>
          <w:szCs w:val="24"/>
        </w:rPr>
      </w:pP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№410</w:t>
      </w:r>
    </w:p>
    <w:p w:rsidR="00FE69C4" w:rsidRDefault="00E11576" w:rsidP="00FE69C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257300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4" w:rsidRDefault="00FE69C4" w:rsidP="00FE69C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22"/>
        <w:gridCol w:w="1381"/>
        <w:gridCol w:w="1381"/>
        <w:gridCol w:w="2170"/>
        <w:gridCol w:w="1578"/>
      </w:tblGrid>
      <w:tr w:rsidR="00FE69C4" w:rsidTr="00FE69C4">
        <w:trPr>
          <w:cantSplit/>
          <w:trHeight w:val="303"/>
        </w:trPr>
        <w:tc>
          <w:tcPr>
            <w:tcW w:w="23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E69C4" w:rsidRDefault="00FE69C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C4" w:rsidRDefault="00FE69C4">
            <w:pPr>
              <w:jc w:val="center"/>
            </w:pPr>
            <w:r>
              <w:t>Координаты</w:t>
            </w:r>
          </w:p>
        </w:tc>
        <w:tc>
          <w:tcPr>
            <w:tcW w:w="217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Дирекционный угол</w:t>
            </w:r>
          </w:p>
        </w:tc>
        <w:tc>
          <w:tcPr>
            <w:tcW w:w="15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Длина линии</w:t>
            </w:r>
          </w:p>
        </w:tc>
      </w:tr>
      <w:tr w:rsidR="00FE69C4" w:rsidTr="00FE69C4">
        <w:trPr>
          <w:cantSplit/>
          <w:trHeight w:val="350"/>
        </w:trPr>
        <w:tc>
          <w:tcPr>
            <w:tcW w:w="23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E69C4" w:rsidRDefault="00FE69C4"/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X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7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  <w:tc>
          <w:tcPr>
            <w:tcW w:w="15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</w:tr>
      <w:tr w:rsidR="00FE69C4" w:rsidTr="00FE69C4">
        <w:trPr>
          <w:cantSplit/>
          <w:trHeight w:val="350"/>
        </w:trPr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2 298 814,86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581 910,99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44°7'5"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38,56</w:t>
            </w:r>
          </w:p>
        </w:tc>
      </w:tr>
      <w:tr w:rsidR="00FE69C4" w:rsidTr="00FE69C4">
        <w:trPr>
          <w:cantSplit/>
          <w:trHeight w:val="350"/>
        </w:trPr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2 298 842,54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581 937,83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145°23'39"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32,43</w:t>
            </w:r>
          </w:p>
        </w:tc>
      </w:tr>
      <w:tr w:rsidR="00FE69C4" w:rsidTr="00FE69C4">
        <w:trPr>
          <w:cantSplit/>
          <w:trHeight w:val="350"/>
        </w:trPr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2 298 815,85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581 956,25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224°7'1"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34,81</w:t>
            </w:r>
          </w:p>
        </w:tc>
      </w:tr>
      <w:tr w:rsidR="00FE69C4" w:rsidTr="00FE69C4">
        <w:trPr>
          <w:cantSplit/>
          <w:trHeight w:val="350"/>
        </w:trPr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2 298 790,86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581 932,02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318°47'4"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31,91</w:t>
            </w:r>
          </w:p>
        </w:tc>
      </w:tr>
    </w:tbl>
    <w:p w:rsidR="00AE61EE" w:rsidRPr="00DB6914" w:rsidRDefault="00AE61EE" w:rsidP="00742EDA">
      <w:pPr>
        <w:rPr>
          <w:rFonts w:ascii="GOST type B" w:hAnsi="GOST type B"/>
          <w:sz w:val="24"/>
          <w:szCs w:val="24"/>
        </w:rPr>
      </w:pPr>
    </w:p>
    <w:p w:rsidR="00396B45" w:rsidRDefault="00396B45" w:rsidP="00FE69C4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№411</w:t>
      </w:r>
    </w:p>
    <w:p w:rsidR="00FE69C4" w:rsidRDefault="00E11576" w:rsidP="00FE69C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381125" cy="1190625"/>
            <wp:effectExtent l="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4" w:rsidRDefault="00FE69C4" w:rsidP="00FE69C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97"/>
        <w:gridCol w:w="1366"/>
        <w:gridCol w:w="1366"/>
        <w:gridCol w:w="2147"/>
        <w:gridCol w:w="1562"/>
      </w:tblGrid>
      <w:tr w:rsidR="00FE69C4" w:rsidTr="00FE69C4">
        <w:trPr>
          <w:cantSplit/>
          <w:trHeight w:val="295"/>
        </w:trPr>
        <w:tc>
          <w:tcPr>
            <w:tcW w:w="22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E69C4" w:rsidRDefault="00FE69C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C4" w:rsidRDefault="00FE69C4">
            <w:pPr>
              <w:jc w:val="center"/>
            </w:pPr>
            <w:r>
              <w:t>Координаты</w:t>
            </w:r>
          </w:p>
        </w:tc>
        <w:tc>
          <w:tcPr>
            <w:tcW w:w="214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Дирекционный угол</w:t>
            </w:r>
          </w:p>
        </w:tc>
        <w:tc>
          <w:tcPr>
            <w:tcW w:w="15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Длина линии</w:t>
            </w:r>
          </w:p>
        </w:tc>
      </w:tr>
      <w:tr w:rsidR="00FE69C4" w:rsidTr="00FE69C4">
        <w:trPr>
          <w:cantSplit/>
          <w:trHeight w:val="341"/>
        </w:trPr>
        <w:tc>
          <w:tcPr>
            <w:tcW w:w="22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E69C4" w:rsidRDefault="00FE69C4"/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X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4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  <w:tc>
          <w:tcPr>
            <w:tcW w:w="15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</w:tr>
      <w:tr w:rsidR="00FE69C4" w:rsidTr="00FE69C4">
        <w:trPr>
          <w:cantSplit/>
          <w:trHeight w:val="341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2 298 790,86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581 932,02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44°7'1"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34,81</w:t>
            </w:r>
          </w:p>
        </w:tc>
      </w:tr>
      <w:tr w:rsidR="00FE69C4" w:rsidTr="00FE69C4">
        <w:trPr>
          <w:cantSplit/>
          <w:trHeight w:val="341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2 298 815,85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581 956,25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145°23'39"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33,94</w:t>
            </w:r>
          </w:p>
        </w:tc>
      </w:tr>
      <w:tr w:rsidR="00FE69C4" w:rsidTr="00FE69C4">
        <w:trPr>
          <w:cantSplit/>
          <w:trHeight w:val="341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3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2 298 787,91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581 975,53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224°7'1"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30,89</w:t>
            </w:r>
          </w:p>
        </w:tc>
      </w:tr>
      <w:tr w:rsidR="00FE69C4" w:rsidTr="00FE69C4">
        <w:trPr>
          <w:cantSplit/>
          <w:trHeight w:val="341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2 298 765,74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581 954,02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318°47'7"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33,40</w:t>
            </w:r>
          </w:p>
        </w:tc>
      </w:tr>
    </w:tbl>
    <w:p w:rsidR="00FE69C4" w:rsidRPr="00FE69C4" w:rsidRDefault="00FE69C4" w:rsidP="00FE69C4">
      <w:pPr>
        <w:rPr>
          <w:rFonts w:ascii="GOST type B" w:hAnsi="GOST type B"/>
          <w:b/>
          <w:sz w:val="24"/>
          <w:szCs w:val="24"/>
        </w:rPr>
      </w:pPr>
      <w:r>
        <w:rPr>
          <w:rFonts w:ascii="GOST type B" w:hAnsi="GOST type B"/>
          <w:b/>
          <w:sz w:val="24"/>
          <w:szCs w:val="24"/>
        </w:rPr>
        <w:br/>
      </w: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№412</w:t>
      </w:r>
    </w:p>
    <w:p w:rsidR="00FE69C4" w:rsidRDefault="00E11576" w:rsidP="00FE69C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209675"/>
            <wp:effectExtent l="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4" w:rsidRDefault="00FE69C4" w:rsidP="00FE69C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97"/>
        <w:gridCol w:w="1366"/>
        <w:gridCol w:w="1366"/>
        <w:gridCol w:w="2147"/>
        <w:gridCol w:w="1562"/>
      </w:tblGrid>
      <w:tr w:rsidR="00FE69C4" w:rsidTr="00FE69C4">
        <w:trPr>
          <w:cantSplit/>
          <w:trHeight w:val="305"/>
        </w:trPr>
        <w:tc>
          <w:tcPr>
            <w:tcW w:w="22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E69C4" w:rsidRDefault="00FE69C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C4" w:rsidRDefault="00FE69C4">
            <w:pPr>
              <w:jc w:val="center"/>
            </w:pPr>
            <w:r>
              <w:t>Координаты</w:t>
            </w:r>
          </w:p>
        </w:tc>
        <w:tc>
          <w:tcPr>
            <w:tcW w:w="214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Дирекционный угол</w:t>
            </w:r>
          </w:p>
        </w:tc>
        <w:tc>
          <w:tcPr>
            <w:tcW w:w="15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Длина линии</w:t>
            </w:r>
          </w:p>
        </w:tc>
      </w:tr>
      <w:tr w:rsidR="00FE69C4" w:rsidTr="00FE69C4">
        <w:trPr>
          <w:cantSplit/>
          <w:trHeight w:val="353"/>
        </w:trPr>
        <w:tc>
          <w:tcPr>
            <w:tcW w:w="22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E69C4" w:rsidRDefault="00FE69C4"/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X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4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  <w:tc>
          <w:tcPr>
            <w:tcW w:w="15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</w:tr>
      <w:tr w:rsidR="00FE69C4" w:rsidTr="00FE69C4">
        <w:trPr>
          <w:cantSplit/>
          <w:trHeight w:val="353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2 298 765,74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581 954,02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44°7'1"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30,89</w:t>
            </w:r>
          </w:p>
        </w:tc>
      </w:tr>
      <w:tr w:rsidR="00FE69C4" w:rsidTr="00FE69C4">
        <w:trPr>
          <w:cantSplit/>
          <w:trHeight w:val="353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2 298 787,91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581 975,53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145°23'39"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39,66</w:t>
            </w:r>
          </w:p>
        </w:tc>
      </w:tr>
      <w:tr w:rsidR="00FE69C4" w:rsidTr="00FE69C4">
        <w:trPr>
          <w:cantSplit/>
          <w:trHeight w:val="353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3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2 298 755,27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581 998,05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224°7'6"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26,31</w:t>
            </w:r>
          </w:p>
        </w:tc>
      </w:tr>
      <w:tr w:rsidR="00FE69C4" w:rsidTr="00FE69C4">
        <w:trPr>
          <w:cantSplit/>
          <w:trHeight w:val="353"/>
        </w:trPr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2 298 736,38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581 979,73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318°47'1"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39,02</w:t>
            </w:r>
          </w:p>
        </w:tc>
      </w:tr>
    </w:tbl>
    <w:p w:rsidR="00FE69C4" w:rsidRDefault="00FE69C4" w:rsidP="00742EDA">
      <w:pPr>
        <w:rPr>
          <w:rFonts w:ascii="GOST type B" w:hAnsi="GOST type B"/>
          <w:sz w:val="24"/>
          <w:szCs w:val="24"/>
        </w:rPr>
      </w:pP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№413</w:t>
      </w:r>
    </w:p>
    <w:p w:rsidR="00FE69C4" w:rsidRDefault="00E11576" w:rsidP="00FE69C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38275" cy="1190625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4" w:rsidRDefault="00FE69C4" w:rsidP="00FE69C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73"/>
        <w:gridCol w:w="1352"/>
        <w:gridCol w:w="1352"/>
        <w:gridCol w:w="2124"/>
        <w:gridCol w:w="1545"/>
      </w:tblGrid>
      <w:tr w:rsidR="00FE69C4" w:rsidTr="00FE69C4">
        <w:trPr>
          <w:cantSplit/>
          <w:trHeight w:val="297"/>
        </w:trPr>
        <w:tc>
          <w:tcPr>
            <w:tcW w:w="22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E69C4" w:rsidRDefault="00FE69C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C4" w:rsidRDefault="00FE69C4">
            <w:pPr>
              <w:jc w:val="center"/>
            </w:pPr>
            <w:r>
              <w:t>Координаты</w:t>
            </w:r>
          </w:p>
        </w:tc>
        <w:tc>
          <w:tcPr>
            <w:tcW w:w="212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Дирекционный угол</w:t>
            </w:r>
          </w:p>
        </w:tc>
        <w:tc>
          <w:tcPr>
            <w:tcW w:w="15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Длина линии</w:t>
            </w:r>
          </w:p>
        </w:tc>
      </w:tr>
      <w:tr w:rsidR="00FE69C4" w:rsidTr="00FE69C4">
        <w:trPr>
          <w:cantSplit/>
          <w:trHeight w:val="344"/>
        </w:trPr>
        <w:tc>
          <w:tcPr>
            <w:tcW w:w="22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E69C4" w:rsidRDefault="00FE69C4"/>
        </w:tc>
        <w:tc>
          <w:tcPr>
            <w:tcW w:w="13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X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2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  <w:tc>
          <w:tcPr>
            <w:tcW w:w="15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</w:tr>
      <w:tr w:rsidR="00FE69C4" w:rsidTr="00FE69C4">
        <w:trPr>
          <w:cantSplit/>
          <w:trHeight w:val="344"/>
        </w:trPr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2 298 736,38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581 979,73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44°7'6"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26,31</w:t>
            </w:r>
          </w:p>
        </w:tc>
      </w:tr>
      <w:tr w:rsidR="00FE69C4" w:rsidTr="00FE69C4">
        <w:trPr>
          <w:cantSplit/>
          <w:trHeight w:val="344"/>
        </w:trPr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2 298 755,27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581 998,05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145°23'41"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44,10</w:t>
            </w:r>
          </w:p>
        </w:tc>
      </w:tr>
      <w:tr w:rsidR="00FE69C4" w:rsidTr="00FE69C4">
        <w:trPr>
          <w:cantSplit/>
          <w:trHeight w:val="344"/>
        </w:trPr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2 298 718,98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582 023,09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222°6'51"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21,29</w:t>
            </w:r>
          </w:p>
        </w:tc>
      </w:tr>
      <w:tr w:rsidR="00FE69C4" w:rsidTr="00FE69C4">
        <w:trPr>
          <w:cantSplit/>
          <w:trHeight w:val="344"/>
        </w:trPr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2 298 703,18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582 008,81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318°47'5"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44,13</w:t>
            </w:r>
          </w:p>
        </w:tc>
      </w:tr>
    </w:tbl>
    <w:p w:rsidR="00AE61EE" w:rsidRPr="00DB6914" w:rsidRDefault="00AE61EE" w:rsidP="00742EDA">
      <w:pPr>
        <w:rPr>
          <w:rFonts w:ascii="GOST type B" w:hAnsi="GOST type B"/>
          <w:sz w:val="24"/>
          <w:szCs w:val="24"/>
          <w:lang w:val="en-US"/>
        </w:rPr>
      </w:pP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№414</w:t>
      </w:r>
    </w:p>
    <w:p w:rsidR="00FE69C4" w:rsidRDefault="00E11576" w:rsidP="00FE69C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171575" cy="1190625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4" w:rsidRDefault="00FE69C4" w:rsidP="00FE69C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16"/>
        <w:gridCol w:w="1377"/>
        <w:gridCol w:w="1377"/>
        <w:gridCol w:w="2164"/>
        <w:gridCol w:w="1574"/>
      </w:tblGrid>
      <w:tr w:rsidR="00FE69C4" w:rsidTr="00FE69C4">
        <w:trPr>
          <w:cantSplit/>
          <w:trHeight w:val="285"/>
        </w:trPr>
        <w:tc>
          <w:tcPr>
            <w:tcW w:w="23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E69C4" w:rsidRDefault="00FE69C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C4" w:rsidRDefault="00FE69C4">
            <w:pPr>
              <w:jc w:val="center"/>
            </w:pPr>
            <w:r>
              <w:t>Координаты</w:t>
            </w:r>
          </w:p>
        </w:tc>
        <w:tc>
          <w:tcPr>
            <w:tcW w:w="216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Дирекционный угол</w:t>
            </w:r>
          </w:p>
        </w:tc>
        <w:tc>
          <w:tcPr>
            <w:tcW w:w="15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Длина линии</w:t>
            </w:r>
          </w:p>
        </w:tc>
      </w:tr>
      <w:tr w:rsidR="00FE69C4" w:rsidTr="00FE69C4">
        <w:trPr>
          <w:cantSplit/>
          <w:trHeight w:val="330"/>
        </w:trPr>
        <w:tc>
          <w:tcPr>
            <w:tcW w:w="23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E69C4" w:rsidRDefault="00FE69C4"/>
        </w:tc>
        <w:tc>
          <w:tcPr>
            <w:tcW w:w="13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X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6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  <w:tc>
          <w:tcPr>
            <w:tcW w:w="15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</w:tr>
      <w:tr w:rsidR="00FE69C4" w:rsidTr="00FE69C4">
        <w:trPr>
          <w:cantSplit/>
          <w:trHeight w:val="330"/>
        </w:trPr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2 298 717,65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582 042,12</w:t>
            </w:r>
          </w:p>
        </w:tc>
        <w:tc>
          <w:tcPr>
            <w:tcW w:w="2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51°24'9"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34,55</w:t>
            </w:r>
          </w:p>
        </w:tc>
      </w:tr>
      <w:tr w:rsidR="00FE69C4" w:rsidTr="00FE69C4">
        <w:trPr>
          <w:cantSplit/>
          <w:trHeight w:val="330"/>
        </w:trPr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2 298 739,21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582 069,12</w:t>
            </w:r>
          </w:p>
        </w:tc>
        <w:tc>
          <w:tcPr>
            <w:tcW w:w="2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145°43'20"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28,81</w:t>
            </w:r>
          </w:p>
        </w:tc>
      </w:tr>
      <w:tr w:rsidR="00FE69C4" w:rsidTr="00FE69C4">
        <w:trPr>
          <w:cantSplit/>
          <w:trHeight w:val="330"/>
        </w:trPr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2 298 715,40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582 085,34</w:t>
            </w:r>
          </w:p>
        </w:tc>
        <w:tc>
          <w:tcPr>
            <w:tcW w:w="2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236°33'27"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34,37</w:t>
            </w:r>
          </w:p>
        </w:tc>
      </w:tr>
      <w:tr w:rsidR="00FE69C4" w:rsidTr="00FE69C4">
        <w:trPr>
          <w:cantSplit/>
          <w:trHeight w:val="330"/>
        </w:trPr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2 298 696,46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582 056,66</w:t>
            </w:r>
          </w:p>
        </w:tc>
        <w:tc>
          <w:tcPr>
            <w:tcW w:w="2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325°32'19"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14,08</w:t>
            </w:r>
          </w:p>
        </w:tc>
      </w:tr>
      <w:tr w:rsidR="00FE69C4" w:rsidTr="00FE69C4">
        <w:trPr>
          <w:cantSplit/>
          <w:trHeight w:val="330"/>
        </w:trPr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2 298 708,07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582 048,69</w:t>
            </w:r>
          </w:p>
        </w:tc>
        <w:tc>
          <w:tcPr>
            <w:tcW w:w="2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325°32'9"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11,62</w:t>
            </w:r>
          </w:p>
        </w:tc>
      </w:tr>
    </w:tbl>
    <w:p w:rsidR="00AE61EE" w:rsidRDefault="00AE61EE" w:rsidP="00742EDA">
      <w:pPr>
        <w:rPr>
          <w:rFonts w:ascii="GOST type B" w:hAnsi="GOST type B"/>
          <w:sz w:val="24"/>
          <w:szCs w:val="24"/>
        </w:rPr>
      </w:pPr>
    </w:p>
    <w:p w:rsidR="00FE69C4" w:rsidRPr="00DB6914" w:rsidRDefault="00FE69C4" w:rsidP="00742EDA">
      <w:pPr>
        <w:rPr>
          <w:rFonts w:ascii="GOST type B" w:hAnsi="GOST type B"/>
          <w:sz w:val="24"/>
          <w:szCs w:val="24"/>
        </w:rPr>
      </w:pP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№415</w:t>
      </w:r>
    </w:p>
    <w:p w:rsidR="00FE69C4" w:rsidRDefault="00E11576" w:rsidP="00FE69C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171575" cy="1143000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4" w:rsidRDefault="00FE69C4" w:rsidP="00FE69C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9"/>
        <w:gridCol w:w="1421"/>
        <w:gridCol w:w="1421"/>
        <w:gridCol w:w="2233"/>
        <w:gridCol w:w="1624"/>
      </w:tblGrid>
      <w:tr w:rsidR="00FE69C4" w:rsidTr="00FE69C4">
        <w:trPr>
          <w:cantSplit/>
          <w:trHeight w:val="297"/>
        </w:trPr>
        <w:tc>
          <w:tcPr>
            <w:tcW w:w="2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E69C4" w:rsidRDefault="00FE69C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C4" w:rsidRDefault="00FE69C4">
            <w:pPr>
              <w:jc w:val="center"/>
            </w:pPr>
            <w:r>
              <w:t>Координаты</w:t>
            </w:r>
          </w:p>
        </w:tc>
        <w:tc>
          <w:tcPr>
            <w:tcW w:w="223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Дирекционный угол</w:t>
            </w:r>
          </w:p>
        </w:tc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Длина линии</w:t>
            </w:r>
          </w:p>
        </w:tc>
      </w:tr>
      <w:tr w:rsidR="00FE69C4" w:rsidTr="00FE69C4">
        <w:trPr>
          <w:cantSplit/>
          <w:trHeight w:val="344"/>
        </w:trPr>
        <w:tc>
          <w:tcPr>
            <w:tcW w:w="2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E69C4" w:rsidRDefault="00FE69C4"/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X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</w:tr>
      <w:tr w:rsidR="00FE69C4" w:rsidTr="00FE69C4">
        <w:trPr>
          <w:cantSplit/>
          <w:trHeight w:val="344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2 298 739,21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582 069,12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51°29'27"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29,77</w:t>
            </w:r>
          </w:p>
        </w:tc>
      </w:tr>
      <w:tr w:rsidR="00FE69C4" w:rsidTr="00FE69C4">
        <w:trPr>
          <w:cantSplit/>
          <w:trHeight w:val="344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2 298 757,74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582 092,41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145°45'7"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31,44</w:t>
            </w:r>
          </w:p>
        </w:tc>
      </w:tr>
      <w:tr w:rsidR="00FE69C4" w:rsidTr="00FE69C4">
        <w:trPr>
          <w:cantSplit/>
          <w:trHeight w:val="344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2 298 731,75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582 110,10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236°33'23"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29,67</w:t>
            </w:r>
          </w:p>
        </w:tc>
      </w:tr>
      <w:tr w:rsidR="00FE69C4" w:rsidTr="00FE69C4">
        <w:trPr>
          <w:cantSplit/>
          <w:trHeight w:val="344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2 298 715,40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582 085,34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325°43'20"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28,81</w:t>
            </w:r>
          </w:p>
        </w:tc>
      </w:tr>
    </w:tbl>
    <w:p w:rsidR="00396B45" w:rsidRPr="00DB6914" w:rsidRDefault="00396B45" w:rsidP="00742EDA">
      <w:pPr>
        <w:jc w:val="center"/>
        <w:rPr>
          <w:rFonts w:ascii="GOST type B" w:hAnsi="GOST type B"/>
          <w:sz w:val="24"/>
          <w:szCs w:val="24"/>
        </w:rPr>
      </w:pP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№416</w:t>
      </w:r>
    </w:p>
    <w:p w:rsidR="00FE69C4" w:rsidRDefault="00E11576" w:rsidP="00FE69C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85900" cy="1819275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4" w:rsidRDefault="00FE69C4" w:rsidP="00FE69C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8"/>
        <w:gridCol w:w="1450"/>
        <w:gridCol w:w="1450"/>
        <w:gridCol w:w="2279"/>
        <w:gridCol w:w="1657"/>
      </w:tblGrid>
      <w:tr w:rsidR="00FE69C4" w:rsidTr="00FE69C4">
        <w:trPr>
          <w:cantSplit/>
          <w:trHeight w:val="296"/>
        </w:trPr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E69C4" w:rsidRDefault="00FE69C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C4" w:rsidRDefault="00FE69C4">
            <w:pPr>
              <w:jc w:val="center"/>
            </w:pPr>
            <w:r>
              <w:t>Координаты</w:t>
            </w:r>
          </w:p>
        </w:tc>
        <w:tc>
          <w:tcPr>
            <w:tcW w:w="227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Дирекционный угол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Длина линии</w:t>
            </w:r>
          </w:p>
        </w:tc>
      </w:tr>
      <w:tr w:rsidR="00FE69C4" w:rsidTr="00FE69C4">
        <w:trPr>
          <w:cantSplit/>
          <w:trHeight w:val="342"/>
        </w:trPr>
        <w:tc>
          <w:tcPr>
            <w:tcW w:w="24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E69C4" w:rsidRDefault="00FE69C4"/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X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7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</w:tr>
      <w:tr w:rsidR="00FE69C4" w:rsidTr="00FE69C4">
        <w:trPr>
          <w:cantSplit/>
          <w:trHeight w:val="342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2 298 696,46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582 056,66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56°33'27"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34,37</w:t>
            </w:r>
          </w:p>
        </w:tc>
      </w:tr>
      <w:tr w:rsidR="00FE69C4" w:rsidTr="00FE69C4">
        <w:trPr>
          <w:cantSplit/>
          <w:trHeight w:val="342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2 298 715,40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582 085,34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56°33'23"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29,67</w:t>
            </w:r>
          </w:p>
        </w:tc>
      </w:tr>
      <w:tr w:rsidR="00FE69C4" w:rsidTr="00FE69C4">
        <w:trPr>
          <w:cantSplit/>
          <w:trHeight w:val="342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2 298 731,75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582 110,10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145°45'6"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22,80</w:t>
            </w:r>
          </w:p>
        </w:tc>
      </w:tr>
      <w:tr w:rsidR="00FE69C4" w:rsidTr="00FE69C4">
        <w:trPr>
          <w:cantSplit/>
          <w:trHeight w:val="342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2 298 712,91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582 122,93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236°29'59"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63,95</w:t>
            </w:r>
          </w:p>
        </w:tc>
      </w:tr>
      <w:tr w:rsidR="00FE69C4" w:rsidTr="00FE69C4">
        <w:trPr>
          <w:cantSplit/>
          <w:trHeight w:val="342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2 298 677,61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582 069,60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325°32'18"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13,59</w:t>
            </w:r>
          </w:p>
        </w:tc>
      </w:tr>
      <w:tr w:rsidR="00FE69C4" w:rsidTr="00FE69C4">
        <w:trPr>
          <w:cantSplit/>
          <w:trHeight w:val="342"/>
        </w:trPr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2 298 688,82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582 061,91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325°32'17"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9,27</w:t>
            </w:r>
          </w:p>
        </w:tc>
      </w:tr>
    </w:tbl>
    <w:p w:rsidR="00FE69C4" w:rsidRDefault="00FE69C4" w:rsidP="00742EDA">
      <w:pPr>
        <w:rPr>
          <w:rFonts w:ascii="GOST type B" w:hAnsi="GOST type B"/>
          <w:sz w:val="24"/>
          <w:szCs w:val="24"/>
        </w:rPr>
      </w:pP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№417</w:t>
      </w:r>
    </w:p>
    <w:p w:rsidR="00FE69C4" w:rsidRDefault="00E11576" w:rsidP="00FE69C4">
      <w:pPr>
        <w:jc w:val="center"/>
      </w:pPr>
      <w:r>
        <w:rPr>
          <w:noProof/>
        </w:rPr>
        <w:drawing>
          <wp:inline distT="0" distB="0" distL="0" distR="0">
            <wp:extent cx="1485900" cy="1819275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4" w:rsidRDefault="00FE69C4" w:rsidP="00FE69C4">
      <w:pPr>
        <w:jc w:val="center"/>
      </w:pPr>
    </w:p>
    <w:p w:rsidR="00FE69C4" w:rsidRDefault="00FE69C4" w:rsidP="00FE69C4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1"/>
        <w:gridCol w:w="1428"/>
        <w:gridCol w:w="1428"/>
        <w:gridCol w:w="2244"/>
        <w:gridCol w:w="1632"/>
      </w:tblGrid>
      <w:tr w:rsidR="00FE69C4" w:rsidTr="00FE69C4">
        <w:trPr>
          <w:cantSplit/>
          <w:trHeight w:val="310"/>
        </w:trPr>
        <w:tc>
          <w:tcPr>
            <w:tcW w:w="2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E69C4" w:rsidRDefault="00FE69C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C4" w:rsidRDefault="00FE69C4">
            <w:pPr>
              <w:jc w:val="center"/>
            </w:pPr>
            <w:r>
              <w:t>Координаты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Дирекционный угол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Длина линии</w:t>
            </w:r>
          </w:p>
        </w:tc>
      </w:tr>
      <w:tr w:rsidR="00FE69C4" w:rsidTr="00FE69C4">
        <w:trPr>
          <w:cantSplit/>
          <w:trHeight w:val="359"/>
        </w:trPr>
        <w:tc>
          <w:tcPr>
            <w:tcW w:w="24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E69C4" w:rsidRDefault="00FE69C4"/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</w:tr>
      <w:tr w:rsidR="00FE69C4" w:rsidTr="00FE69C4">
        <w:trPr>
          <w:cantSplit/>
          <w:trHeight w:val="359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2 298 677,61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582 069,60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56°29'59"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63,95</w:t>
            </w:r>
          </w:p>
        </w:tc>
      </w:tr>
      <w:tr w:rsidR="00FE69C4" w:rsidTr="00FE69C4">
        <w:trPr>
          <w:cantSplit/>
          <w:trHeight w:val="359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2 298 712,91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582 122,93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145°45'11"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23,16</w:t>
            </w:r>
          </w:p>
        </w:tc>
      </w:tr>
      <w:tr w:rsidR="00FE69C4" w:rsidTr="00FE69C4">
        <w:trPr>
          <w:cantSplit/>
          <w:trHeight w:val="359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2 298 693,77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582 135,96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236°32'15"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63,87</w:t>
            </w:r>
          </w:p>
        </w:tc>
      </w:tr>
      <w:tr w:rsidR="00FE69C4" w:rsidTr="00FE69C4">
        <w:trPr>
          <w:cantSplit/>
          <w:trHeight w:val="359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2 298 658,55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582 082,68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325°32'13"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12,68</w:t>
            </w:r>
          </w:p>
        </w:tc>
      </w:tr>
      <w:tr w:rsidR="00FE69C4" w:rsidTr="00FE69C4">
        <w:trPr>
          <w:cantSplit/>
          <w:trHeight w:val="359"/>
        </w:trPr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2 298 669,01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582 075,50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325°32'13"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10,43</w:t>
            </w:r>
          </w:p>
        </w:tc>
      </w:tr>
    </w:tbl>
    <w:p w:rsidR="00396B45" w:rsidRPr="00DB6914" w:rsidRDefault="00D3537F" w:rsidP="00742EDA">
      <w:pPr>
        <w:rPr>
          <w:rFonts w:ascii="GOST type B" w:hAnsi="GOST type B"/>
          <w:sz w:val="24"/>
          <w:szCs w:val="24"/>
        </w:rPr>
      </w:pPr>
      <w:r>
        <w:rPr>
          <w:rFonts w:ascii="GOST type B" w:hAnsi="GOST type B"/>
          <w:sz w:val="24"/>
          <w:szCs w:val="24"/>
        </w:rPr>
        <w:br w:type="page"/>
      </w:r>
      <w:r w:rsidR="00396B45" w:rsidRPr="00DB6914">
        <w:rPr>
          <w:rFonts w:ascii="GOST type B" w:hAnsi="GOST type B"/>
          <w:sz w:val="24"/>
          <w:szCs w:val="24"/>
        </w:rPr>
        <w:t>Участок №418</w:t>
      </w:r>
    </w:p>
    <w:p w:rsidR="00FE69C4" w:rsidRDefault="00E11576" w:rsidP="00FE69C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57325" cy="1800225"/>
            <wp:effectExtent l="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4" w:rsidRDefault="00FE69C4" w:rsidP="00FE69C4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52"/>
        <w:gridCol w:w="1399"/>
        <w:gridCol w:w="1399"/>
        <w:gridCol w:w="2198"/>
        <w:gridCol w:w="1599"/>
      </w:tblGrid>
      <w:tr w:rsidR="00FE69C4" w:rsidTr="00FE69C4">
        <w:trPr>
          <w:cantSplit/>
          <w:trHeight w:val="281"/>
        </w:trPr>
        <w:tc>
          <w:tcPr>
            <w:tcW w:w="23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E69C4" w:rsidRDefault="00FE69C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C4" w:rsidRDefault="00FE69C4">
            <w:pPr>
              <w:jc w:val="center"/>
            </w:pPr>
            <w:r>
              <w:t>Координаты</w:t>
            </w:r>
          </w:p>
        </w:tc>
        <w:tc>
          <w:tcPr>
            <w:tcW w:w="2198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Дирекционный угол</w:t>
            </w:r>
          </w:p>
        </w:tc>
        <w:tc>
          <w:tcPr>
            <w:tcW w:w="1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Длина линии</w:t>
            </w:r>
          </w:p>
        </w:tc>
      </w:tr>
      <w:tr w:rsidR="00FE69C4" w:rsidTr="00FE69C4">
        <w:trPr>
          <w:cantSplit/>
          <w:trHeight w:val="325"/>
        </w:trPr>
        <w:tc>
          <w:tcPr>
            <w:tcW w:w="23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E69C4" w:rsidRDefault="00FE69C4"/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X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198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  <w:tc>
          <w:tcPr>
            <w:tcW w:w="1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</w:tr>
      <w:tr w:rsidR="00FE69C4" w:rsidTr="00FE69C4">
        <w:trPr>
          <w:cantSplit/>
          <w:trHeight w:val="325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2 298 658,55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582 082,68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56°32'15"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63,87</w:t>
            </w:r>
          </w:p>
        </w:tc>
      </w:tr>
      <w:tr w:rsidR="00FE69C4" w:rsidTr="00FE69C4">
        <w:trPr>
          <w:cantSplit/>
          <w:trHeight w:val="325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2 298 693,77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582 135,96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145°45'5"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21,95</w:t>
            </w:r>
          </w:p>
        </w:tc>
      </w:tr>
      <w:tr w:rsidR="00FE69C4" w:rsidTr="00FE69C4">
        <w:trPr>
          <w:cantSplit/>
          <w:trHeight w:val="325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2 298 675,63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582 148,31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236°20'51"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63,78</w:t>
            </w:r>
          </w:p>
        </w:tc>
      </w:tr>
      <w:tr w:rsidR="00FE69C4" w:rsidTr="00FE69C4">
        <w:trPr>
          <w:cantSplit/>
          <w:trHeight w:val="325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2 298 640,28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582 095,22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325°31'58"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4,17</w:t>
            </w:r>
          </w:p>
        </w:tc>
      </w:tr>
      <w:tr w:rsidR="00FE69C4" w:rsidTr="00FE69C4">
        <w:trPr>
          <w:cantSplit/>
          <w:trHeight w:val="325"/>
        </w:trPr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5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2 298 643,72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582 092,86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325°32'17"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17,99</w:t>
            </w:r>
          </w:p>
        </w:tc>
      </w:tr>
    </w:tbl>
    <w:p w:rsidR="00DD407D" w:rsidRPr="00DB6914" w:rsidRDefault="00DD407D" w:rsidP="00742EDA">
      <w:pPr>
        <w:rPr>
          <w:rFonts w:ascii="GOST type B" w:hAnsi="GOST type B"/>
          <w:sz w:val="24"/>
          <w:szCs w:val="24"/>
        </w:rPr>
      </w:pP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№419</w:t>
      </w:r>
    </w:p>
    <w:p w:rsidR="00FE69C4" w:rsidRDefault="00E11576" w:rsidP="00FE69C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09700" cy="1752600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4" w:rsidRDefault="00FE69C4" w:rsidP="00FE69C4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9"/>
        <w:gridCol w:w="1421"/>
        <w:gridCol w:w="1421"/>
        <w:gridCol w:w="2233"/>
        <w:gridCol w:w="1624"/>
      </w:tblGrid>
      <w:tr w:rsidR="00FE69C4" w:rsidTr="00FE69C4">
        <w:trPr>
          <w:cantSplit/>
          <w:trHeight w:val="292"/>
        </w:trPr>
        <w:tc>
          <w:tcPr>
            <w:tcW w:w="2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E69C4" w:rsidRDefault="00FE69C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C4" w:rsidRDefault="00FE69C4">
            <w:pPr>
              <w:jc w:val="center"/>
            </w:pPr>
            <w:r>
              <w:t>Координаты</w:t>
            </w:r>
          </w:p>
        </w:tc>
        <w:tc>
          <w:tcPr>
            <w:tcW w:w="223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Дирекционный угол</w:t>
            </w:r>
          </w:p>
        </w:tc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Длина линии</w:t>
            </w:r>
          </w:p>
        </w:tc>
      </w:tr>
      <w:tr w:rsidR="00FE69C4" w:rsidTr="00FE69C4">
        <w:trPr>
          <w:cantSplit/>
          <w:trHeight w:val="338"/>
        </w:trPr>
        <w:tc>
          <w:tcPr>
            <w:tcW w:w="2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E69C4" w:rsidRDefault="00FE69C4"/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X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3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</w:tr>
      <w:tr w:rsidR="00FE69C4" w:rsidTr="00FE69C4">
        <w:trPr>
          <w:cantSplit/>
          <w:trHeight w:val="338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2 298 640,28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582 095,22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56°20'51"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63,78</w:t>
            </w:r>
          </w:p>
        </w:tc>
      </w:tr>
      <w:tr w:rsidR="00FE69C4" w:rsidTr="00FE69C4">
        <w:trPr>
          <w:cantSplit/>
          <w:trHeight w:val="338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2 298 675,63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582 148,31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145°45'4"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20,26</w:t>
            </w:r>
          </w:p>
        </w:tc>
      </w:tr>
      <w:tr w:rsidR="00FE69C4" w:rsidTr="00FE69C4">
        <w:trPr>
          <w:cantSplit/>
          <w:trHeight w:val="338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2 298 658,88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582 159,72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236°35'28"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63,71</w:t>
            </w:r>
          </w:p>
        </w:tc>
      </w:tr>
      <w:tr w:rsidR="00FE69C4" w:rsidTr="00FE69C4">
        <w:trPr>
          <w:cantSplit/>
          <w:trHeight w:val="338"/>
        </w:trPr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2 298 623,80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582 106,53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325°32'15"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19,99</w:t>
            </w:r>
          </w:p>
        </w:tc>
      </w:tr>
    </w:tbl>
    <w:p w:rsidR="00FE69C4" w:rsidRPr="00DB6914" w:rsidRDefault="00FE69C4" w:rsidP="00742EDA">
      <w:pPr>
        <w:rPr>
          <w:rFonts w:ascii="GOST type B" w:hAnsi="GOST type B"/>
          <w:sz w:val="24"/>
          <w:szCs w:val="24"/>
        </w:rPr>
      </w:pP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№420</w:t>
      </w:r>
    </w:p>
    <w:p w:rsidR="00FE69C4" w:rsidRDefault="00E11576" w:rsidP="00FE69C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47800" cy="1762125"/>
            <wp:effectExtent l="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4" w:rsidRDefault="00FE69C4" w:rsidP="00FE69C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FE69C4" w:rsidTr="00FE69C4">
        <w:trPr>
          <w:cantSplit/>
          <w:trHeight w:val="299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E69C4" w:rsidRDefault="00FE69C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C4" w:rsidRDefault="00FE69C4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Длина линии</w:t>
            </w:r>
          </w:p>
        </w:tc>
      </w:tr>
      <w:tr w:rsidR="00FE69C4" w:rsidTr="00FE69C4">
        <w:trPr>
          <w:cantSplit/>
          <w:trHeight w:val="346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E69C4" w:rsidRDefault="00FE69C4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</w:tr>
      <w:tr w:rsidR="00FE69C4" w:rsidTr="00FE69C4">
        <w:trPr>
          <w:cantSplit/>
          <w:trHeight w:val="34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2 298 623,80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582 106,53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56°35'28"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63,71</w:t>
            </w:r>
          </w:p>
        </w:tc>
      </w:tr>
      <w:tr w:rsidR="00FE69C4" w:rsidTr="00FE69C4">
        <w:trPr>
          <w:cantSplit/>
          <w:trHeight w:val="34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2 298 658,88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582 159,72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145°45'10"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20,66</w:t>
            </w:r>
          </w:p>
        </w:tc>
      </w:tr>
      <w:tr w:rsidR="00FE69C4" w:rsidTr="00FE69C4">
        <w:trPr>
          <w:cantSplit/>
          <w:trHeight w:val="34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2 298 641,80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582 171,34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236°30'"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63,63</w:t>
            </w:r>
          </w:p>
        </w:tc>
      </w:tr>
      <w:tr w:rsidR="00FE69C4" w:rsidTr="00FE69C4">
        <w:trPr>
          <w:cantSplit/>
          <w:trHeight w:val="34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2 298 606,68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582 118,28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325°32'24"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7,54</w:t>
            </w:r>
          </w:p>
        </w:tc>
      </w:tr>
      <w:tr w:rsidR="00FE69C4" w:rsidTr="00FE69C4">
        <w:trPr>
          <w:cantSplit/>
          <w:trHeight w:val="346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5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2 298 612,90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582 114,01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325°32'18"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13,22</w:t>
            </w:r>
          </w:p>
        </w:tc>
      </w:tr>
    </w:tbl>
    <w:p w:rsidR="00AE61EE" w:rsidRPr="00DB6914" w:rsidRDefault="00AE61EE" w:rsidP="00742EDA">
      <w:pPr>
        <w:jc w:val="center"/>
        <w:rPr>
          <w:rFonts w:ascii="GOST type B" w:hAnsi="GOST type B"/>
          <w:sz w:val="24"/>
          <w:szCs w:val="24"/>
        </w:rPr>
      </w:pP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№421</w:t>
      </w:r>
    </w:p>
    <w:p w:rsidR="00FE69C4" w:rsidRDefault="00E11576" w:rsidP="00FE69C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485900" cy="1819275"/>
            <wp:effectExtent l="0" t="0" r="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4" w:rsidRDefault="00FE69C4" w:rsidP="00FE69C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1435"/>
        <w:gridCol w:w="1436"/>
        <w:gridCol w:w="2256"/>
        <w:gridCol w:w="1641"/>
      </w:tblGrid>
      <w:tr w:rsidR="00FE69C4" w:rsidTr="00FE69C4">
        <w:trPr>
          <w:cantSplit/>
          <w:trHeight w:val="296"/>
        </w:trPr>
        <w:tc>
          <w:tcPr>
            <w:tcW w:w="2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E69C4" w:rsidRDefault="00FE69C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C4" w:rsidRDefault="00FE69C4">
            <w:pPr>
              <w:jc w:val="center"/>
            </w:pPr>
            <w:r>
              <w:t>Координаты</w:t>
            </w:r>
          </w:p>
        </w:tc>
        <w:tc>
          <w:tcPr>
            <w:tcW w:w="225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Дирекционный угол</w:t>
            </w:r>
          </w:p>
        </w:tc>
        <w:tc>
          <w:tcPr>
            <w:tcW w:w="1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Длина линии</w:t>
            </w:r>
          </w:p>
        </w:tc>
      </w:tr>
      <w:tr w:rsidR="00FE69C4" w:rsidTr="00FE69C4">
        <w:trPr>
          <w:cantSplit/>
          <w:trHeight w:val="343"/>
        </w:trPr>
        <w:tc>
          <w:tcPr>
            <w:tcW w:w="2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E69C4" w:rsidRDefault="00FE69C4"/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  <w:tc>
          <w:tcPr>
            <w:tcW w:w="16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</w:tr>
      <w:tr w:rsidR="00FE69C4" w:rsidTr="00FE69C4">
        <w:trPr>
          <w:cantSplit/>
          <w:trHeight w:val="343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2 298 606,68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582 118,28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56°30'"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63,63</w:t>
            </w:r>
          </w:p>
        </w:tc>
      </w:tr>
      <w:tr w:rsidR="00FE69C4" w:rsidTr="00FE69C4">
        <w:trPr>
          <w:cantSplit/>
          <w:trHeight w:val="343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2 298 641,80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582 171,34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145°45'4"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23,77</w:t>
            </w:r>
          </w:p>
        </w:tc>
      </w:tr>
      <w:tr w:rsidR="00FE69C4" w:rsidTr="00FE69C4">
        <w:trPr>
          <w:cantSplit/>
          <w:trHeight w:val="343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2 298 622,16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582 184,72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236°31'17"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30,45</w:t>
            </w:r>
          </w:p>
        </w:tc>
      </w:tr>
      <w:tr w:rsidR="00FE69C4" w:rsidTr="00FE69C4">
        <w:trPr>
          <w:cantSplit/>
          <w:trHeight w:val="343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2 298 605,36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582 159,31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236°32'5"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33,09</w:t>
            </w:r>
          </w:p>
        </w:tc>
      </w:tr>
      <w:tr w:rsidR="00FE69C4" w:rsidTr="00FE69C4">
        <w:trPr>
          <w:cantSplit/>
          <w:trHeight w:val="343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2 298 587,11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582 131,71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325°32'14"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23,74</w:t>
            </w:r>
          </w:p>
        </w:tc>
      </w:tr>
    </w:tbl>
    <w:p w:rsidR="00396B45" w:rsidRPr="00DB6914" w:rsidRDefault="00396B45" w:rsidP="00742EDA">
      <w:pPr>
        <w:jc w:val="center"/>
        <w:rPr>
          <w:rFonts w:ascii="GOST type B" w:hAnsi="GOST type B"/>
          <w:sz w:val="24"/>
          <w:szCs w:val="24"/>
        </w:rPr>
      </w:pP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№422</w:t>
      </w:r>
    </w:p>
    <w:p w:rsidR="00FE69C4" w:rsidRDefault="00E11576" w:rsidP="00FE69C4">
      <w:pPr>
        <w:jc w:val="center"/>
      </w:pPr>
      <w:r>
        <w:rPr>
          <w:noProof/>
        </w:rPr>
        <w:drawing>
          <wp:inline distT="0" distB="0" distL="0" distR="0">
            <wp:extent cx="1190625" cy="1114425"/>
            <wp:effectExtent l="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4" w:rsidRDefault="00FE69C4" w:rsidP="00FE69C4">
      <w:pPr>
        <w:jc w:val="center"/>
        <w:rPr>
          <w:lang w:val="en-US"/>
        </w:rPr>
      </w:pPr>
    </w:p>
    <w:p w:rsidR="00D3537F" w:rsidRPr="00D3537F" w:rsidRDefault="00D3537F" w:rsidP="00FE69C4">
      <w:pPr>
        <w:jc w:val="center"/>
        <w:rPr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1461"/>
        <w:gridCol w:w="1461"/>
        <w:gridCol w:w="2295"/>
        <w:gridCol w:w="1670"/>
      </w:tblGrid>
      <w:tr w:rsidR="00FE69C4" w:rsidTr="00FE69C4">
        <w:trPr>
          <w:cantSplit/>
          <w:trHeight w:val="313"/>
        </w:trPr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E69C4" w:rsidRDefault="00FE69C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C4" w:rsidRDefault="00FE69C4">
            <w:pPr>
              <w:jc w:val="center"/>
            </w:pPr>
            <w:r>
              <w:t>Координаты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Дирекционный угол</w:t>
            </w:r>
          </w:p>
        </w:tc>
        <w:tc>
          <w:tcPr>
            <w:tcW w:w="1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Длина линии</w:t>
            </w:r>
          </w:p>
        </w:tc>
      </w:tr>
      <w:tr w:rsidR="00FE69C4" w:rsidTr="00FE69C4">
        <w:trPr>
          <w:cantSplit/>
          <w:trHeight w:val="363"/>
        </w:trPr>
        <w:tc>
          <w:tcPr>
            <w:tcW w:w="2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E69C4" w:rsidRDefault="00FE69C4"/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X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  <w:tc>
          <w:tcPr>
            <w:tcW w:w="1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</w:tr>
      <w:tr w:rsidR="00FE69C4" w:rsidTr="00FE69C4">
        <w:trPr>
          <w:cantSplit/>
          <w:trHeight w:val="363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2 298 605,36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582 159,31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56°31'17"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30,45</w:t>
            </w:r>
          </w:p>
        </w:tc>
      </w:tr>
      <w:tr w:rsidR="00FE69C4" w:rsidTr="00FE69C4">
        <w:trPr>
          <w:cantSplit/>
          <w:trHeight w:val="363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2 298 622,16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582 184,72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145°45'9"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27,30</w:t>
            </w:r>
          </w:p>
        </w:tc>
      </w:tr>
      <w:tr w:rsidR="00FE69C4" w:rsidTr="00FE69C4">
        <w:trPr>
          <w:cantSplit/>
          <w:trHeight w:val="363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2 298 599,59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582 200,08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226°55'12"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30,80</w:t>
            </w:r>
          </w:p>
        </w:tc>
      </w:tr>
      <w:tr w:rsidR="00FE69C4" w:rsidTr="00FE69C4">
        <w:trPr>
          <w:cantSplit/>
          <w:trHeight w:val="363"/>
        </w:trPr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2 298 578,55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582 177,58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325°43'36"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32,44</w:t>
            </w:r>
          </w:p>
        </w:tc>
      </w:tr>
    </w:tbl>
    <w:p w:rsidR="00AE61EE" w:rsidRPr="00DB6914" w:rsidRDefault="00AE61EE" w:rsidP="00742EDA">
      <w:pPr>
        <w:rPr>
          <w:rFonts w:ascii="GOST type B" w:hAnsi="GOST type B"/>
          <w:sz w:val="24"/>
          <w:szCs w:val="24"/>
        </w:rPr>
      </w:pPr>
    </w:p>
    <w:p w:rsidR="00396B45" w:rsidRPr="00DB6914" w:rsidRDefault="00396B45" w:rsidP="00742EDA">
      <w:pPr>
        <w:rPr>
          <w:rFonts w:ascii="GOST type B" w:hAnsi="GOST type B"/>
          <w:sz w:val="24"/>
          <w:szCs w:val="24"/>
        </w:rPr>
      </w:pPr>
      <w:r w:rsidRPr="00DB6914">
        <w:rPr>
          <w:rFonts w:ascii="GOST type B" w:hAnsi="GOST type B"/>
          <w:sz w:val="24"/>
          <w:szCs w:val="24"/>
        </w:rPr>
        <w:t>Участок №423</w:t>
      </w:r>
    </w:p>
    <w:p w:rsidR="00FE69C4" w:rsidRDefault="00E11576" w:rsidP="00FE69C4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1362075" cy="1266825"/>
            <wp:effectExtent l="0" t="0" r="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4" w:rsidRDefault="00FE69C4" w:rsidP="00FE69C4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50"/>
        <w:gridCol w:w="1457"/>
        <w:gridCol w:w="1457"/>
        <w:gridCol w:w="2290"/>
        <w:gridCol w:w="1666"/>
      </w:tblGrid>
      <w:tr w:rsidR="00FE69C4" w:rsidTr="00FE69C4">
        <w:trPr>
          <w:cantSplit/>
          <w:trHeight w:val="292"/>
        </w:trPr>
        <w:tc>
          <w:tcPr>
            <w:tcW w:w="2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E69C4" w:rsidRDefault="00FE69C4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C4" w:rsidRDefault="00FE69C4">
            <w:pPr>
              <w:jc w:val="center"/>
            </w:pPr>
            <w:r>
              <w:t>Координаты</w:t>
            </w:r>
          </w:p>
        </w:tc>
        <w:tc>
          <w:tcPr>
            <w:tcW w:w="229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Дирекционный угол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Длина линии</w:t>
            </w:r>
          </w:p>
        </w:tc>
      </w:tr>
      <w:tr w:rsidR="00FE69C4" w:rsidTr="00FE69C4">
        <w:trPr>
          <w:cantSplit/>
          <w:trHeight w:val="338"/>
        </w:trPr>
        <w:tc>
          <w:tcPr>
            <w:tcW w:w="2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E69C4" w:rsidRDefault="00FE69C4"/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X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29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9C4" w:rsidRDefault="00FE69C4"/>
        </w:tc>
      </w:tr>
      <w:tr w:rsidR="00FE69C4" w:rsidTr="00FE69C4">
        <w:trPr>
          <w:cantSplit/>
          <w:trHeight w:val="338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2 298 587,11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582 131,71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56°32'5"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33,09</w:t>
            </w:r>
          </w:p>
        </w:tc>
      </w:tr>
      <w:tr w:rsidR="00FE69C4" w:rsidTr="00FE69C4">
        <w:trPr>
          <w:cantSplit/>
          <w:trHeight w:val="338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2 298 605,36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582 159,31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145°43'36"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32,44</w:t>
            </w:r>
          </w:p>
        </w:tc>
      </w:tr>
      <w:tr w:rsidR="00FE69C4" w:rsidTr="00FE69C4">
        <w:trPr>
          <w:cantSplit/>
          <w:trHeight w:val="338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2 298 578,55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582 177,58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226°55'12"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33,35</w:t>
            </w:r>
          </w:p>
        </w:tc>
      </w:tr>
      <w:tr w:rsidR="00FE69C4" w:rsidTr="00FE69C4">
        <w:trPr>
          <w:cantSplit/>
          <w:trHeight w:val="338"/>
        </w:trPr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4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</w:pPr>
            <w:r>
              <w:t>2 298 555,77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582 153,22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325°32'15"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9C4" w:rsidRDefault="00FE69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38,01</w:t>
            </w:r>
          </w:p>
        </w:tc>
      </w:tr>
    </w:tbl>
    <w:p w:rsidR="0027336B" w:rsidRPr="0027336B" w:rsidRDefault="00D22D9C" w:rsidP="0027336B">
      <w:pPr>
        <w:rPr>
          <w:rFonts w:ascii="GOST type B" w:hAnsi="GOST type B"/>
          <w:sz w:val="24"/>
          <w:szCs w:val="24"/>
          <w:lang w:val="en-US"/>
        </w:rPr>
      </w:pPr>
      <w:r>
        <w:rPr>
          <w:rFonts w:ascii="GOST type B" w:hAnsi="GOST type B"/>
          <w:sz w:val="24"/>
          <w:szCs w:val="24"/>
        </w:rPr>
        <w:br w:type="page"/>
      </w:r>
      <w:r w:rsidR="0027336B">
        <w:rPr>
          <w:rFonts w:ascii="GOST type B" w:hAnsi="GOST type B"/>
          <w:sz w:val="24"/>
          <w:szCs w:val="24"/>
        </w:rPr>
        <w:t>Участок №42</w:t>
      </w:r>
      <w:r w:rsidR="0027336B">
        <w:rPr>
          <w:rFonts w:ascii="GOST type B" w:hAnsi="GOST type B"/>
          <w:sz w:val="24"/>
          <w:szCs w:val="24"/>
          <w:lang w:val="en-US"/>
        </w:rPr>
        <w:t>4</w:t>
      </w:r>
    </w:p>
    <w:p w:rsidR="006976B3" w:rsidRDefault="00E11576" w:rsidP="006976B3">
      <w:pPr>
        <w:ind w:left="-709"/>
        <w:jc w:val="center"/>
      </w:pPr>
      <w:r>
        <w:rPr>
          <w:noProof/>
        </w:rPr>
        <w:drawing>
          <wp:inline distT="0" distB="0" distL="0" distR="0">
            <wp:extent cx="6943725" cy="7477125"/>
            <wp:effectExtent l="0" t="0" r="0" b="0"/>
            <wp:docPr id="421" name="Рисунок 421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6B3" w:rsidRDefault="006976B3" w:rsidP="006976B3">
      <w:pPr>
        <w:jc w:val="center"/>
        <w:rPr>
          <w:sz w:val="24"/>
        </w:rPr>
      </w:pPr>
    </w:p>
    <w:p w:rsidR="006976B3" w:rsidRDefault="006976B3" w:rsidP="006976B3">
      <w:pPr>
        <w:rPr>
          <w:sz w:val="24"/>
        </w:rPr>
      </w:pPr>
    </w:p>
    <w:p w:rsidR="006976B3" w:rsidRDefault="006976B3" w:rsidP="006976B3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1701"/>
        <w:gridCol w:w="2410"/>
        <w:gridCol w:w="1559"/>
        <w:gridCol w:w="1134"/>
      </w:tblGrid>
      <w:tr w:rsidR="006976B3" w:rsidTr="006976B3">
        <w:trPr>
          <w:cantSplit/>
          <w:trHeight w:val="292"/>
        </w:trPr>
        <w:tc>
          <w:tcPr>
            <w:tcW w:w="1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976B3" w:rsidRDefault="006976B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6B3" w:rsidRDefault="006976B3">
            <w:pPr>
              <w:jc w:val="center"/>
            </w:pPr>
            <w:r>
              <w:t>Координаты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Дирекционный угол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Длина линии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976B3" w:rsidRDefault="006976B3"/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976B3" w:rsidRDefault="006976B3"/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976B3" w:rsidRDefault="006976B3"/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2 297 779,26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580 931,66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33°55'45"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59,82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2 297 828,89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580 965,05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33°43'26"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76,32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2 297 892,36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581 007,42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34°10'1"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85,01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2 297 962,70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581 055,16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38°57'55"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72,80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2 298 019,31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581 100,95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39°15'54"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25,78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2 298 039,27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581 117,26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38°13'29"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105,23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2 298 121,94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581 182,37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41°46'57"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68,76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2 298 173,21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581 228,19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40°0'23"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99,39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2 298 249,34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581 292,08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40°38'54"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105,13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2 298 329,11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581 360,57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40°58'11"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63,34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2 298 376,93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581 402,10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42°14'3"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128,17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2 298 471,83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581 488,25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39°38'44"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145,83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2 298 584,12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581 581,30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126°15'15"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24,47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2 298 569,65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581 601,03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39°20'21"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220,85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2 298 740,46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581 741,03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39°37'39"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106,04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2 298 822,13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581 808,66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44°9'25"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135,52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2 298 919,36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581 903,07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145°5'56"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124,81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2 298 817,00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581 974,48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145°47'"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104,76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2 298 730,37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582 033,39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51°54'22"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64,33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2 298 770,06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582 084,02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51°29'18"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20,39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2 298 782,76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582 099,97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145°59'11"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222,19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2 298 598,58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582 224,27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228°22'20"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81,48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2 298 544,45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582 163,36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220°12'43"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343,52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2 298 282,12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581 941,58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220°54'24"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83,53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2 298 218,99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581 886,88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222°23'8"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65,95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2 298 170,28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581 842,42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222°40'37"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163,68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2 298 049,94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581 731,47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223°25'24"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185,74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2 297 915,05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581 603,80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313°23'36"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15,00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2 297 925,35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581 592,90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289°35'2"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8,83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2 297 928,31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581 584,58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283°15'10"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10,47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2 297 930,71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581 574,39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263°55'48"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9,36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2 297 929,72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581 565,08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265°46'31"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2,92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2 297 929,51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581 562,17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58,97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2 297 969,02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581 518,40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22,81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2 297 984,31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581 501,47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311°56'37"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22,45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2 297 999,31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581 484,78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312°13'11"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21,21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2 298 013,57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581 469,07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312°4'50"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21,47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2 298 027,96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581 453,13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20,43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2 298 041,65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581 437,97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19,83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2 298 054,94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581 423,25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22,77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2 298 070,19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581 406,35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22,77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2 298 085,46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581 389,46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312°2'48"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22,77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2 298 100,71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581 372,55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22,77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2 298 115,97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581 355,65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20,94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2 298 130,01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581 340,11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22,77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2 298 145,26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581 323,21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312°4'51"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23,18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2 298 160,80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581 306,00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24,00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2 298 176,88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581 288,19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23,10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2 298 192,36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581 271,05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219°39'33"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54,27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2 298 150,58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581 236,41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219°39'33"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44,00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2 298 116,71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581 208,33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218°45'31"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8,23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2 298 110,29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581 203,18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131°10'36"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21,86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2 298 095,90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581 219,63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131°10'44"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22,43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2 298 081,13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581 236,51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131°10'39"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23,13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2 298 065,90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581 253,92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131°10'23"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2 298 051,29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581 270,63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131°12'39"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2 298 036,66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581 287,33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130°35'19"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2 298 022,22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581 304,19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131°44'4"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2 298 007,44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581 320,75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131°10'35"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2 297 992,82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581 337,46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131°10'36"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22,01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2 297 978,34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581 354,03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131°10'4"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38,08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2 297 953,27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581 382,69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173°23'4"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8,51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2 297 944,82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581 383,67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163°58'26"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4,89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2 297 940,12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581 385,02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163°55'21"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4,77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2 297 935,54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581 386,34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179°8'8"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5,51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2 297 930,03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581 386,42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311°13'33"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35,92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2 297 953,70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581 359,41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310°29'25"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2 297 967,34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581 343,44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311°17'10"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2 297 981,19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581 327,66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311°18'55"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2 297 995,06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581 311,89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311°18'7"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2 298 008,92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581 296,11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311°18'15"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2 298 022,78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581 280,34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311°14'11"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2 298 036,62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581 264,55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311°17'26"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2 298 050,48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581 248,77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311°17'25"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24,63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2 298 066,73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581 230,26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311°24'16"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23,21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2 298 082,08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581 212,85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311°16'51"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25,23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2 298 098,73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581 193,89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218°45'30"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43,12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2 298 065,10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581 166,90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218°45'28"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40,28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2 298 033,69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581 141,68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133°11'39"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21,21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2 298 019,17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581 157,15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133°11'21"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23,21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2 298 003,28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581 174,07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133°26'58"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24,63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2 297 986,34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581 191,95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133°19'3"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2 297 971,94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581 207,23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133°17'53"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2 297 957,54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581 222,51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133°19'12"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2 297 943,13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581 237,79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133°20'7"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21,57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2 297 928,33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581 253,47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133°11'35"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20,21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2 297 914,50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581 268,21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133°50'39"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21,22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2 297 899,80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581 283,51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133°4'1"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2 297 885,46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581 298,85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133°13'57"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30,88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2 297 864,31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581 321,35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245°23'46"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23,13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2 297 854,68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581 300,32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255°7'36"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6,97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2 297 852,89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581 293,58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295°37'9"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3,79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2 297 854,53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581 290,16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349°45'35"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10,29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2 297 864,66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581 288,33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359°9'17"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6,78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2 297 871,44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581 288,23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337°15'50"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4,55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2 297 875,64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581 286,47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313°59'11"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41,27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2 297 904,30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581 256,77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313°17'2"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18,66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2 297 917,09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581 243,19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313°17'23"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20,56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2 297 931,19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581 228,23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313°15'7"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21,15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2 297 945,68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581 212,82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312°56'20"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20,77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2 297 959,83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581 197,62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313°27'46"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20,61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2 297 974,01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581 182,66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313°27'32"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21,14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2 297 988,55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581 167,31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313°14'58"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20,93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2 298 002,89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581 152,07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313°9'28"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26,88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2 298 021,28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581 132,46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216°36'8"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45,13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2 297 985,05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581 105,55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216°36'9"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42,27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2 297 951,12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581 080,35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133°52'40"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20,86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2 297 936,66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581 095,38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133°32'17"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20,86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2 297 922,29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581 110,51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133°1'2"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20,84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2 297 908,07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581 125,75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133°34'32"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20,85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2 297 893,70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581 140,85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133°33'48"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20,85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2 297 879,33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581 155,96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133°26'"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20,85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2 297 864,99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581 171,10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133°26'3"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20,85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2 297 850,65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581 186,24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133°25'59"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42,30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2 297 821,57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581 216,96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191°4'13"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8,09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2 297 813,63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581 215,41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179°5'52"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5,08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2 297 808,55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581 215,49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232°43'43"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15,86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2 297 798,95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581 202,87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338°40'43"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22,35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2 297 819,77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581 194,74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314°17'15"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4,16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2 297 822,68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581 191,76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313°52'48"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20,72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2 297 837,04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581 176,83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314°1'18"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20,72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2 297 851,43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581 161,93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314°0'26"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20,72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2 297 865,82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581 147,03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314°1'48"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20,72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2 297 880,22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581 132,14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314°3'18"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20,72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2 297 894,63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581 117,25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313°58'22"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20,72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2 297 909,01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581 102,34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314°1'36"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20,70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2 297 923,40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581 087,45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314°5'24"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22,42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2 297 939,00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581 071,35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216°36'9"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128,29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2 297 836,01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580 994,86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216°36'9"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35,46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2 297 807,54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580 973,71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216°36'10"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48,04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2 297 768,98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580 945,07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307°27'50"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16,89</w:t>
            </w:r>
          </w:p>
        </w:tc>
      </w:tr>
    </w:tbl>
    <w:p w:rsidR="009221A8" w:rsidRPr="009221A8" w:rsidRDefault="00D22D9C" w:rsidP="006976B3">
      <w:pPr>
        <w:rPr>
          <w:sz w:val="32"/>
          <w:szCs w:val="32"/>
        </w:rPr>
      </w:pPr>
      <w:r>
        <w:br w:type="page"/>
      </w:r>
      <w:r w:rsidR="009221A8" w:rsidRPr="009221A8">
        <w:rPr>
          <w:sz w:val="32"/>
          <w:szCs w:val="32"/>
        </w:rPr>
        <w:t>424.1</w:t>
      </w:r>
    </w:p>
    <w:p w:rsidR="006976B3" w:rsidRDefault="00E11576" w:rsidP="006976B3">
      <w:pPr>
        <w:jc w:val="center"/>
      </w:pPr>
      <w:r>
        <w:rPr>
          <w:noProof/>
        </w:rPr>
        <w:drawing>
          <wp:inline distT="0" distB="0" distL="0" distR="0">
            <wp:extent cx="3505200" cy="4010025"/>
            <wp:effectExtent l="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6B3" w:rsidRDefault="006976B3" w:rsidP="006976B3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126"/>
        <w:gridCol w:w="2835"/>
        <w:gridCol w:w="1559"/>
        <w:gridCol w:w="1134"/>
      </w:tblGrid>
      <w:tr w:rsidR="006976B3" w:rsidTr="006976B3">
        <w:trPr>
          <w:cantSplit/>
          <w:trHeight w:val="292"/>
        </w:trPr>
        <w:tc>
          <w:tcPr>
            <w:tcW w:w="1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976B3" w:rsidRDefault="006976B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6B3" w:rsidRDefault="006976B3">
            <w:pPr>
              <w:jc w:val="center"/>
            </w:pPr>
            <w:r>
              <w:t>Координаты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Дирекционный угол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Длина линии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976B3" w:rsidRDefault="006976B3"/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976B3" w:rsidRDefault="006976B3"/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976B3" w:rsidRDefault="006976B3"/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2 298 203,26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581 280,92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42°20'37"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40,39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2 298 233,12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581 308,12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42°20'40"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39,58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2 298 262,37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581 334,78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132°5'45"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23,86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2 298 246,38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581 352,49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23,47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2 298 230,65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581 369,91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2 298 215,57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581 386,61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2 298 200,49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581 403,31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2 298 185,42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581 420,01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2 298 170,34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581 436,71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2 298 155,26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581 453,41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2 298 140,18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581 470,11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132°2'39"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22,39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2 298 125,18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581 486,74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2 298 109,35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581 504,21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2 298 093,55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581 521,72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2 298 077,69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581 539,26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2 298 061,89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581 556,76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2 298 046,03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581 574,30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132°4'29"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2 298 030,23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581 591,80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2 298 014,43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581 609,30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132°0'42"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2 297 998,60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581 626,87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131°57'38"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25,64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2 297 981,46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581 645,94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223°23'25"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39,46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2 297 952,78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581 618,83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223°23'28"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13,66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2 297 942,86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581 609,45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275°30'44"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44,66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2 297 947,15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581 565,00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310°35'34"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12,22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2 297 955,10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581 555,72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312°2'24"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2 297 970,88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581 538,22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2 297 986,70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581 520,71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2 298 002,51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581 503,21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312°6'48"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2 298 018,36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581 485,67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312°4'50"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2 298 034,20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581 468,13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2 298 050,00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581 450,63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312°46'59"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2 298 066,04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581 433,30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311°26'57"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22,37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2 298 080,85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581 416,53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312°2'18"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22,49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2 298 095,91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581 399,83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2 298 110,99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581 383,13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2 298 126,07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581 366,42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2 298 141,15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581 349,72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2 298 156,22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581 333,02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2 298 171,30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581 316,32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23,42</w:t>
            </w:r>
          </w:p>
        </w:tc>
      </w:tr>
      <w:tr w:rsidR="006976B3" w:rsidTr="006976B3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2 298 187,00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581 298,94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312°3'58"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24,28</w:t>
            </w:r>
          </w:p>
        </w:tc>
      </w:tr>
    </w:tbl>
    <w:p w:rsidR="006976B3" w:rsidRDefault="006976B3" w:rsidP="006976B3"/>
    <w:p w:rsidR="009221A8" w:rsidRPr="009221A8" w:rsidRDefault="009221A8" w:rsidP="009221A8">
      <w:pPr>
        <w:rPr>
          <w:sz w:val="32"/>
          <w:szCs w:val="32"/>
        </w:rPr>
      </w:pPr>
      <w:r>
        <w:rPr>
          <w:sz w:val="32"/>
          <w:szCs w:val="32"/>
        </w:rPr>
        <w:t>424.2</w:t>
      </w:r>
    </w:p>
    <w:p w:rsidR="006976B3" w:rsidRDefault="006976B3" w:rsidP="006976B3"/>
    <w:p w:rsidR="006976B3" w:rsidRDefault="00E11576" w:rsidP="006976B3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3924300" cy="4219575"/>
            <wp:effectExtent l="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6B3" w:rsidRDefault="006976B3" w:rsidP="006976B3">
      <w:pPr>
        <w:jc w:val="center"/>
      </w:pPr>
    </w:p>
    <w:tbl>
      <w:tblPr>
        <w:tblW w:w="9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126"/>
        <w:gridCol w:w="2977"/>
        <w:gridCol w:w="1559"/>
        <w:gridCol w:w="1134"/>
      </w:tblGrid>
      <w:tr w:rsidR="006976B3" w:rsidTr="00A26D82">
        <w:trPr>
          <w:cantSplit/>
          <w:trHeight w:val="292"/>
        </w:trPr>
        <w:tc>
          <w:tcPr>
            <w:tcW w:w="1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6976B3" w:rsidRDefault="006976B3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6B3" w:rsidRDefault="006976B3">
            <w:pPr>
              <w:jc w:val="center"/>
            </w:pPr>
            <w:r>
              <w:t>Координаты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Дирекционный угол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Длина линии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6976B3" w:rsidRDefault="006976B3"/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976B3" w:rsidRDefault="006976B3"/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976B3" w:rsidRDefault="006976B3"/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2 298 273,45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581 344,88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42°20'38"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40,63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2 298 303,48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581 372,24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42°20'40"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39,33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2 298 332,55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581 398,74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132°0'8"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23,93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2 298 316,53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581 416,52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23,10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2 298 301,05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581 433,67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2 298 285,97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581 450,37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2 298 270,89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581 467,07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2 298 255,82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581 483,77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2 298 240,74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581 500,47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2 298 225,66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581 517,17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2 298 210,58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581 533,87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132°4'21"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22,27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2 298 195,66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581 550,40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132°11'37"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2 298 179,81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581 567,88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132°0'42"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2 298 163,98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581 585,45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132°10'50"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2 298 148,15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581 602,93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132°0'42"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2 298 132,32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581 620,50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132°10'58"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2 298 116,49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581 637,97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2 298 100,69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581 655,47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131°58'22"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2 298 084,91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581 673,01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132°7'1"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2 298 069,06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581 690,55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132°22'46"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27,77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2 298 050,34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581 711,06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223°23'34"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12,59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2 298 041,19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581 702,41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223°23'26"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26,67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2 298 021,81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581 684,09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223°23'28"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40,56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2 297 992,34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581 656,23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311°58'32"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25,96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2 298 009,70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581 636,93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2 298 025,53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581 619,39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2 298 041,34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581 601,89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2 298 057,14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581 584,39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2 298 072,96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581 566,88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312°4'50"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2 298 088,80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581 549,34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312°6'47"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2 298 104,62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581 531,84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2 298 120,46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581 514,30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312°11'37"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2 298 136,31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581 496,82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22,27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2 298 151,23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581 480,29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2 298 166,31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581 463,59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2 298 181,39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581 446,89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2 298 196,47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581 430,19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2 298 211,55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581 413,49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2 298 226,62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581 396,79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2 298 241,70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581 380,09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23,08</w:t>
            </w:r>
          </w:p>
        </w:tc>
      </w:tr>
      <w:tr w:rsidR="006976B3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41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</w:pPr>
            <w:r>
              <w:t>2 298 257,17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581 362,95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312°0'33"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76B3" w:rsidRDefault="006976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24,33</w:t>
            </w:r>
          </w:p>
        </w:tc>
      </w:tr>
    </w:tbl>
    <w:p w:rsidR="009221A8" w:rsidRPr="009221A8" w:rsidRDefault="00D22D9C" w:rsidP="009221A8">
      <w:pPr>
        <w:rPr>
          <w:sz w:val="32"/>
          <w:szCs w:val="32"/>
        </w:rPr>
      </w:pPr>
      <w:r>
        <w:br w:type="page"/>
      </w:r>
      <w:r w:rsidR="009221A8">
        <w:rPr>
          <w:sz w:val="32"/>
          <w:szCs w:val="32"/>
        </w:rPr>
        <w:t>424.3</w:t>
      </w:r>
    </w:p>
    <w:p w:rsidR="009221A8" w:rsidRDefault="009221A8" w:rsidP="009221A8"/>
    <w:p w:rsidR="009221A8" w:rsidRDefault="009221A8" w:rsidP="00A26D82">
      <w:pPr>
        <w:jc w:val="center"/>
      </w:pPr>
    </w:p>
    <w:p w:rsidR="009221A8" w:rsidRDefault="00E11576" w:rsidP="00A26D82">
      <w:pPr>
        <w:jc w:val="center"/>
      </w:pPr>
      <w:r>
        <w:rPr>
          <w:noProof/>
        </w:rPr>
        <w:drawing>
          <wp:inline distT="0" distB="0" distL="0" distR="0">
            <wp:extent cx="4029075" cy="4343400"/>
            <wp:effectExtent l="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A8" w:rsidRDefault="009221A8" w:rsidP="00A26D82">
      <w:pPr>
        <w:jc w:val="center"/>
      </w:pPr>
    </w:p>
    <w:p w:rsidR="00A26D82" w:rsidRDefault="00A26D82" w:rsidP="00A26D82">
      <w:pPr>
        <w:jc w:val="center"/>
        <w:rPr>
          <w:sz w:val="24"/>
        </w:rPr>
      </w:pPr>
    </w:p>
    <w:p w:rsidR="00A26D82" w:rsidRDefault="00A26D82" w:rsidP="00A26D82">
      <w:pPr>
        <w:jc w:val="center"/>
      </w:pPr>
    </w:p>
    <w:tbl>
      <w:tblPr>
        <w:tblW w:w="9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409"/>
        <w:gridCol w:w="2694"/>
        <w:gridCol w:w="1559"/>
        <w:gridCol w:w="1134"/>
      </w:tblGrid>
      <w:tr w:rsidR="00A26D82" w:rsidTr="00A26D82">
        <w:trPr>
          <w:cantSplit/>
          <w:trHeight w:val="292"/>
        </w:trPr>
        <w:tc>
          <w:tcPr>
            <w:tcW w:w="1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26D82" w:rsidRDefault="00A26D8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D82" w:rsidRDefault="00A26D82">
            <w:pPr>
              <w:jc w:val="center"/>
            </w:pPr>
            <w:r>
              <w:t>Координаты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Дирекционный угол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Длина линии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26D82" w:rsidRDefault="00A26D82"/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X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6D82" w:rsidRDefault="00A26D82"/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6D82" w:rsidRDefault="00A26D82"/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2 298 343,61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581 408,82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42°20'39"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42,14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2 298 374,75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581 437,20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40°5'11"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37,84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2 298 403,70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581 461,57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132°10'13"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24,86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2 298 387,01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581 479,99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23,26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2 298 371,43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581 497,26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2 298 356,35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581 513,96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2 298 341,27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581 530,66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2 298 326,19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581 547,36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2 298 311,12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581 564,06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2 298 296,04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581 580,76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131°58'12"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2 298 280,99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581 597,49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132°10'52"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22,27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2 298 266,04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581 613,99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131°58'22"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2 298 250,26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581 631,52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132°7'1"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2 298 234,41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581 649,06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132°4'29"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2 298 218,60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581 666,57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132°10'58"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2 298 202,77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581 684,04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132°0'42"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2 298 186,94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581 701,61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132°10'56"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2 298 171,11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581 719,08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131°58'22"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2 298 155,34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581 736,62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2 298 139,48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581 754,15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131°58'19"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29,35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2 298 119,85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581 775,97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222°23'20"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33,35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2 298 095,22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581 753,49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223°23'29"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5,88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2 298 090,95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581 749,45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223°23'33"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40,73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2 298 061,35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581 721,47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311°53'31"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28,11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2 298 080,12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581 700,54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2 298 095,96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581 683,00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2 298 111,76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581 665,50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2 298 127,59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581 647,99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2 298 143,39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581 630,49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312°13'53"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23,71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2 298 159,32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581 612,94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311°57'43"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23,52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2 298 175,05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581 595,45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2 298 190,88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581 577,91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2 298 206,69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581 560,41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2 298 221,63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581 543,88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312°2'16"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22,49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2 298 236,69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581 527,18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2 298 251,77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581 510,47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2 298 266,84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581 493,77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2 298 281,92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581 477,07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2 298 297,00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581 460,37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40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2 298 312,08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581 443,67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312°4'56"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23,26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41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2 298 327,67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581 426,41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312°10'47"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23,74</w:t>
            </w:r>
          </w:p>
        </w:tc>
      </w:tr>
    </w:tbl>
    <w:p w:rsidR="009221A8" w:rsidRPr="009221A8" w:rsidRDefault="00D22D9C" w:rsidP="009221A8">
      <w:pPr>
        <w:rPr>
          <w:sz w:val="32"/>
          <w:szCs w:val="32"/>
        </w:rPr>
      </w:pPr>
      <w:r>
        <w:br w:type="page"/>
      </w:r>
      <w:r w:rsidR="009221A8">
        <w:rPr>
          <w:sz w:val="32"/>
          <w:szCs w:val="32"/>
        </w:rPr>
        <w:t>424.4</w:t>
      </w:r>
    </w:p>
    <w:p w:rsidR="009221A8" w:rsidRDefault="009221A8" w:rsidP="00A26D82"/>
    <w:p w:rsidR="00A26D82" w:rsidRDefault="00E11576" w:rsidP="00A26D82">
      <w:pPr>
        <w:jc w:val="center"/>
      </w:pPr>
      <w:r>
        <w:rPr>
          <w:noProof/>
        </w:rPr>
        <w:drawing>
          <wp:inline distT="0" distB="0" distL="0" distR="0">
            <wp:extent cx="4295775" cy="4581525"/>
            <wp:effectExtent l="0" t="0" r="0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A8" w:rsidRDefault="009221A8" w:rsidP="00A26D82">
      <w:pPr>
        <w:jc w:val="center"/>
      </w:pPr>
    </w:p>
    <w:p w:rsidR="009221A8" w:rsidRDefault="009221A8" w:rsidP="00A26D82">
      <w:pPr>
        <w:jc w:val="center"/>
      </w:pPr>
    </w:p>
    <w:p w:rsidR="00A26D82" w:rsidRDefault="00A26D82" w:rsidP="00A26D82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409"/>
        <w:gridCol w:w="2694"/>
        <w:gridCol w:w="1559"/>
        <w:gridCol w:w="1134"/>
      </w:tblGrid>
      <w:tr w:rsidR="00A26D82" w:rsidTr="00A26D82">
        <w:trPr>
          <w:cantSplit/>
          <w:trHeight w:val="292"/>
        </w:trPr>
        <w:tc>
          <w:tcPr>
            <w:tcW w:w="1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26D82" w:rsidRDefault="00A26D8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D82" w:rsidRDefault="00A26D82">
            <w:pPr>
              <w:jc w:val="center"/>
            </w:pPr>
            <w:r>
              <w:t>Координаты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Дирекционный угол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Длина линии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26D82" w:rsidRDefault="00A26D82"/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X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6D82" w:rsidRDefault="00A26D82"/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6D82" w:rsidRDefault="00A26D82"/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2 298 415,18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581 471,23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40°5'11"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80,01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2 298 476,40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581 522,75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132°13'20"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22,16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2 298 461,50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581 539,16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27,40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2 298 443,14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581 559,50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24,38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2 298 426,80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581 577,60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2 298 411,72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581 594,30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2 298 396,64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581 611,00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2 298 381,57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581 627,70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2 298 366,49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581 644,40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2 298 351,41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581 661,10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132°4'21"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22,27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2 298 336,49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581 677,63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2 298 320,68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581 695,14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2 298 304,88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581 712,64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2 298 289,02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581 730,18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2 298 273,22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581 747,68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2 298 257,37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581 765,22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2 298 241,56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581 782,73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2 298 225,76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581 800,23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2 298 209,96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581 817,73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131°55'27"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29,90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2 298 189,98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581 839,98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222°23'23"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2 298 160,88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581 813,42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222°23'20"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2 298 130,93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581 786,08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311°54'10"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29,47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2 298 150,61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581 764,15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2 298 166,41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581 746,64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2 298 182,21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581 729,14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2 298 198,02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581 711,64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2 298 213,87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581 694,10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2 298 229,68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581 676,60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2 298 245,53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581 659,06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2 298 261,34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581 641,55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2 298 277,14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581 624,05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22,27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2 298 292,06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581 607,52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2 298 307,14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581 590,82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2 298 322,22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581 574,12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2 298 337,30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581 557,42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2 298 352,37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581 540,72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2 298 367,45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581 524,02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24,25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2 298 383,70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581 506,02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27,54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2 298 402,15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581 485,58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312°13'16"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19,38</w:t>
            </w:r>
          </w:p>
        </w:tc>
      </w:tr>
    </w:tbl>
    <w:p w:rsidR="00D3537F" w:rsidRDefault="00D3537F" w:rsidP="009221A8">
      <w:pPr>
        <w:rPr>
          <w:sz w:val="32"/>
          <w:szCs w:val="32"/>
          <w:lang w:val="en-US"/>
        </w:rPr>
      </w:pPr>
    </w:p>
    <w:p w:rsidR="009221A8" w:rsidRPr="009221A8" w:rsidRDefault="009221A8" w:rsidP="009221A8">
      <w:pPr>
        <w:rPr>
          <w:sz w:val="32"/>
          <w:szCs w:val="32"/>
        </w:rPr>
      </w:pPr>
      <w:r>
        <w:rPr>
          <w:sz w:val="32"/>
          <w:szCs w:val="32"/>
        </w:rPr>
        <w:t>424.5</w:t>
      </w:r>
    </w:p>
    <w:p w:rsidR="009221A8" w:rsidRDefault="009221A8" w:rsidP="00A26D82"/>
    <w:p w:rsidR="00A26D82" w:rsidRDefault="00E11576" w:rsidP="00A26D8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3886200" cy="4124325"/>
            <wp:effectExtent l="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82" w:rsidRDefault="00A26D82" w:rsidP="00A26D8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409"/>
        <w:gridCol w:w="2694"/>
        <w:gridCol w:w="1559"/>
        <w:gridCol w:w="1134"/>
      </w:tblGrid>
      <w:tr w:rsidR="00A26D82" w:rsidTr="00A26D82">
        <w:trPr>
          <w:cantSplit/>
          <w:trHeight w:val="292"/>
        </w:trPr>
        <w:tc>
          <w:tcPr>
            <w:tcW w:w="1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26D82" w:rsidRDefault="00A26D8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D82" w:rsidRDefault="00A26D82">
            <w:pPr>
              <w:jc w:val="center"/>
            </w:pPr>
            <w:r>
              <w:t>Координаты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Дирекционный угол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Длина линии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26D82" w:rsidRDefault="00A26D82"/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X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6D82" w:rsidRDefault="00A26D82"/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6D82" w:rsidRDefault="00A26D82"/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2 298 487,58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581 532,17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40°5'11"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40,78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2 298 518,78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581 558,43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40°5'12"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39,23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2 298 548,80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581 583,69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132°5'3"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28,42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2 298 529,76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581 604,78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26,33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2 298 512,11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581 624,33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2 298 497,03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581 641,03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2 298 481,95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581 657,73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2 298 466,88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581 674,43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2 298 451,80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581 691,13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2 298 436,72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581 707,83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2 298 421,64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581 724,53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132°2'3"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2 298 406,73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581 741,08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132°0'40"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2 298 390,95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581 758,60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132°10'52"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2 298 375,11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581 776,07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132°7'1"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2 298 359,26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581 793,61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132°0'42"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2 298 343,43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581 811,18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2 298 327,60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581 828,65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131°58'22"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2 298 311,82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581 846,18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132°10'58"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2 298 295,99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581 863,66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132°0'42"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2 298 280,16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581 881,23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29,79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2 298 260,24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581 903,38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220°12'54"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14,11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2 298 249,47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581 894,27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222°22'34"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25,29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2 298 230,79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581 877,22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222°22'36"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32,02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2 298 207,13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581 855,64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222°23'19"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8,59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2 298 200,79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581 849,85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311°59'43"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29,92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2 298 220,81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581 827,61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312°6'48"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2 298 236,66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581 810,07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2 298 252,46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581 792,57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2 298 268,27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581 775,07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2 298 284,07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581 757,56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2 298 299,93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581 740,02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2 298 315,73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581 722,52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312°7'1"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2 298 331,59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581 704,98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312°2'24"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2 298 347,38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581 687,47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22,27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2 298 362,31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581 670,95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22,49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2 298 377,37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581 654,25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2 298 392,45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581 637,55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2 298 407,53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581 620,85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2 298 422,60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581 604,15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40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2 298 437,68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581 587,45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41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2 298 452,76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581 570,75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312°10'16"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26,11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42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2 298 470,29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581 551,40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311°58'27"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25,86</w:t>
            </w:r>
          </w:p>
        </w:tc>
      </w:tr>
    </w:tbl>
    <w:p w:rsidR="009221A8" w:rsidRPr="009221A8" w:rsidRDefault="00D22D9C" w:rsidP="009221A8">
      <w:pPr>
        <w:rPr>
          <w:sz w:val="32"/>
          <w:szCs w:val="32"/>
        </w:rPr>
      </w:pPr>
      <w:r>
        <w:br w:type="page"/>
      </w:r>
      <w:r w:rsidR="009221A8">
        <w:rPr>
          <w:sz w:val="32"/>
          <w:szCs w:val="32"/>
        </w:rPr>
        <w:t>424.6</w:t>
      </w:r>
    </w:p>
    <w:p w:rsidR="009221A8" w:rsidRDefault="009221A8" w:rsidP="00A26D82">
      <w:pPr>
        <w:jc w:val="center"/>
      </w:pPr>
    </w:p>
    <w:p w:rsidR="00A26D82" w:rsidRDefault="00E11576" w:rsidP="00A26D8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4076700" cy="4305300"/>
            <wp:effectExtent l="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82" w:rsidRDefault="00A26D82" w:rsidP="00A26D8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268"/>
        <w:gridCol w:w="2835"/>
        <w:gridCol w:w="1559"/>
        <w:gridCol w:w="1134"/>
      </w:tblGrid>
      <w:tr w:rsidR="00A26D82" w:rsidTr="00A26D82">
        <w:trPr>
          <w:cantSplit/>
          <w:trHeight w:val="292"/>
        </w:trPr>
        <w:tc>
          <w:tcPr>
            <w:tcW w:w="1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26D82" w:rsidRDefault="00A26D8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D82" w:rsidRDefault="00A26D82">
            <w:pPr>
              <w:jc w:val="center"/>
            </w:pPr>
            <w:r>
              <w:t>Координаты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Дирекционный угол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Длина линии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26D82" w:rsidRDefault="00A26D82"/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6D82" w:rsidRDefault="00A26D82"/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6D82" w:rsidRDefault="00A26D82"/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2 298 550,61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581 604,57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39°19'38"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41,00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2 298 582,32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581 630,56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39°19'34"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39,05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2 298 612,53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581 655,30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21,74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2 298 597,95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581 671,44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2 298 582,88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581 688,14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2 298 567,80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581 704,84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2 298 552,72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581 721,54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2 298 537,64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581 738,24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2 298 522,56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581 754,94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2 298 507,49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581 771,64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2 298 492,41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581 788,34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132°0'12"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22,36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2 298 477,45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581 804,96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132°10'58"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2 298 461,61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581 822,43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2 298 445,81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581 839,93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2 298 429,96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581 857,47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2 298 414,15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581 874,98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132°6'48"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2 298 398,30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581 892,51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2 298 382,49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581 910,02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2 298 366,69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581 927,52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2 298 350,89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581 945,02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131°52'8"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26,73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2 298 333,04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581 964,93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220°12'52"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39,26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2 298 303,06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581 939,58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220°12'50"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40,77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2 298 271,93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581 913,26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311°56'56"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29,29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2 298 291,50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581 891,48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2 298 307,34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581 873,94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2 298 323,16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581 856,43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2 298 338,97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581 838,93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2 298 354,77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581 821,43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2 298 370,63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581 803,89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2 298 386,46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581 786,35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2 298 402,27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581 768,85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312°7'44"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2 298 418,09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581 751,35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312°3'48"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2 298 433,06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581 734,76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2 298 448,14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581 718,06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2 298 463,22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581 701,36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2 298 478,29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581 684,66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2 298 493,37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581 667,96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2 298 508,45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581 651,26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2 298 523,53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581 634,56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20,69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2 298 537,39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581 619,20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312°5'25"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19,71</w:t>
            </w:r>
          </w:p>
        </w:tc>
      </w:tr>
    </w:tbl>
    <w:p w:rsidR="00D3537F" w:rsidRDefault="00D3537F" w:rsidP="009221A8">
      <w:pPr>
        <w:rPr>
          <w:sz w:val="32"/>
          <w:szCs w:val="32"/>
          <w:lang w:val="en-US"/>
        </w:rPr>
      </w:pPr>
    </w:p>
    <w:p w:rsidR="009221A8" w:rsidRPr="009221A8" w:rsidRDefault="009221A8" w:rsidP="009221A8">
      <w:pPr>
        <w:rPr>
          <w:sz w:val="32"/>
          <w:szCs w:val="32"/>
        </w:rPr>
      </w:pPr>
      <w:r>
        <w:rPr>
          <w:sz w:val="32"/>
          <w:szCs w:val="32"/>
        </w:rPr>
        <w:t>424.7</w:t>
      </w:r>
    </w:p>
    <w:p w:rsidR="009221A8" w:rsidRDefault="009221A8" w:rsidP="00A26D82"/>
    <w:p w:rsidR="00A26D82" w:rsidRDefault="00E11576" w:rsidP="00A26D8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3743325" cy="3971925"/>
            <wp:effectExtent l="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82" w:rsidRDefault="00A26D82" w:rsidP="00A26D8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268"/>
        <w:gridCol w:w="2835"/>
        <w:gridCol w:w="1559"/>
        <w:gridCol w:w="1134"/>
      </w:tblGrid>
      <w:tr w:rsidR="00A26D82" w:rsidTr="00A26D82">
        <w:trPr>
          <w:cantSplit/>
          <w:trHeight w:val="292"/>
        </w:trPr>
        <w:tc>
          <w:tcPr>
            <w:tcW w:w="1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26D82" w:rsidRDefault="00A26D8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D82" w:rsidRDefault="00A26D82">
            <w:pPr>
              <w:jc w:val="center"/>
            </w:pPr>
            <w:r>
              <w:t>Координаты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Дирекционный угол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Длина линии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26D82" w:rsidRDefault="00A26D82"/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6D82" w:rsidRDefault="00A26D82"/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6D82" w:rsidRDefault="00A26D82"/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2 298 624,19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581 664,78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39°21'58"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40,65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2 298 655,61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581 690,56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39°25'55"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39,39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2 298 686,04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581 715,58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132°4'16"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26,24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2 298 668,46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581 735,06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2 298 653,38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581 751,76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2 298 638,30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581 768,46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2 298 623,22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581 785,16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2 298 608,14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581 801,86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2 298 593,07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581 818,56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2 298 577,99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581 835,26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2 298 562,91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581 851,96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132°2'39"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2 298 547,91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581 868,59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132°10'58"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2 298 532,08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581 886,07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132°0'35"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2 298 516,25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581 903,63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132°10'58"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2 298 500,42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581 921,11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132°0'34"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2 298 484,59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581 938,68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2 298 468,79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581 956,18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132°10'56"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2 298 452,96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581 973,65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131°58'22"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2 298 437,18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581 991,19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132°10'52"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2 298 421,35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582 008,66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132°7'1"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2 298 405,50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582 026,19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220°12'35"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33,29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2 298 380,08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582 004,70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220°12'57"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6,09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2 298 375,43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582 000,77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220°12'49"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2 298 344,44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581 974,57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312°1'"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26,19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2 298 361,97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581 955,11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312°7'1"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2 298 377,82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581 937,57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2 298 393,63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581 920,07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2 298 409,43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581 902,57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2 298 425,23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581 885,06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2 298 441,09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581 867,52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2 298 456,89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581 850,02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2 298 472,75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581 832,48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2 298 488,55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581 814,98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312°7'13"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22,38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2 298 503,56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581 798,38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2 298 518,64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581 781,68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2 298 533,72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581 764,98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2 298 548,80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581 748,28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2 298 563,87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581 731,58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2 298 578,95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581 714,88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2 298 594,03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581 698,18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2 298 609,11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581 681,48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</w:tbl>
    <w:p w:rsidR="009221A8" w:rsidRPr="009221A8" w:rsidRDefault="00D3537F" w:rsidP="009221A8">
      <w:pPr>
        <w:rPr>
          <w:sz w:val="32"/>
          <w:szCs w:val="32"/>
        </w:rPr>
      </w:pPr>
      <w:r>
        <w:rPr>
          <w:sz w:val="32"/>
          <w:szCs w:val="32"/>
          <w:lang w:val="en-US"/>
        </w:rPr>
        <w:br w:type="page"/>
      </w:r>
      <w:r w:rsidR="009221A8">
        <w:rPr>
          <w:sz w:val="32"/>
          <w:szCs w:val="32"/>
        </w:rPr>
        <w:t>424.8</w:t>
      </w:r>
    </w:p>
    <w:p w:rsidR="009221A8" w:rsidRDefault="009221A8" w:rsidP="00A26D82"/>
    <w:p w:rsidR="00A26D82" w:rsidRDefault="00E11576" w:rsidP="00A26D8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3848100" cy="4076700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82" w:rsidRDefault="00A26D82" w:rsidP="00A26D82">
      <w:pPr>
        <w:jc w:val="center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409"/>
        <w:gridCol w:w="2694"/>
        <w:gridCol w:w="1559"/>
        <w:gridCol w:w="1134"/>
      </w:tblGrid>
      <w:tr w:rsidR="00A26D82" w:rsidTr="00A26D82">
        <w:trPr>
          <w:cantSplit/>
          <w:trHeight w:val="292"/>
        </w:trPr>
        <w:tc>
          <w:tcPr>
            <w:tcW w:w="1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26D82" w:rsidRDefault="00A26D8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D82" w:rsidRDefault="00A26D82">
            <w:pPr>
              <w:jc w:val="center"/>
            </w:pPr>
            <w:r>
              <w:t>Координаты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Дирекционный угол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Длина линии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26D82" w:rsidRDefault="00A26D82"/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X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6D82" w:rsidRDefault="00A26D82"/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6D82" w:rsidRDefault="00A26D82"/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2 298 697,57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581 725,14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39°25'53"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41,73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2 298 729,80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581 751,65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39°21'43"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38,32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2 298 759,43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581 775,95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132°4'22"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26,24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2 298 741,84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581 795,43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2 298 726,77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581 812,13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2 298 711,69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581 828,83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2 298 696,61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581 845,53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2 298 681,53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581 862,23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2 298 666,45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581 878,93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2 298 651,37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581 895,63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2 298 636,30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581 912,33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132°5'26"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26,78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2 298 618,34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581 932,20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131°54'22"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2 298 602,60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581 949,75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132°4'29"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2 298 586,79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581 967,25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2 298 570,94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581 984,79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2 298 555,13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582 002,30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132°6'55"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2 298 539,28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582 019,84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2 298 523,47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582 037,34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132°4'30"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2 298 507,67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582 054,84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132°0'42"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2 298 491,85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582 072,41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131°38'13"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20,45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2 298 478,26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582 087,70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220°12'35"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2 298 448,04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582 062,15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220°12'33"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40,57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2 298 417,05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582 035,96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311°58'34"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23,13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2 298 432,52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582 018,76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2 298 448,32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582 001,26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2 298 464,13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581 983,76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2 298 479,93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581 966,25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2 298 495,79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581 948,71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2 298 511,59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581 931,21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312°6'55"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23,64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2 298 527,45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581 913,67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2 298 543,25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581 896,17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311°53'12"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2 298 558,99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581 878,61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312°8'36"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26,78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2 298 576,97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581 858,75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312°2'18"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22,49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2 298 592,03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581 842,05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2 298 607,10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581 825,35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2 298 622,18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581 808,65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2 298 637,26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581 791,94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2 298 652,34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581 775,24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2 298 667,42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581 758,54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40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2 298 682,49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581 741,84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312°4'38"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22,50</w:t>
            </w:r>
          </w:p>
        </w:tc>
      </w:tr>
    </w:tbl>
    <w:p w:rsidR="00D3537F" w:rsidRDefault="00D3537F" w:rsidP="009221A8">
      <w:pPr>
        <w:rPr>
          <w:sz w:val="32"/>
          <w:szCs w:val="32"/>
          <w:lang w:val="en-US"/>
        </w:rPr>
      </w:pPr>
    </w:p>
    <w:p w:rsidR="009221A8" w:rsidRPr="009221A8" w:rsidRDefault="009221A8" w:rsidP="009221A8">
      <w:pPr>
        <w:rPr>
          <w:sz w:val="32"/>
          <w:szCs w:val="32"/>
        </w:rPr>
      </w:pPr>
      <w:r>
        <w:rPr>
          <w:sz w:val="32"/>
          <w:szCs w:val="32"/>
        </w:rPr>
        <w:t>424.9</w:t>
      </w:r>
    </w:p>
    <w:p w:rsidR="009221A8" w:rsidRDefault="009221A8" w:rsidP="00A26D82"/>
    <w:p w:rsidR="00A26D82" w:rsidRDefault="00E11576" w:rsidP="00A26D8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3743325" cy="4000500"/>
            <wp:effectExtent l="0" t="0" r="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82" w:rsidRDefault="00A26D82" w:rsidP="00A26D82">
      <w:pPr>
        <w:jc w:val="center"/>
      </w:pPr>
    </w:p>
    <w:p w:rsidR="00A26D82" w:rsidRDefault="00A26D82" w:rsidP="00A26D82">
      <w:pPr>
        <w:jc w:val="center"/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409"/>
        <w:gridCol w:w="2694"/>
        <w:gridCol w:w="1559"/>
        <w:gridCol w:w="1134"/>
      </w:tblGrid>
      <w:tr w:rsidR="00A26D82" w:rsidTr="00A26D82">
        <w:trPr>
          <w:cantSplit/>
          <w:trHeight w:val="292"/>
        </w:trPr>
        <w:tc>
          <w:tcPr>
            <w:tcW w:w="1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26D82" w:rsidRDefault="00A26D82" w:rsidP="00A26D82">
            <w:pPr>
              <w:ind w:right="-108"/>
              <w:jc w:val="center"/>
            </w:pPr>
            <w:r>
              <w:t>Нмер межевого знака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D82" w:rsidRDefault="00A26D82">
            <w:pPr>
              <w:jc w:val="center"/>
            </w:pPr>
            <w:r>
              <w:t>Координаты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Дирекционный угол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Длина линии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26D82" w:rsidRDefault="00A26D82"/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X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6D82" w:rsidRDefault="00A26D82"/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6D82" w:rsidRDefault="00A26D82"/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2 298 770,88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581 785,43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40°23'53"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31,55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2 298 794,91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581 805,88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40°23'55"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32,51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2 298 819,67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581 826,95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132°42'12"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29,63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2 298 799,58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581 848,72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132°7'33"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27,17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2 298 781,35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581 868,87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131°58'44"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28,16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2 298 762,51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581 889,80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131°57'37"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25,49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2 298 745,47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581 908,76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131°57'37"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25,49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2 298 728,42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581 927,72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131°57'37"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25,49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2 298 711,38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581 946,67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132°7'40"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27,11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2 298 693,20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581 966,78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132°14'36"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24,52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2 298 676,71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581 984,93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131°51'56"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25,89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2 298 659,44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582 004,21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131°58'26"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25,92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2 298 642,10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582 023,48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132°10'54"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2 298 624,69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582 042,70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132°10'57"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25,89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2 298 607,30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582 061,88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131°58'30"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25,96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2 298 589,93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582 081,18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132°10'56"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25,89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2 298 572,55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582 100,37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132°10'57"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25,89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2 298 555,16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582 119,56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131°51'40"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25,32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2 298 538,26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582 138,42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220°12'33"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31,46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2 298 514,24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582 118,11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220°12'33"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32,22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2 298 489,63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582 097,31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312°3'54"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27,18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2 298 507,84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582 077,13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312°3'38"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25,91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2 298 525,20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582 057,89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312°3'21"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26,01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2 298 542,62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582 038,58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311°58'52"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25,92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2 298 559,96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582 019,31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312°2'30"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2 298 577,33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582 000,05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312°3'7"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25,89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2 298 594,67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581 980,83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312°2'18"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25,92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2 298 612,03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581 961,57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312°8'49"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26,02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2 298 629,49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581 942,28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311°33'41"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24,55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2 298 645,78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581 923,91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312°5'10"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27,11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2 298 663,95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581 903,79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311°57'31"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25,49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2 298 680,99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581 884,84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312°22'4"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25,76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2 298 698,35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581 865,80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311°32'45"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25,23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2 298 715,08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581 846,92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312°21'57"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28,40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2 298 734,22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581 825,94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311°58'41"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27,20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2 298 752,41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581 805,72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312°18'33"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27,44</w:t>
            </w:r>
          </w:p>
        </w:tc>
      </w:tr>
    </w:tbl>
    <w:p w:rsidR="009221A8" w:rsidRPr="009221A8" w:rsidRDefault="00D3537F" w:rsidP="009221A8">
      <w:pPr>
        <w:rPr>
          <w:sz w:val="32"/>
          <w:szCs w:val="32"/>
        </w:rPr>
      </w:pPr>
      <w:r>
        <w:br w:type="page"/>
      </w:r>
      <w:r w:rsidR="009221A8" w:rsidRPr="009221A8">
        <w:rPr>
          <w:sz w:val="32"/>
          <w:szCs w:val="32"/>
        </w:rPr>
        <w:t>424.1</w:t>
      </w:r>
      <w:r w:rsidR="009221A8">
        <w:rPr>
          <w:sz w:val="32"/>
          <w:szCs w:val="32"/>
        </w:rPr>
        <w:t>0</w:t>
      </w:r>
    </w:p>
    <w:p w:rsidR="00A26D82" w:rsidRDefault="00A26D82" w:rsidP="00A26D82"/>
    <w:p w:rsidR="00A26D82" w:rsidRDefault="00E11576" w:rsidP="00A26D8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4038600" cy="4191000"/>
            <wp:effectExtent l="0" t="0" r="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82" w:rsidRDefault="00A26D82" w:rsidP="00A26D82">
      <w:pPr>
        <w:rPr>
          <w:sz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409"/>
        <w:gridCol w:w="2835"/>
        <w:gridCol w:w="1559"/>
        <w:gridCol w:w="1134"/>
      </w:tblGrid>
      <w:tr w:rsidR="00A26D82" w:rsidTr="00A26D82">
        <w:trPr>
          <w:cantSplit/>
          <w:trHeight w:val="292"/>
        </w:trPr>
        <w:tc>
          <w:tcPr>
            <w:tcW w:w="16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26D82" w:rsidRDefault="00A26D82">
            <w:pPr>
              <w:ind w:right="-108"/>
              <w:jc w:val="center"/>
            </w:pPr>
            <w:r>
              <w:t>Номер межевого знака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D82" w:rsidRDefault="00A26D82">
            <w:pPr>
              <w:jc w:val="center"/>
            </w:pPr>
            <w:r>
              <w:t>Координаты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Дирекционный угол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Длина линии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26D82" w:rsidRDefault="00A26D82"/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6D82" w:rsidRDefault="00A26D82"/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6D82" w:rsidRDefault="00A26D82"/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2 298 830,62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581 837,57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44°6'23"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45,00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2 298 862,94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581 868,89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44°7'43"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46,05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2 298 895,99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581 900,95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145°23'36"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32,20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2 298 869,49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581 919,24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145°23'42"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32,74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2 298 842,54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581 937,83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145°23'39"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32,43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2 298 815,85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581 956,25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145°23'39"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33,94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2 298 787,91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581 975,53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145°23'39"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39,66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2 298 755,27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581 998,05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145°23'41"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44,10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2 298 718,98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582 023,09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133°31'8"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14,95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2 298 708,68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582 033,93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42°22'45"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12,14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2 298 717,65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582 042,12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51°24'9"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34,55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2 298 739,21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582 069,12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51°29'27"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29,77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2 298 757,74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582 092,41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145°45'7"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31,44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2 298 731,75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582 110,10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145°45'6"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22,80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2 298 712,91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582 122,93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145°45'11"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23,16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2 298 693,77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582 135,96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145°45'5"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21,95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2 298 675,63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582 148,31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145°45'4"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20,26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2 298 658,88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582 159,72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145°45'10"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20,66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2 298 641,80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582 171,34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145°45'4"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23,77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2 298 622,16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582 184,72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145°45'9"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27,30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2 298 599,59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582 200,08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226°55'12"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30,80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2 298 578,55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582 177,58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226°55'12"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33,35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2 298 555,77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582 153,22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220°12'31"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9,53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2 298 548,49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582 147,07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312°32'15"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67,69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2 298 594,26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582 097,19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312°32'15"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36,36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2 298 618,84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582 070,40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312°32'20"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29,83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2 298 639,01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582 048,42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312°32'13"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23,38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2 298 654,81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582 031,19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312°32'20"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22,70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2 298 670,16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582 014,46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312°32'13"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26,34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2 298 687,97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581 995,06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312°10'14"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44,73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2 298 718,00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581 961,90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312°10'17"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38,91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2 298 744,12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581 933,06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312°10'14"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33,31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2 298 766,48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581 908,38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312°10'13"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31,82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2 298 787,84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581 884,79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312°17'18"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32,12</w:t>
            </w:r>
          </w:p>
        </w:tc>
      </w:tr>
      <w:tr w:rsidR="00A26D82" w:rsidTr="00A26D82">
        <w:trPr>
          <w:cantSplit/>
          <w:trHeight w:val="338"/>
        </w:trPr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</w:pPr>
            <w:r>
              <w:t>2 298 809,46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581 861,03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312°3'4"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6D82" w:rsidRDefault="00A26D8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31,60</w:t>
            </w:r>
          </w:p>
        </w:tc>
      </w:tr>
    </w:tbl>
    <w:p w:rsidR="0027336B" w:rsidRPr="00DB6914" w:rsidRDefault="0027336B" w:rsidP="00D22D9C">
      <w:pPr>
        <w:jc w:val="center"/>
        <w:rPr>
          <w:rFonts w:ascii="GOST type B" w:hAnsi="GOST type B"/>
          <w:sz w:val="24"/>
          <w:szCs w:val="24"/>
          <w:lang w:val="en-US"/>
        </w:rPr>
      </w:pPr>
    </w:p>
    <w:sectPr w:rsidR="0027336B" w:rsidRPr="00DB6914" w:rsidSect="00D22D9C">
      <w:pgSz w:w="11906" w:h="16838"/>
      <w:pgMar w:top="567" w:right="707" w:bottom="709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1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 type B">
    <w:altName w:val="Arial"/>
    <w:charset w:val="00"/>
    <w:family w:val="swiss"/>
    <w:pitch w:val="variable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ISOCPEUR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lang w:val="ru-RU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ISOCPEUR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ISOCPEUR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ISOCPEUR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ISOCPEUR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ISOCPEUR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ISOCPEUR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ISOCPEUR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ISOCPEUR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ISOCPEUR"/>
      </w:rPr>
    </w:lvl>
  </w:abstractNum>
  <w:abstractNum w:abstractNumId="2" w15:restartNumberingAfterBreak="0">
    <w:nsid w:val="0000001C"/>
    <w:multiLevelType w:val="multilevel"/>
    <w:tmpl w:val="0000001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535"/>
        </w:tabs>
        <w:ind w:left="1535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2475"/>
        </w:tabs>
        <w:ind w:left="2475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3415"/>
        </w:tabs>
        <w:ind w:left="3415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4355"/>
        </w:tabs>
        <w:ind w:left="4355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5295"/>
        </w:tabs>
        <w:ind w:left="529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6235"/>
        </w:tabs>
        <w:ind w:left="6235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7175"/>
        </w:tabs>
        <w:ind w:left="7175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8115"/>
        </w:tabs>
        <w:ind w:left="8115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28"/>
    <w:multiLevelType w:val="multilevel"/>
    <w:tmpl w:val="0000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5AD7893"/>
    <w:multiLevelType w:val="hybridMultilevel"/>
    <w:tmpl w:val="264EE4CA"/>
    <w:lvl w:ilvl="0" w:tplc="982ECD12">
      <w:start w:val="1"/>
      <w:numFmt w:val="bullet"/>
      <w:lvlText w:val=""/>
      <w:lvlJc w:val="left"/>
      <w:pPr>
        <w:tabs>
          <w:tab w:val="num" w:pos="759"/>
        </w:tabs>
        <w:ind w:left="759" w:hanging="360"/>
      </w:pPr>
      <w:rPr>
        <w:rFonts w:ascii="Symbol" w:hAnsi="Symbol" w:hint="default"/>
      </w:rPr>
    </w:lvl>
    <w:lvl w:ilvl="1" w:tplc="9FEC8FDC">
      <w:start w:val="1"/>
      <w:numFmt w:val="decimal"/>
      <w:lvlText w:val="%2."/>
      <w:lvlJc w:val="left"/>
      <w:pPr>
        <w:tabs>
          <w:tab w:val="num" w:pos="1479"/>
        </w:tabs>
        <w:ind w:left="147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99"/>
        </w:tabs>
        <w:ind w:left="21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9"/>
        </w:tabs>
        <w:ind w:left="29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9"/>
        </w:tabs>
        <w:ind w:left="36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9"/>
        </w:tabs>
        <w:ind w:left="43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9"/>
        </w:tabs>
        <w:ind w:left="50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9"/>
        </w:tabs>
        <w:ind w:left="57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9"/>
        </w:tabs>
        <w:ind w:left="6519" w:hanging="180"/>
      </w:pPr>
    </w:lvl>
  </w:abstractNum>
  <w:abstractNum w:abstractNumId="5" w15:restartNumberingAfterBreak="0">
    <w:nsid w:val="0ABD320F"/>
    <w:multiLevelType w:val="hybridMultilevel"/>
    <w:tmpl w:val="48B8510A"/>
    <w:lvl w:ilvl="0" w:tplc="981E27A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C193F4E"/>
    <w:multiLevelType w:val="multilevel"/>
    <w:tmpl w:val="B4165E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7" w15:restartNumberingAfterBreak="0">
    <w:nsid w:val="0E53432E"/>
    <w:multiLevelType w:val="hybridMultilevel"/>
    <w:tmpl w:val="182A603A"/>
    <w:lvl w:ilvl="0" w:tplc="981E27A8">
      <w:start w:val="1"/>
      <w:numFmt w:val="bullet"/>
      <w:lvlText w:val=""/>
      <w:lvlJc w:val="left"/>
      <w:pPr>
        <w:ind w:left="2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</w:abstractNum>
  <w:abstractNum w:abstractNumId="8" w15:restartNumberingAfterBreak="0">
    <w:nsid w:val="13E165E4"/>
    <w:multiLevelType w:val="hybridMultilevel"/>
    <w:tmpl w:val="5912610E"/>
    <w:lvl w:ilvl="0" w:tplc="15AA5DA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C33999"/>
    <w:multiLevelType w:val="hybridMultilevel"/>
    <w:tmpl w:val="BD6A2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64ABD"/>
    <w:multiLevelType w:val="hybridMultilevel"/>
    <w:tmpl w:val="07EC4D64"/>
    <w:lvl w:ilvl="0" w:tplc="72AA4A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5650B"/>
    <w:multiLevelType w:val="hybridMultilevel"/>
    <w:tmpl w:val="7756BB32"/>
    <w:lvl w:ilvl="0" w:tplc="039AA1AA">
      <w:start w:val="1"/>
      <w:numFmt w:val="bullet"/>
      <w:lvlText w:val=""/>
      <w:lvlJc w:val="left"/>
      <w:pPr>
        <w:tabs>
          <w:tab w:val="num" w:pos="1124"/>
        </w:tabs>
        <w:ind w:left="-1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F49D4"/>
    <w:multiLevelType w:val="hybridMultilevel"/>
    <w:tmpl w:val="0660D218"/>
    <w:lvl w:ilvl="0" w:tplc="982ECD12">
      <w:start w:val="1"/>
      <w:numFmt w:val="bullet"/>
      <w:lvlText w:val=""/>
      <w:lvlJc w:val="left"/>
      <w:pPr>
        <w:tabs>
          <w:tab w:val="num" w:pos="759"/>
        </w:tabs>
        <w:ind w:left="75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9"/>
        </w:tabs>
        <w:ind w:left="14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9"/>
        </w:tabs>
        <w:ind w:left="21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9"/>
        </w:tabs>
        <w:ind w:left="29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9"/>
        </w:tabs>
        <w:ind w:left="36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9"/>
        </w:tabs>
        <w:ind w:left="43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9"/>
        </w:tabs>
        <w:ind w:left="50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9"/>
        </w:tabs>
        <w:ind w:left="57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9"/>
        </w:tabs>
        <w:ind w:left="6519" w:hanging="180"/>
      </w:pPr>
    </w:lvl>
  </w:abstractNum>
  <w:abstractNum w:abstractNumId="13" w15:restartNumberingAfterBreak="0">
    <w:nsid w:val="2DF131D4"/>
    <w:multiLevelType w:val="hybridMultilevel"/>
    <w:tmpl w:val="BD585C48"/>
    <w:lvl w:ilvl="0" w:tplc="C6E4D0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41CC4"/>
    <w:multiLevelType w:val="hybridMultilevel"/>
    <w:tmpl w:val="EFDEC72C"/>
    <w:lvl w:ilvl="0" w:tplc="969E9110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330178AF"/>
    <w:multiLevelType w:val="hybridMultilevel"/>
    <w:tmpl w:val="5EAA1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4C17C1"/>
    <w:multiLevelType w:val="hybridMultilevel"/>
    <w:tmpl w:val="091AA0C8"/>
    <w:lvl w:ilvl="0" w:tplc="982ECD12">
      <w:start w:val="1"/>
      <w:numFmt w:val="bullet"/>
      <w:lvlText w:val=""/>
      <w:lvlJc w:val="left"/>
      <w:pPr>
        <w:tabs>
          <w:tab w:val="num" w:pos="759"/>
        </w:tabs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9"/>
        </w:tabs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9"/>
        </w:tabs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9"/>
        </w:tabs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9"/>
        </w:tabs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9"/>
        </w:tabs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9"/>
        </w:tabs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9"/>
        </w:tabs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9"/>
        </w:tabs>
        <w:ind w:left="6519" w:hanging="360"/>
      </w:pPr>
      <w:rPr>
        <w:rFonts w:ascii="Wingdings" w:hAnsi="Wingdings" w:hint="default"/>
      </w:rPr>
    </w:lvl>
  </w:abstractNum>
  <w:abstractNum w:abstractNumId="17" w15:restartNumberingAfterBreak="0">
    <w:nsid w:val="35081EF1"/>
    <w:multiLevelType w:val="hybridMultilevel"/>
    <w:tmpl w:val="63149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74682F"/>
    <w:multiLevelType w:val="hybridMultilevel"/>
    <w:tmpl w:val="412A5948"/>
    <w:lvl w:ilvl="0" w:tplc="04190001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19" w15:restartNumberingAfterBreak="0">
    <w:nsid w:val="36B575B2"/>
    <w:multiLevelType w:val="hybridMultilevel"/>
    <w:tmpl w:val="FA1A5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04375"/>
    <w:multiLevelType w:val="hybridMultilevel"/>
    <w:tmpl w:val="318E670A"/>
    <w:lvl w:ilvl="0" w:tplc="981E27A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45B917AD"/>
    <w:multiLevelType w:val="hybridMultilevel"/>
    <w:tmpl w:val="2F9CF286"/>
    <w:lvl w:ilvl="0" w:tplc="ABFC6C68">
      <w:start w:val="1"/>
      <w:numFmt w:val="decimal"/>
      <w:pStyle w:val="a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46544322"/>
    <w:multiLevelType w:val="hybridMultilevel"/>
    <w:tmpl w:val="7D524E7C"/>
    <w:lvl w:ilvl="0" w:tplc="981E27A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F2053B"/>
    <w:multiLevelType w:val="hybridMultilevel"/>
    <w:tmpl w:val="A8623A64"/>
    <w:lvl w:ilvl="0" w:tplc="F9A00C74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DA142C"/>
    <w:multiLevelType w:val="hybridMultilevel"/>
    <w:tmpl w:val="09928A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E2F70B7"/>
    <w:multiLevelType w:val="hybridMultilevel"/>
    <w:tmpl w:val="ECB47178"/>
    <w:lvl w:ilvl="0" w:tplc="982ECD12">
      <w:start w:val="1"/>
      <w:numFmt w:val="bullet"/>
      <w:lvlText w:val=""/>
      <w:lvlJc w:val="left"/>
      <w:pPr>
        <w:tabs>
          <w:tab w:val="num" w:pos="759"/>
        </w:tabs>
        <w:ind w:left="75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9"/>
        </w:tabs>
        <w:ind w:left="14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9"/>
        </w:tabs>
        <w:ind w:left="21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9"/>
        </w:tabs>
        <w:ind w:left="29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9"/>
        </w:tabs>
        <w:ind w:left="36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9"/>
        </w:tabs>
        <w:ind w:left="43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9"/>
        </w:tabs>
        <w:ind w:left="50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9"/>
        </w:tabs>
        <w:ind w:left="57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9"/>
        </w:tabs>
        <w:ind w:left="6519" w:hanging="180"/>
      </w:pPr>
    </w:lvl>
  </w:abstractNum>
  <w:abstractNum w:abstractNumId="26" w15:restartNumberingAfterBreak="0">
    <w:nsid w:val="5EF76C04"/>
    <w:multiLevelType w:val="hybridMultilevel"/>
    <w:tmpl w:val="593CA688"/>
    <w:lvl w:ilvl="0" w:tplc="982ECD12">
      <w:start w:val="1"/>
      <w:numFmt w:val="bullet"/>
      <w:lvlText w:val=""/>
      <w:lvlJc w:val="left"/>
      <w:pPr>
        <w:tabs>
          <w:tab w:val="num" w:pos="759"/>
        </w:tabs>
        <w:ind w:left="75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9"/>
        </w:tabs>
        <w:ind w:left="14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9"/>
        </w:tabs>
        <w:ind w:left="21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9"/>
        </w:tabs>
        <w:ind w:left="29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9"/>
        </w:tabs>
        <w:ind w:left="36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9"/>
        </w:tabs>
        <w:ind w:left="43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9"/>
        </w:tabs>
        <w:ind w:left="50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9"/>
        </w:tabs>
        <w:ind w:left="57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9"/>
        </w:tabs>
        <w:ind w:left="6519" w:hanging="180"/>
      </w:pPr>
    </w:lvl>
  </w:abstractNum>
  <w:abstractNum w:abstractNumId="27" w15:restartNumberingAfterBreak="0">
    <w:nsid w:val="5F865D08"/>
    <w:multiLevelType w:val="hybridMultilevel"/>
    <w:tmpl w:val="AF967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920337"/>
    <w:multiLevelType w:val="hybridMultilevel"/>
    <w:tmpl w:val="2110BBEE"/>
    <w:lvl w:ilvl="0" w:tplc="981E27A8">
      <w:start w:val="1"/>
      <w:numFmt w:val="bullet"/>
      <w:lvlText w:val=""/>
      <w:lvlJc w:val="left"/>
      <w:pPr>
        <w:ind w:left="16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5" w:hanging="360"/>
      </w:pPr>
      <w:rPr>
        <w:rFonts w:ascii="Wingdings" w:hAnsi="Wingdings" w:hint="default"/>
      </w:rPr>
    </w:lvl>
  </w:abstractNum>
  <w:abstractNum w:abstractNumId="29" w15:restartNumberingAfterBreak="0">
    <w:nsid w:val="619602EF"/>
    <w:multiLevelType w:val="hybridMultilevel"/>
    <w:tmpl w:val="85347D5E"/>
    <w:lvl w:ilvl="0" w:tplc="981E27A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62A7707C"/>
    <w:multiLevelType w:val="hybridMultilevel"/>
    <w:tmpl w:val="22F20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4154AB"/>
    <w:multiLevelType w:val="hybridMultilevel"/>
    <w:tmpl w:val="BB94C0EC"/>
    <w:lvl w:ilvl="0" w:tplc="15AA5DA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5C5DF3"/>
    <w:multiLevelType w:val="hybridMultilevel"/>
    <w:tmpl w:val="76D08938"/>
    <w:lvl w:ilvl="0" w:tplc="ED9C30E4">
      <w:start w:val="1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2D14A0E6">
      <w:start w:val="2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C8755E3"/>
    <w:multiLevelType w:val="hybridMultilevel"/>
    <w:tmpl w:val="5740B6F8"/>
    <w:lvl w:ilvl="0" w:tplc="4216B35C">
      <w:start w:val="1"/>
      <w:numFmt w:val="decimal"/>
      <w:lvlText w:val="%1."/>
      <w:lvlJc w:val="left"/>
      <w:pPr>
        <w:tabs>
          <w:tab w:val="num" w:pos="750"/>
        </w:tabs>
        <w:ind w:left="75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4" w15:restartNumberingAfterBreak="0">
    <w:nsid w:val="6F8A5ADB"/>
    <w:multiLevelType w:val="hybridMultilevel"/>
    <w:tmpl w:val="91888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8F7C5D"/>
    <w:multiLevelType w:val="hybridMultilevel"/>
    <w:tmpl w:val="A036B0A8"/>
    <w:lvl w:ilvl="0" w:tplc="981E27A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6" w15:restartNumberingAfterBreak="0">
    <w:nsid w:val="70B941CD"/>
    <w:multiLevelType w:val="hybridMultilevel"/>
    <w:tmpl w:val="4288C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9B4141"/>
    <w:multiLevelType w:val="hybridMultilevel"/>
    <w:tmpl w:val="53E88666"/>
    <w:lvl w:ilvl="0" w:tplc="72AA4AB0">
      <w:start w:val="1"/>
      <w:numFmt w:val="bullet"/>
      <w:lvlText w:val=""/>
      <w:lvlJc w:val="left"/>
      <w:pPr>
        <w:ind w:left="6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26"/>
  </w:num>
  <w:num w:numId="4">
    <w:abstractNumId w:val="4"/>
  </w:num>
  <w:num w:numId="5">
    <w:abstractNumId w:val="25"/>
  </w:num>
  <w:num w:numId="6">
    <w:abstractNumId w:val="12"/>
  </w:num>
  <w:num w:numId="7">
    <w:abstractNumId w:val="16"/>
  </w:num>
  <w:num w:numId="8">
    <w:abstractNumId w:val="32"/>
  </w:num>
  <w:num w:numId="9">
    <w:abstractNumId w:val="27"/>
  </w:num>
  <w:num w:numId="10">
    <w:abstractNumId w:val="15"/>
  </w:num>
  <w:num w:numId="11">
    <w:abstractNumId w:val="30"/>
  </w:num>
  <w:num w:numId="12">
    <w:abstractNumId w:val="31"/>
  </w:num>
  <w:num w:numId="13">
    <w:abstractNumId w:val="8"/>
  </w:num>
  <w:num w:numId="14">
    <w:abstractNumId w:val="7"/>
  </w:num>
  <w:num w:numId="15">
    <w:abstractNumId w:val="10"/>
  </w:num>
  <w:num w:numId="16">
    <w:abstractNumId w:val="37"/>
  </w:num>
  <w:num w:numId="17">
    <w:abstractNumId w:val="14"/>
  </w:num>
  <w:num w:numId="18">
    <w:abstractNumId w:val="22"/>
  </w:num>
  <w:num w:numId="19">
    <w:abstractNumId w:val="28"/>
  </w:num>
  <w:num w:numId="20">
    <w:abstractNumId w:val="21"/>
  </w:num>
  <w:num w:numId="21">
    <w:abstractNumId w:val="24"/>
  </w:num>
  <w:num w:numId="22">
    <w:abstractNumId w:val="3"/>
  </w:num>
  <w:num w:numId="23">
    <w:abstractNumId w:val="29"/>
  </w:num>
  <w:num w:numId="24">
    <w:abstractNumId w:val="5"/>
  </w:num>
  <w:num w:numId="25">
    <w:abstractNumId w:val="18"/>
  </w:num>
  <w:num w:numId="26">
    <w:abstractNumId w:val="17"/>
  </w:num>
  <w:num w:numId="27">
    <w:abstractNumId w:val="34"/>
  </w:num>
  <w:num w:numId="28">
    <w:abstractNumId w:val="9"/>
  </w:num>
  <w:num w:numId="29">
    <w:abstractNumId w:val="20"/>
  </w:num>
  <w:num w:numId="30">
    <w:abstractNumId w:val="36"/>
  </w:num>
  <w:num w:numId="31">
    <w:abstractNumId w:val="19"/>
  </w:num>
  <w:num w:numId="32">
    <w:abstractNumId w:val="6"/>
  </w:num>
  <w:num w:numId="33">
    <w:abstractNumId w:val="0"/>
  </w:num>
  <w:num w:numId="34">
    <w:abstractNumId w:val="1"/>
  </w:num>
  <w:num w:numId="35">
    <w:abstractNumId w:val="2"/>
  </w:num>
  <w:num w:numId="36">
    <w:abstractNumId w:val="11"/>
  </w:num>
  <w:num w:numId="37">
    <w:abstractNumId w:val="33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4AC"/>
    <w:rsid w:val="000020C7"/>
    <w:rsid w:val="000127CE"/>
    <w:rsid w:val="00024407"/>
    <w:rsid w:val="00024690"/>
    <w:rsid w:val="00036C04"/>
    <w:rsid w:val="00044255"/>
    <w:rsid w:val="00051D5C"/>
    <w:rsid w:val="00057F81"/>
    <w:rsid w:val="000607CB"/>
    <w:rsid w:val="000622DF"/>
    <w:rsid w:val="000668BE"/>
    <w:rsid w:val="000721D0"/>
    <w:rsid w:val="000735D9"/>
    <w:rsid w:val="00075563"/>
    <w:rsid w:val="00076C56"/>
    <w:rsid w:val="0007759E"/>
    <w:rsid w:val="00082251"/>
    <w:rsid w:val="00083260"/>
    <w:rsid w:val="00086FB2"/>
    <w:rsid w:val="000945E7"/>
    <w:rsid w:val="00097B6A"/>
    <w:rsid w:val="000A206A"/>
    <w:rsid w:val="000B00BF"/>
    <w:rsid w:val="000C0A05"/>
    <w:rsid w:val="000C25BB"/>
    <w:rsid w:val="000C3F9F"/>
    <w:rsid w:val="000D082B"/>
    <w:rsid w:val="000D1EAE"/>
    <w:rsid w:val="000D2045"/>
    <w:rsid w:val="000E33B8"/>
    <w:rsid w:val="000E3DDE"/>
    <w:rsid w:val="000E6934"/>
    <w:rsid w:val="000E732A"/>
    <w:rsid w:val="000F35F7"/>
    <w:rsid w:val="000F4969"/>
    <w:rsid w:val="000F4B11"/>
    <w:rsid w:val="00103FAD"/>
    <w:rsid w:val="001256F3"/>
    <w:rsid w:val="0012793A"/>
    <w:rsid w:val="00147423"/>
    <w:rsid w:val="001674FB"/>
    <w:rsid w:val="00170DF4"/>
    <w:rsid w:val="0017605E"/>
    <w:rsid w:val="00177F05"/>
    <w:rsid w:val="00180CD2"/>
    <w:rsid w:val="00182FFC"/>
    <w:rsid w:val="001A21AB"/>
    <w:rsid w:val="001A263B"/>
    <w:rsid w:val="001B30D1"/>
    <w:rsid w:val="001B633F"/>
    <w:rsid w:val="001C27BC"/>
    <w:rsid w:val="001C39FB"/>
    <w:rsid w:val="001C4067"/>
    <w:rsid w:val="001C5533"/>
    <w:rsid w:val="001D01BF"/>
    <w:rsid w:val="001E01D8"/>
    <w:rsid w:val="001E6EA1"/>
    <w:rsid w:val="001E769A"/>
    <w:rsid w:val="001F44AC"/>
    <w:rsid w:val="00203672"/>
    <w:rsid w:val="00205340"/>
    <w:rsid w:val="00215E37"/>
    <w:rsid w:val="002332FE"/>
    <w:rsid w:val="00235252"/>
    <w:rsid w:val="00245F1B"/>
    <w:rsid w:val="0025497D"/>
    <w:rsid w:val="00261949"/>
    <w:rsid w:val="00263245"/>
    <w:rsid w:val="0027336B"/>
    <w:rsid w:val="002742F1"/>
    <w:rsid w:val="00274925"/>
    <w:rsid w:val="002816FE"/>
    <w:rsid w:val="00282BC2"/>
    <w:rsid w:val="00291751"/>
    <w:rsid w:val="00294419"/>
    <w:rsid w:val="002A001A"/>
    <w:rsid w:val="002C0E8A"/>
    <w:rsid w:val="002C4B48"/>
    <w:rsid w:val="002C5031"/>
    <w:rsid w:val="002C5AA7"/>
    <w:rsid w:val="002D732B"/>
    <w:rsid w:val="002E3280"/>
    <w:rsid w:val="002E705B"/>
    <w:rsid w:val="002F1AE0"/>
    <w:rsid w:val="002F60F1"/>
    <w:rsid w:val="002F73D3"/>
    <w:rsid w:val="0030072C"/>
    <w:rsid w:val="00311BFC"/>
    <w:rsid w:val="00316887"/>
    <w:rsid w:val="00320168"/>
    <w:rsid w:val="00323DB7"/>
    <w:rsid w:val="00360C62"/>
    <w:rsid w:val="00362CAE"/>
    <w:rsid w:val="00372E49"/>
    <w:rsid w:val="00396B45"/>
    <w:rsid w:val="003B7D6B"/>
    <w:rsid w:val="003C5E13"/>
    <w:rsid w:val="003C7781"/>
    <w:rsid w:val="003D0153"/>
    <w:rsid w:val="003D5FD1"/>
    <w:rsid w:val="00412F3A"/>
    <w:rsid w:val="004133C5"/>
    <w:rsid w:val="00415D2A"/>
    <w:rsid w:val="004226E8"/>
    <w:rsid w:val="00427A6F"/>
    <w:rsid w:val="00437343"/>
    <w:rsid w:val="00450058"/>
    <w:rsid w:val="00471570"/>
    <w:rsid w:val="004845EC"/>
    <w:rsid w:val="004872D9"/>
    <w:rsid w:val="00487D07"/>
    <w:rsid w:val="004A56D5"/>
    <w:rsid w:val="004A6A0C"/>
    <w:rsid w:val="004C7984"/>
    <w:rsid w:val="004E41AD"/>
    <w:rsid w:val="004F4833"/>
    <w:rsid w:val="004F5DDF"/>
    <w:rsid w:val="00522218"/>
    <w:rsid w:val="005259B6"/>
    <w:rsid w:val="00532678"/>
    <w:rsid w:val="00544754"/>
    <w:rsid w:val="00554815"/>
    <w:rsid w:val="00557AE6"/>
    <w:rsid w:val="00575B8E"/>
    <w:rsid w:val="0058552C"/>
    <w:rsid w:val="0058628A"/>
    <w:rsid w:val="0058684A"/>
    <w:rsid w:val="005878DC"/>
    <w:rsid w:val="00592896"/>
    <w:rsid w:val="0059476C"/>
    <w:rsid w:val="00597922"/>
    <w:rsid w:val="005A3D12"/>
    <w:rsid w:val="005D017D"/>
    <w:rsid w:val="005F3E23"/>
    <w:rsid w:val="00600FA0"/>
    <w:rsid w:val="006031AF"/>
    <w:rsid w:val="00631BDE"/>
    <w:rsid w:val="0065038C"/>
    <w:rsid w:val="00661DC9"/>
    <w:rsid w:val="00661F77"/>
    <w:rsid w:val="0066550C"/>
    <w:rsid w:val="006707D3"/>
    <w:rsid w:val="0067422A"/>
    <w:rsid w:val="00676E03"/>
    <w:rsid w:val="00677531"/>
    <w:rsid w:val="006973F9"/>
    <w:rsid w:val="006976B3"/>
    <w:rsid w:val="006B58BA"/>
    <w:rsid w:val="006C382A"/>
    <w:rsid w:val="006C541A"/>
    <w:rsid w:val="006C69EC"/>
    <w:rsid w:val="006C7083"/>
    <w:rsid w:val="006E4F31"/>
    <w:rsid w:val="006F0BB6"/>
    <w:rsid w:val="006F48D9"/>
    <w:rsid w:val="00701C1F"/>
    <w:rsid w:val="007025BD"/>
    <w:rsid w:val="00704CB5"/>
    <w:rsid w:val="0070672E"/>
    <w:rsid w:val="0071677C"/>
    <w:rsid w:val="00724A88"/>
    <w:rsid w:val="00742EDA"/>
    <w:rsid w:val="00757060"/>
    <w:rsid w:val="0076256D"/>
    <w:rsid w:val="00773FC5"/>
    <w:rsid w:val="007A5A13"/>
    <w:rsid w:val="007B00C5"/>
    <w:rsid w:val="007B09A1"/>
    <w:rsid w:val="007C7138"/>
    <w:rsid w:val="007C778E"/>
    <w:rsid w:val="007F7069"/>
    <w:rsid w:val="008032A7"/>
    <w:rsid w:val="008035CF"/>
    <w:rsid w:val="008077B6"/>
    <w:rsid w:val="008101C8"/>
    <w:rsid w:val="00832F79"/>
    <w:rsid w:val="00833E73"/>
    <w:rsid w:val="00840153"/>
    <w:rsid w:val="00845BA5"/>
    <w:rsid w:val="008628A5"/>
    <w:rsid w:val="00884D3F"/>
    <w:rsid w:val="00891F1F"/>
    <w:rsid w:val="008955C3"/>
    <w:rsid w:val="008A15F6"/>
    <w:rsid w:val="008C4FC6"/>
    <w:rsid w:val="008C577C"/>
    <w:rsid w:val="008C7654"/>
    <w:rsid w:val="008C7712"/>
    <w:rsid w:val="008D14A4"/>
    <w:rsid w:val="008D2726"/>
    <w:rsid w:val="008D3FEB"/>
    <w:rsid w:val="008E1807"/>
    <w:rsid w:val="008E5824"/>
    <w:rsid w:val="008F3BEB"/>
    <w:rsid w:val="009003A4"/>
    <w:rsid w:val="009070FB"/>
    <w:rsid w:val="0091098B"/>
    <w:rsid w:val="00912739"/>
    <w:rsid w:val="009221A8"/>
    <w:rsid w:val="009312B0"/>
    <w:rsid w:val="00937912"/>
    <w:rsid w:val="00951436"/>
    <w:rsid w:val="00956C0F"/>
    <w:rsid w:val="00962578"/>
    <w:rsid w:val="009631CB"/>
    <w:rsid w:val="00966805"/>
    <w:rsid w:val="00970365"/>
    <w:rsid w:val="009723ED"/>
    <w:rsid w:val="009912AB"/>
    <w:rsid w:val="009B3BED"/>
    <w:rsid w:val="009C2A97"/>
    <w:rsid w:val="009C58D4"/>
    <w:rsid w:val="009C63E4"/>
    <w:rsid w:val="009C718A"/>
    <w:rsid w:val="009D0EE9"/>
    <w:rsid w:val="009D1DC2"/>
    <w:rsid w:val="009D7326"/>
    <w:rsid w:val="009F41EC"/>
    <w:rsid w:val="009F7E0E"/>
    <w:rsid w:val="00A07D08"/>
    <w:rsid w:val="00A1353F"/>
    <w:rsid w:val="00A26D82"/>
    <w:rsid w:val="00A3625B"/>
    <w:rsid w:val="00A47734"/>
    <w:rsid w:val="00A50594"/>
    <w:rsid w:val="00A52661"/>
    <w:rsid w:val="00A6579A"/>
    <w:rsid w:val="00A7233D"/>
    <w:rsid w:val="00A745E1"/>
    <w:rsid w:val="00A76FEE"/>
    <w:rsid w:val="00A94119"/>
    <w:rsid w:val="00A96492"/>
    <w:rsid w:val="00A970CF"/>
    <w:rsid w:val="00AA46AD"/>
    <w:rsid w:val="00AA55EC"/>
    <w:rsid w:val="00AB7DA8"/>
    <w:rsid w:val="00AC4DCF"/>
    <w:rsid w:val="00AC5A79"/>
    <w:rsid w:val="00AE24DE"/>
    <w:rsid w:val="00AE565A"/>
    <w:rsid w:val="00AE61EE"/>
    <w:rsid w:val="00AF0D67"/>
    <w:rsid w:val="00AF64F5"/>
    <w:rsid w:val="00B123B5"/>
    <w:rsid w:val="00B151CC"/>
    <w:rsid w:val="00B31CCA"/>
    <w:rsid w:val="00B365CB"/>
    <w:rsid w:val="00B5047C"/>
    <w:rsid w:val="00B52435"/>
    <w:rsid w:val="00B7361A"/>
    <w:rsid w:val="00B7710B"/>
    <w:rsid w:val="00B80E9C"/>
    <w:rsid w:val="00B84236"/>
    <w:rsid w:val="00B92339"/>
    <w:rsid w:val="00B93965"/>
    <w:rsid w:val="00B942E4"/>
    <w:rsid w:val="00BB74BB"/>
    <w:rsid w:val="00BC59E0"/>
    <w:rsid w:val="00BD126B"/>
    <w:rsid w:val="00BD2214"/>
    <w:rsid w:val="00BE73D0"/>
    <w:rsid w:val="00BF18A8"/>
    <w:rsid w:val="00BF1CC6"/>
    <w:rsid w:val="00C02E84"/>
    <w:rsid w:val="00C1355D"/>
    <w:rsid w:val="00C2194C"/>
    <w:rsid w:val="00C21AE5"/>
    <w:rsid w:val="00C24DAD"/>
    <w:rsid w:val="00C257A2"/>
    <w:rsid w:val="00C31C33"/>
    <w:rsid w:val="00C34B1A"/>
    <w:rsid w:val="00C45A4A"/>
    <w:rsid w:val="00C55634"/>
    <w:rsid w:val="00C60C74"/>
    <w:rsid w:val="00C8101F"/>
    <w:rsid w:val="00C920E8"/>
    <w:rsid w:val="00C938AA"/>
    <w:rsid w:val="00CA633C"/>
    <w:rsid w:val="00CA78E9"/>
    <w:rsid w:val="00CB497C"/>
    <w:rsid w:val="00CC60EA"/>
    <w:rsid w:val="00CD39F3"/>
    <w:rsid w:val="00CE0CC1"/>
    <w:rsid w:val="00D22D9C"/>
    <w:rsid w:val="00D3537F"/>
    <w:rsid w:val="00D44C13"/>
    <w:rsid w:val="00D5145B"/>
    <w:rsid w:val="00D54FB7"/>
    <w:rsid w:val="00D568A2"/>
    <w:rsid w:val="00D76E48"/>
    <w:rsid w:val="00D878C9"/>
    <w:rsid w:val="00D96C29"/>
    <w:rsid w:val="00DB6914"/>
    <w:rsid w:val="00DC06A5"/>
    <w:rsid w:val="00DC3A67"/>
    <w:rsid w:val="00DC75CD"/>
    <w:rsid w:val="00DD23AF"/>
    <w:rsid w:val="00DD407D"/>
    <w:rsid w:val="00DD49CC"/>
    <w:rsid w:val="00DE2D56"/>
    <w:rsid w:val="00DF2DF4"/>
    <w:rsid w:val="00E063E0"/>
    <w:rsid w:val="00E11576"/>
    <w:rsid w:val="00E30C22"/>
    <w:rsid w:val="00E4055D"/>
    <w:rsid w:val="00E465E5"/>
    <w:rsid w:val="00E55453"/>
    <w:rsid w:val="00E710B6"/>
    <w:rsid w:val="00E73490"/>
    <w:rsid w:val="00E95847"/>
    <w:rsid w:val="00E96E86"/>
    <w:rsid w:val="00E96EF5"/>
    <w:rsid w:val="00EA2FFE"/>
    <w:rsid w:val="00ED38D2"/>
    <w:rsid w:val="00ED5085"/>
    <w:rsid w:val="00EE41A3"/>
    <w:rsid w:val="00EF09F0"/>
    <w:rsid w:val="00EF222E"/>
    <w:rsid w:val="00F15869"/>
    <w:rsid w:val="00F20B58"/>
    <w:rsid w:val="00F37FC4"/>
    <w:rsid w:val="00F5194C"/>
    <w:rsid w:val="00F525EA"/>
    <w:rsid w:val="00F6744A"/>
    <w:rsid w:val="00F70DF3"/>
    <w:rsid w:val="00F82E1E"/>
    <w:rsid w:val="00F927EB"/>
    <w:rsid w:val="00F96118"/>
    <w:rsid w:val="00FA28D7"/>
    <w:rsid w:val="00FA65E3"/>
    <w:rsid w:val="00FC16DD"/>
    <w:rsid w:val="00FC5F0C"/>
    <w:rsid w:val="00FD25E4"/>
    <w:rsid w:val="00FD4746"/>
    <w:rsid w:val="00FD6D94"/>
    <w:rsid w:val="00FD6DA3"/>
    <w:rsid w:val="00FE0950"/>
    <w:rsid w:val="00FE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882EBAC-F79E-4DF7-91FD-BFFF6A39B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F48D9"/>
  </w:style>
  <w:style w:type="paragraph" w:styleId="1">
    <w:name w:val="heading 1"/>
    <w:basedOn w:val="a0"/>
    <w:next w:val="a0"/>
    <w:link w:val="10"/>
    <w:qFormat/>
    <w:rsid w:val="006F48D9"/>
    <w:pPr>
      <w:keepNext/>
      <w:jc w:val="center"/>
      <w:outlineLvl w:val="0"/>
    </w:pPr>
    <w:rPr>
      <w:b/>
      <w:color w:val="FF0000"/>
      <w:sz w:val="36"/>
    </w:rPr>
  </w:style>
  <w:style w:type="paragraph" w:styleId="2">
    <w:name w:val="heading 2"/>
    <w:basedOn w:val="a0"/>
    <w:next w:val="a0"/>
    <w:link w:val="20"/>
    <w:qFormat/>
    <w:rsid w:val="006F48D9"/>
    <w:pPr>
      <w:keepNext/>
      <w:jc w:val="center"/>
      <w:outlineLvl w:val="1"/>
    </w:pPr>
    <w:rPr>
      <w:color w:val="FF0000"/>
      <w:sz w:val="24"/>
    </w:rPr>
  </w:style>
  <w:style w:type="paragraph" w:styleId="3">
    <w:name w:val="heading 3"/>
    <w:basedOn w:val="a0"/>
    <w:next w:val="a0"/>
    <w:link w:val="30"/>
    <w:unhideWhenUsed/>
    <w:qFormat/>
    <w:rsid w:val="00DB6914"/>
    <w:pPr>
      <w:keepNext/>
      <w:keepLines/>
      <w:spacing w:before="200"/>
      <w:ind w:left="851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0"/>
    <w:next w:val="a0"/>
    <w:link w:val="40"/>
    <w:unhideWhenUsed/>
    <w:qFormat/>
    <w:rsid w:val="00DB6914"/>
    <w:pPr>
      <w:keepNext/>
      <w:keepLines/>
      <w:overflowPunct w:val="0"/>
      <w:autoSpaceDE w:val="0"/>
      <w:autoSpaceDN w:val="0"/>
      <w:adjustRightInd w:val="0"/>
      <w:spacing w:before="200"/>
      <w:textAlignment w:val="baseline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qFormat/>
    <w:rsid w:val="00DB691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DB6914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paragraph" w:styleId="7">
    <w:name w:val="heading 7"/>
    <w:basedOn w:val="a0"/>
    <w:next w:val="a0"/>
    <w:link w:val="70"/>
    <w:qFormat/>
    <w:rsid w:val="00DB6914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B6914"/>
    <w:pPr>
      <w:keepNext/>
      <w:keepLines/>
      <w:spacing w:before="200"/>
      <w:outlineLvl w:val="7"/>
    </w:pPr>
    <w:rPr>
      <w:rFonts w:ascii="Cambria" w:hAnsi="Cambria"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DB6914"/>
    <w:rPr>
      <w:rFonts w:eastAsia="Times New Roman"/>
      <w:b/>
      <w:bCs/>
      <w:sz w:val="24"/>
      <w:szCs w:val="24"/>
    </w:rPr>
  </w:style>
  <w:style w:type="character" w:customStyle="1" w:styleId="40">
    <w:name w:val="Заголовок 4 Знак"/>
    <w:link w:val="4"/>
    <w:rsid w:val="00DB6914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rsid w:val="00DB6914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rsid w:val="00DB6914"/>
    <w:rPr>
      <w:rFonts w:ascii="Cambria" w:eastAsia="Times New Roman" w:hAnsi="Cambria" w:cs="Times New Roman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link w:val="7"/>
    <w:rsid w:val="00DB6914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B6914"/>
    <w:rPr>
      <w:rFonts w:ascii="Cambria" w:eastAsia="Times New Roman" w:hAnsi="Cambria" w:cs="Times New Roman"/>
      <w:color w:val="404040"/>
    </w:rPr>
  </w:style>
  <w:style w:type="character" w:customStyle="1" w:styleId="10">
    <w:name w:val="Заголовок 1 Знак"/>
    <w:link w:val="1"/>
    <w:rsid w:val="00DB6914"/>
    <w:rPr>
      <w:b/>
      <w:color w:val="FF0000"/>
      <w:sz w:val="36"/>
    </w:rPr>
  </w:style>
  <w:style w:type="character" w:customStyle="1" w:styleId="20">
    <w:name w:val="Заголовок 2 Знак"/>
    <w:link w:val="2"/>
    <w:rsid w:val="00DB6914"/>
    <w:rPr>
      <w:color w:val="FF0000"/>
      <w:sz w:val="24"/>
    </w:rPr>
  </w:style>
  <w:style w:type="paragraph" w:styleId="a4">
    <w:name w:val="caption"/>
    <w:basedOn w:val="a0"/>
    <w:qFormat/>
    <w:rsid w:val="00DB6914"/>
    <w:pPr>
      <w:widowControl w:val="0"/>
      <w:jc w:val="center"/>
    </w:pPr>
    <w:rPr>
      <w:b/>
    </w:rPr>
  </w:style>
  <w:style w:type="paragraph" w:styleId="a5">
    <w:name w:val="Body Text Indent"/>
    <w:basedOn w:val="a0"/>
    <w:link w:val="a6"/>
    <w:rsid w:val="00DB6914"/>
    <w:pPr>
      <w:spacing w:line="360" w:lineRule="auto"/>
      <w:ind w:firstLine="360"/>
    </w:pPr>
    <w:rPr>
      <w:rFonts w:ascii="Tahoma" w:hAnsi="Tahoma" w:cs="Tahoma"/>
      <w:sz w:val="24"/>
      <w:szCs w:val="24"/>
    </w:rPr>
  </w:style>
  <w:style w:type="character" w:customStyle="1" w:styleId="a6">
    <w:name w:val="Основной текст с отступом Знак"/>
    <w:link w:val="a5"/>
    <w:rsid w:val="00DB6914"/>
    <w:rPr>
      <w:rFonts w:ascii="Tahoma" w:hAnsi="Tahoma" w:cs="Tahoma"/>
      <w:sz w:val="24"/>
      <w:szCs w:val="24"/>
    </w:rPr>
  </w:style>
  <w:style w:type="paragraph" w:styleId="21">
    <w:name w:val="Body Text Indent 2"/>
    <w:basedOn w:val="a0"/>
    <w:link w:val="22"/>
    <w:rsid w:val="00DB6914"/>
    <w:pPr>
      <w:spacing w:line="360" w:lineRule="auto"/>
      <w:ind w:left="900"/>
    </w:pPr>
    <w:rPr>
      <w:rFonts w:ascii="Tahoma" w:hAnsi="Tahoma" w:cs="Tahoma"/>
      <w:sz w:val="24"/>
      <w:szCs w:val="24"/>
    </w:rPr>
  </w:style>
  <w:style w:type="character" w:customStyle="1" w:styleId="22">
    <w:name w:val="Основной текст с отступом 2 Знак"/>
    <w:link w:val="21"/>
    <w:rsid w:val="00DB6914"/>
    <w:rPr>
      <w:rFonts w:ascii="Tahoma" w:hAnsi="Tahoma" w:cs="Tahoma"/>
      <w:sz w:val="24"/>
      <w:szCs w:val="24"/>
    </w:rPr>
  </w:style>
  <w:style w:type="paragraph" w:customStyle="1" w:styleId="xl43">
    <w:name w:val="xl43"/>
    <w:basedOn w:val="a0"/>
    <w:rsid w:val="00DB6914"/>
    <w:pPr>
      <w:pBdr>
        <w:left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a7">
    <w:name w:val="Содержимое таблицы"/>
    <w:basedOn w:val="a0"/>
    <w:rsid w:val="00DB6914"/>
    <w:pPr>
      <w:suppressLineNumbers/>
      <w:suppressAutoHyphens/>
    </w:pPr>
    <w:rPr>
      <w:sz w:val="24"/>
      <w:szCs w:val="24"/>
      <w:lang w:eastAsia="ar-SA"/>
    </w:rPr>
  </w:style>
  <w:style w:type="character" w:styleId="a8">
    <w:name w:val="Hyperlink"/>
    <w:uiPriority w:val="99"/>
    <w:unhideWhenUsed/>
    <w:rsid w:val="00DB6914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qFormat/>
    <w:rsid w:val="000C0A05"/>
    <w:pPr>
      <w:tabs>
        <w:tab w:val="right" w:leader="dot" w:pos="9498"/>
      </w:tabs>
      <w:spacing w:line="360" w:lineRule="auto"/>
    </w:pPr>
    <w:rPr>
      <w:noProof/>
      <w:sz w:val="24"/>
      <w:szCs w:val="24"/>
    </w:rPr>
  </w:style>
  <w:style w:type="paragraph" w:styleId="23">
    <w:name w:val="toc 2"/>
    <w:basedOn w:val="a0"/>
    <w:next w:val="a0"/>
    <w:autoRedefine/>
    <w:uiPriority w:val="39"/>
    <w:qFormat/>
    <w:rsid w:val="00DB6914"/>
    <w:pPr>
      <w:tabs>
        <w:tab w:val="right" w:leader="dot" w:pos="10054"/>
      </w:tabs>
      <w:ind w:left="240"/>
    </w:pPr>
    <w:rPr>
      <w:noProof/>
      <w:sz w:val="24"/>
      <w:szCs w:val="24"/>
    </w:rPr>
  </w:style>
  <w:style w:type="paragraph" w:styleId="31">
    <w:name w:val="toc 3"/>
    <w:basedOn w:val="a0"/>
    <w:next w:val="a0"/>
    <w:autoRedefine/>
    <w:uiPriority w:val="39"/>
    <w:qFormat/>
    <w:rsid w:val="00DB6914"/>
    <w:pPr>
      <w:ind w:left="480"/>
    </w:pPr>
    <w:rPr>
      <w:sz w:val="24"/>
      <w:szCs w:val="24"/>
    </w:rPr>
  </w:style>
  <w:style w:type="paragraph" w:customStyle="1" w:styleId="2136">
    <w:name w:val="Стиль Заголовок 2 + не полужирный Слева:  136 см"/>
    <w:basedOn w:val="2"/>
    <w:rsid w:val="00DB6914"/>
    <w:pPr>
      <w:ind w:left="770"/>
    </w:pPr>
    <w:rPr>
      <w:b/>
      <w:color w:val="auto"/>
    </w:rPr>
  </w:style>
  <w:style w:type="paragraph" w:customStyle="1" w:styleId="21360">
    <w:name w:val="Стиль Заголовок 2 + Слева:  136 см"/>
    <w:basedOn w:val="2"/>
    <w:rsid w:val="00DB6914"/>
    <w:pPr>
      <w:ind w:left="770"/>
    </w:pPr>
    <w:rPr>
      <w:b/>
      <w:bCs/>
      <w:color w:val="auto"/>
    </w:rPr>
  </w:style>
  <w:style w:type="paragraph" w:styleId="a9">
    <w:name w:val="List Paragraph"/>
    <w:aliases w:val="мой"/>
    <w:basedOn w:val="a0"/>
    <w:link w:val="aa"/>
    <w:uiPriority w:val="34"/>
    <w:qFormat/>
    <w:rsid w:val="00DB6914"/>
    <w:pPr>
      <w:ind w:left="720"/>
      <w:contextualSpacing/>
    </w:pPr>
    <w:rPr>
      <w:sz w:val="24"/>
      <w:szCs w:val="24"/>
    </w:rPr>
  </w:style>
  <w:style w:type="character" w:customStyle="1" w:styleId="aa">
    <w:name w:val="Абзац списка Знак"/>
    <w:aliases w:val="мой Знак"/>
    <w:link w:val="a9"/>
    <w:uiPriority w:val="34"/>
    <w:rsid w:val="00DB6914"/>
    <w:rPr>
      <w:sz w:val="24"/>
      <w:szCs w:val="24"/>
    </w:rPr>
  </w:style>
  <w:style w:type="paragraph" w:styleId="24">
    <w:name w:val="Body Text 2"/>
    <w:basedOn w:val="a0"/>
    <w:link w:val="25"/>
    <w:rsid w:val="00DB6914"/>
    <w:pPr>
      <w:spacing w:after="120" w:line="480" w:lineRule="auto"/>
    </w:pPr>
    <w:rPr>
      <w:sz w:val="24"/>
      <w:szCs w:val="24"/>
    </w:rPr>
  </w:style>
  <w:style w:type="character" w:customStyle="1" w:styleId="25">
    <w:name w:val="Основной текст 2 Знак"/>
    <w:link w:val="24"/>
    <w:rsid w:val="00DB6914"/>
    <w:rPr>
      <w:sz w:val="24"/>
      <w:szCs w:val="24"/>
    </w:rPr>
  </w:style>
  <w:style w:type="paragraph" w:styleId="32">
    <w:name w:val="Body Text 3"/>
    <w:basedOn w:val="a0"/>
    <w:link w:val="33"/>
    <w:rsid w:val="00DB691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rsid w:val="00DB6914"/>
    <w:rPr>
      <w:sz w:val="16"/>
      <w:szCs w:val="16"/>
    </w:rPr>
  </w:style>
  <w:style w:type="character" w:customStyle="1" w:styleId="ab">
    <w:name w:val="Текст выноски Знак"/>
    <w:link w:val="ac"/>
    <w:rsid w:val="00DB6914"/>
    <w:rPr>
      <w:rFonts w:ascii="Tahoma" w:hAnsi="Tahoma" w:cs="Tahoma"/>
      <w:sz w:val="16"/>
      <w:szCs w:val="16"/>
    </w:rPr>
  </w:style>
  <w:style w:type="paragraph" w:styleId="ac">
    <w:name w:val="Balloon Text"/>
    <w:basedOn w:val="a0"/>
    <w:link w:val="ab"/>
    <w:unhideWhenUsed/>
    <w:rsid w:val="00DB6914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uiPriority w:val="99"/>
    <w:rsid w:val="00DB6914"/>
    <w:rPr>
      <w:rFonts w:ascii="Tahoma" w:hAnsi="Tahoma" w:cs="Tahoma"/>
      <w:sz w:val="16"/>
      <w:szCs w:val="16"/>
    </w:rPr>
  </w:style>
  <w:style w:type="paragraph" w:styleId="ad">
    <w:name w:val="TOC Heading"/>
    <w:basedOn w:val="1"/>
    <w:next w:val="a0"/>
    <w:uiPriority w:val="39"/>
    <w:unhideWhenUsed/>
    <w:qFormat/>
    <w:rsid w:val="00DB6914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4"/>
      <w:lang w:eastAsia="en-US"/>
    </w:rPr>
  </w:style>
  <w:style w:type="character" w:styleId="ae">
    <w:name w:val="Strong"/>
    <w:uiPriority w:val="22"/>
    <w:qFormat/>
    <w:rsid w:val="00DB6914"/>
    <w:rPr>
      <w:b/>
      <w:bCs/>
    </w:rPr>
  </w:style>
  <w:style w:type="paragraph" w:styleId="af">
    <w:name w:val="Normal (Web)"/>
    <w:basedOn w:val="a0"/>
    <w:uiPriority w:val="99"/>
    <w:unhideWhenUsed/>
    <w:rsid w:val="00DB6914"/>
    <w:pPr>
      <w:spacing w:before="100" w:beforeAutospacing="1" w:after="100" w:afterAutospacing="1"/>
    </w:pPr>
    <w:rPr>
      <w:sz w:val="24"/>
      <w:szCs w:val="24"/>
    </w:rPr>
  </w:style>
  <w:style w:type="table" w:styleId="af0">
    <w:name w:val="Table Grid"/>
    <w:basedOn w:val="a2"/>
    <w:uiPriority w:val="59"/>
    <w:rsid w:val="00DB691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footer"/>
    <w:basedOn w:val="a0"/>
    <w:link w:val="af2"/>
    <w:rsid w:val="00DB691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2">
    <w:name w:val="Нижний колонтитул Знак"/>
    <w:link w:val="af1"/>
    <w:rsid w:val="00DB6914"/>
    <w:rPr>
      <w:sz w:val="24"/>
      <w:szCs w:val="24"/>
    </w:rPr>
  </w:style>
  <w:style w:type="character" w:styleId="af3">
    <w:name w:val="page number"/>
    <w:basedOn w:val="a1"/>
    <w:rsid w:val="00DB6914"/>
  </w:style>
  <w:style w:type="character" w:styleId="af4">
    <w:name w:val="Emphasis"/>
    <w:uiPriority w:val="20"/>
    <w:qFormat/>
    <w:rsid w:val="00DB6914"/>
    <w:rPr>
      <w:i/>
      <w:iCs/>
    </w:rPr>
  </w:style>
  <w:style w:type="character" w:customStyle="1" w:styleId="af5">
    <w:name w:val="Схема документа Знак"/>
    <w:link w:val="af6"/>
    <w:rsid w:val="00DB6914"/>
    <w:rPr>
      <w:rFonts w:ascii="Tahoma" w:eastAsia="Calibri" w:hAnsi="Tahoma" w:cs="Tahoma"/>
      <w:shd w:val="clear" w:color="auto" w:fill="000080"/>
    </w:rPr>
  </w:style>
  <w:style w:type="paragraph" w:styleId="af6">
    <w:name w:val="Document Map"/>
    <w:basedOn w:val="a0"/>
    <w:link w:val="af5"/>
    <w:rsid w:val="00DB6914"/>
    <w:pPr>
      <w:shd w:val="clear" w:color="auto" w:fill="000080"/>
    </w:pPr>
    <w:rPr>
      <w:rFonts w:ascii="Tahoma" w:eastAsia="Calibri" w:hAnsi="Tahoma" w:cs="Tahoma"/>
    </w:rPr>
  </w:style>
  <w:style w:type="character" w:customStyle="1" w:styleId="13">
    <w:name w:val="Схема документа Знак1"/>
    <w:uiPriority w:val="99"/>
    <w:rsid w:val="00DB6914"/>
    <w:rPr>
      <w:rFonts w:ascii="Tahoma" w:hAnsi="Tahoma" w:cs="Tahoma"/>
      <w:sz w:val="16"/>
      <w:szCs w:val="16"/>
    </w:rPr>
  </w:style>
  <w:style w:type="paragraph" w:customStyle="1" w:styleId="af7">
    <w:name w:val="Знак"/>
    <w:basedOn w:val="a0"/>
    <w:rsid w:val="00DB6914"/>
    <w:pPr>
      <w:tabs>
        <w:tab w:val="left" w:pos="2160"/>
      </w:tabs>
      <w:spacing w:before="120" w:line="240" w:lineRule="exact"/>
      <w:jc w:val="both"/>
    </w:pPr>
    <w:rPr>
      <w:rFonts w:eastAsia="Calibri"/>
      <w:noProof/>
      <w:sz w:val="24"/>
      <w:szCs w:val="24"/>
      <w:lang w:val="en-US"/>
    </w:rPr>
  </w:style>
  <w:style w:type="paragraph" w:customStyle="1" w:styleId="14">
    <w:name w:val="Абзац списка1"/>
    <w:basedOn w:val="a0"/>
    <w:rsid w:val="00DB6914"/>
    <w:pPr>
      <w:ind w:left="720"/>
    </w:pPr>
    <w:rPr>
      <w:sz w:val="24"/>
      <w:szCs w:val="24"/>
    </w:rPr>
  </w:style>
  <w:style w:type="paragraph" w:styleId="af8">
    <w:name w:val="Title"/>
    <w:basedOn w:val="a0"/>
    <w:link w:val="af9"/>
    <w:qFormat/>
    <w:rsid w:val="00DB6914"/>
    <w:pPr>
      <w:jc w:val="center"/>
    </w:pPr>
    <w:rPr>
      <w:rFonts w:eastAsia="Calibri"/>
      <w:b/>
      <w:bCs/>
      <w:sz w:val="24"/>
      <w:szCs w:val="32"/>
    </w:rPr>
  </w:style>
  <w:style w:type="character" w:customStyle="1" w:styleId="af9">
    <w:name w:val="Заголовок Знак"/>
    <w:link w:val="af8"/>
    <w:rsid w:val="00DB6914"/>
    <w:rPr>
      <w:rFonts w:eastAsia="Calibri"/>
      <w:b/>
      <w:bCs/>
      <w:sz w:val="24"/>
      <w:szCs w:val="32"/>
    </w:rPr>
  </w:style>
  <w:style w:type="paragraph" w:customStyle="1" w:styleId="26">
    <w:name w:val="Абзац списка2"/>
    <w:basedOn w:val="a0"/>
    <w:rsid w:val="00DB6914"/>
    <w:pPr>
      <w:ind w:left="708"/>
    </w:pPr>
    <w:rPr>
      <w:rFonts w:eastAsia="Calibri"/>
      <w:sz w:val="24"/>
      <w:szCs w:val="24"/>
    </w:rPr>
  </w:style>
  <w:style w:type="paragraph" w:styleId="afa">
    <w:name w:val="header"/>
    <w:basedOn w:val="a0"/>
    <w:link w:val="afb"/>
    <w:rsid w:val="00DB6914"/>
    <w:pPr>
      <w:tabs>
        <w:tab w:val="center" w:pos="4677"/>
        <w:tab w:val="right" w:pos="9355"/>
      </w:tabs>
    </w:pPr>
    <w:rPr>
      <w:rFonts w:eastAsia="Calibri"/>
      <w:sz w:val="24"/>
      <w:szCs w:val="24"/>
    </w:rPr>
  </w:style>
  <w:style w:type="character" w:customStyle="1" w:styleId="afb">
    <w:name w:val="Верхний колонтитул Знак"/>
    <w:link w:val="afa"/>
    <w:rsid w:val="00DB6914"/>
    <w:rPr>
      <w:rFonts w:eastAsia="Calibri"/>
      <w:sz w:val="24"/>
      <w:szCs w:val="24"/>
    </w:rPr>
  </w:style>
  <w:style w:type="character" w:styleId="afc">
    <w:name w:val="line number"/>
    <w:basedOn w:val="a1"/>
    <w:rsid w:val="00DB6914"/>
  </w:style>
  <w:style w:type="paragraph" w:customStyle="1" w:styleId="Default">
    <w:name w:val="Default"/>
    <w:rsid w:val="00DB691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34">
    <w:name w:val="Body Text Indent 3"/>
    <w:basedOn w:val="a0"/>
    <w:link w:val="35"/>
    <w:rsid w:val="00DB691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rsid w:val="00DB6914"/>
    <w:rPr>
      <w:sz w:val="16"/>
      <w:szCs w:val="16"/>
    </w:rPr>
  </w:style>
  <w:style w:type="table" w:customStyle="1" w:styleId="15">
    <w:name w:val="Светлая заливка1"/>
    <w:basedOn w:val="a2"/>
    <w:uiPriority w:val="60"/>
    <w:rsid w:val="00DB6914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2"/>
    <w:uiPriority w:val="60"/>
    <w:rsid w:val="00DB6914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2"/>
    <w:uiPriority w:val="60"/>
    <w:rsid w:val="00DB6914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2"/>
    <w:uiPriority w:val="60"/>
    <w:rsid w:val="00DB6914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210">
    <w:name w:val="Средняя заливка 21"/>
    <w:basedOn w:val="a2"/>
    <w:uiPriority w:val="64"/>
    <w:rsid w:val="00DB691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1">
    <w:name w:val="Средний список 21"/>
    <w:basedOn w:val="a2"/>
    <w:uiPriority w:val="66"/>
    <w:rsid w:val="00DB6914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6">
    <w:name w:val="Светлый список1"/>
    <w:basedOn w:val="a2"/>
    <w:uiPriority w:val="61"/>
    <w:rsid w:val="00DB691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afd">
    <w:name w:val="Содержание"/>
    <w:basedOn w:val="a0"/>
    <w:rsid w:val="00DB6914"/>
    <w:pPr>
      <w:spacing w:line="288" w:lineRule="auto"/>
      <w:jc w:val="center"/>
    </w:pPr>
    <w:rPr>
      <w:rFonts w:ascii="Arial" w:hAnsi="Arial"/>
      <w:b/>
      <w:sz w:val="28"/>
    </w:rPr>
  </w:style>
  <w:style w:type="paragraph" w:customStyle="1" w:styleId="ConsPlusNormal">
    <w:name w:val="ConsPlusNormal"/>
    <w:link w:val="ConsPlusNormal0"/>
    <w:rsid w:val="00DB691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e">
    <w:name w:val="FollowedHyperlink"/>
    <w:unhideWhenUsed/>
    <w:rsid w:val="00DB6914"/>
    <w:rPr>
      <w:color w:val="800080"/>
      <w:u w:val="single"/>
    </w:rPr>
  </w:style>
  <w:style w:type="paragraph" w:styleId="aff">
    <w:name w:val="Body Text"/>
    <w:basedOn w:val="a0"/>
    <w:link w:val="aff0"/>
    <w:uiPriority w:val="99"/>
    <w:unhideWhenUsed/>
    <w:rsid w:val="00DB6914"/>
    <w:pPr>
      <w:spacing w:after="120"/>
    </w:pPr>
    <w:rPr>
      <w:sz w:val="24"/>
      <w:szCs w:val="24"/>
    </w:rPr>
  </w:style>
  <w:style w:type="character" w:customStyle="1" w:styleId="aff0">
    <w:name w:val="Основной текст Знак"/>
    <w:link w:val="aff"/>
    <w:uiPriority w:val="99"/>
    <w:rsid w:val="00DB6914"/>
    <w:rPr>
      <w:sz w:val="24"/>
      <w:szCs w:val="24"/>
    </w:rPr>
  </w:style>
  <w:style w:type="paragraph" w:customStyle="1" w:styleId="310">
    <w:name w:val="Основной текст с отступом 31"/>
    <w:basedOn w:val="a0"/>
    <w:rsid w:val="00DB6914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aff1">
    <w:name w:val="Цветовое выделение"/>
    <w:rsid w:val="00DB6914"/>
    <w:rPr>
      <w:b/>
      <w:bCs w:val="0"/>
      <w:color w:val="000080"/>
    </w:rPr>
  </w:style>
  <w:style w:type="paragraph" w:customStyle="1" w:styleId="aff2">
    <w:name w:val="Знак Знак Знак"/>
    <w:basedOn w:val="a0"/>
    <w:rsid w:val="00DB691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12">
    <w:name w:val="Основной текст с отступом 21"/>
    <w:basedOn w:val="a0"/>
    <w:rsid w:val="00DB6914"/>
    <w:pPr>
      <w:suppressAutoHyphens/>
      <w:spacing w:line="360" w:lineRule="auto"/>
      <w:ind w:firstLine="720"/>
      <w:jc w:val="both"/>
    </w:pPr>
    <w:rPr>
      <w:lang w:eastAsia="ar-SA"/>
    </w:rPr>
  </w:style>
  <w:style w:type="paragraph" w:customStyle="1" w:styleId="ConsNormal">
    <w:name w:val="ConsNormal"/>
    <w:rsid w:val="00DB691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3">
    <w:name w:val="Прижатый влево"/>
    <w:basedOn w:val="a0"/>
    <w:next w:val="a0"/>
    <w:rsid w:val="00DB6914"/>
    <w:pPr>
      <w:autoSpaceDE w:val="0"/>
      <w:autoSpaceDN w:val="0"/>
      <w:adjustRightInd w:val="0"/>
    </w:pPr>
    <w:rPr>
      <w:rFonts w:ascii="Arial" w:hAnsi="Arial"/>
    </w:rPr>
  </w:style>
  <w:style w:type="character" w:customStyle="1" w:styleId="27">
    <w:name w:val="Знак Знак2"/>
    <w:rsid w:val="00DB6914"/>
    <w:rPr>
      <w:b/>
      <w:bCs/>
      <w:sz w:val="36"/>
      <w:lang w:val="ru-RU" w:eastAsia="ar-SA" w:bidi="ar-SA"/>
    </w:rPr>
  </w:style>
  <w:style w:type="paragraph" w:customStyle="1" w:styleId="Style2">
    <w:name w:val="Style2"/>
    <w:basedOn w:val="a0"/>
    <w:rsid w:val="00DB6914"/>
    <w:pPr>
      <w:widowControl w:val="0"/>
      <w:autoSpaceDE w:val="0"/>
      <w:autoSpaceDN w:val="0"/>
      <w:adjustRightInd w:val="0"/>
      <w:spacing w:line="360" w:lineRule="exact"/>
      <w:ind w:firstLine="662"/>
      <w:jc w:val="both"/>
    </w:pPr>
    <w:rPr>
      <w:rFonts w:ascii="Courier New" w:hAnsi="Courier New" w:cs="Courier New"/>
      <w:bCs/>
      <w:sz w:val="24"/>
      <w:szCs w:val="24"/>
    </w:rPr>
  </w:style>
  <w:style w:type="character" w:customStyle="1" w:styleId="FontStyle12">
    <w:name w:val="Font Style12"/>
    <w:rsid w:val="00DB6914"/>
    <w:rPr>
      <w:rFonts w:ascii="Courier New" w:hAnsi="Courier New" w:cs="Courier New" w:hint="default"/>
      <w:sz w:val="24"/>
      <w:szCs w:val="24"/>
    </w:rPr>
  </w:style>
  <w:style w:type="paragraph" w:customStyle="1" w:styleId="Style3">
    <w:name w:val="Style3"/>
    <w:basedOn w:val="a0"/>
    <w:rsid w:val="00DB6914"/>
    <w:pPr>
      <w:widowControl w:val="0"/>
      <w:autoSpaceDE w:val="0"/>
      <w:autoSpaceDN w:val="0"/>
      <w:adjustRightInd w:val="0"/>
      <w:spacing w:line="365" w:lineRule="exact"/>
      <w:jc w:val="both"/>
    </w:pPr>
    <w:rPr>
      <w:rFonts w:ascii="Courier New" w:hAnsi="Courier New" w:cs="Courier New"/>
      <w:bCs/>
      <w:sz w:val="24"/>
      <w:szCs w:val="24"/>
    </w:rPr>
  </w:style>
  <w:style w:type="paragraph" w:customStyle="1" w:styleId="Style4">
    <w:name w:val="Style4"/>
    <w:basedOn w:val="a0"/>
    <w:rsid w:val="00DB6914"/>
    <w:pPr>
      <w:widowControl w:val="0"/>
      <w:autoSpaceDE w:val="0"/>
      <w:autoSpaceDN w:val="0"/>
      <w:adjustRightInd w:val="0"/>
      <w:spacing w:line="365" w:lineRule="exact"/>
      <w:ind w:firstLine="739"/>
      <w:jc w:val="both"/>
    </w:pPr>
    <w:rPr>
      <w:rFonts w:ascii="Courier New" w:hAnsi="Courier New" w:cs="Courier New"/>
      <w:bCs/>
      <w:sz w:val="24"/>
      <w:szCs w:val="24"/>
    </w:rPr>
  </w:style>
  <w:style w:type="paragraph" w:customStyle="1" w:styleId="Style5">
    <w:name w:val="Style5"/>
    <w:basedOn w:val="a0"/>
    <w:rsid w:val="00DB6914"/>
    <w:pPr>
      <w:widowControl w:val="0"/>
      <w:autoSpaceDE w:val="0"/>
      <w:autoSpaceDN w:val="0"/>
      <w:adjustRightInd w:val="0"/>
      <w:spacing w:line="360" w:lineRule="exact"/>
      <w:ind w:firstLine="446"/>
    </w:pPr>
    <w:rPr>
      <w:rFonts w:ascii="Courier New" w:hAnsi="Courier New" w:cs="Courier New"/>
      <w:bCs/>
      <w:sz w:val="24"/>
      <w:szCs w:val="24"/>
    </w:rPr>
  </w:style>
  <w:style w:type="character" w:customStyle="1" w:styleId="FontStyle11">
    <w:name w:val="Font Style11"/>
    <w:rsid w:val="00DB6914"/>
    <w:rPr>
      <w:rFonts w:ascii="Courier New" w:hAnsi="Courier New" w:cs="Courier New" w:hint="default"/>
      <w:b/>
      <w:bCs/>
      <w:sz w:val="22"/>
      <w:szCs w:val="22"/>
    </w:rPr>
  </w:style>
  <w:style w:type="character" w:customStyle="1" w:styleId="FontStyle13">
    <w:name w:val="Font Style13"/>
    <w:rsid w:val="00DB6914"/>
    <w:rPr>
      <w:rFonts w:ascii="Courier New" w:hAnsi="Courier New" w:cs="Courier New" w:hint="default"/>
      <w:b/>
      <w:bCs/>
      <w:spacing w:val="-20"/>
      <w:sz w:val="20"/>
      <w:szCs w:val="20"/>
    </w:rPr>
  </w:style>
  <w:style w:type="paragraph" w:customStyle="1" w:styleId="Style6">
    <w:name w:val="Style6"/>
    <w:basedOn w:val="a0"/>
    <w:rsid w:val="00DB6914"/>
    <w:pPr>
      <w:widowControl w:val="0"/>
      <w:autoSpaceDE w:val="0"/>
      <w:autoSpaceDN w:val="0"/>
      <w:adjustRightInd w:val="0"/>
      <w:spacing w:line="360" w:lineRule="exact"/>
      <w:ind w:firstLine="727"/>
      <w:jc w:val="both"/>
    </w:pPr>
    <w:rPr>
      <w:rFonts w:ascii="Courier New" w:hAnsi="Courier New" w:cs="Courier New"/>
      <w:bCs/>
      <w:sz w:val="24"/>
      <w:szCs w:val="24"/>
    </w:rPr>
  </w:style>
  <w:style w:type="paragraph" w:customStyle="1" w:styleId="Style8">
    <w:name w:val="Style8"/>
    <w:basedOn w:val="a0"/>
    <w:rsid w:val="00DB6914"/>
    <w:pPr>
      <w:widowControl w:val="0"/>
      <w:autoSpaceDE w:val="0"/>
      <w:autoSpaceDN w:val="0"/>
      <w:adjustRightInd w:val="0"/>
      <w:spacing w:line="361" w:lineRule="exact"/>
      <w:ind w:firstLine="648"/>
      <w:jc w:val="both"/>
    </w:pPr>
    <w:rPr>
      <w:rFonts w:ascii="Courier New" w:hAnsi="Courier New" w:cs="Courier New"/>
      <w:bCs/>
      <w:sz w:val="24"/>
      <w:szCs w:val="24"/>
    </w:rPr>
  </w:style>
  <w:style w:type="paragraph" w:customStyle="1" w:styleId="Style1">
    <w:name w:val="Style1"/>
    <w:basedOn w:val="a0"/>
    <w:rsid w:val="00DB6914"/>
    <w:pPr>
      <w:widowControl w:val="0"/>
      <w:autoSpaceDE w:val="0"/>
      <w:autoSpaceDN w:val="0"/>
      <w:adjustRightInd w:val="0"/>
    </w:pPr>
    <w:rPr>
      <w:bCs/>
      <w:sz w:val="24"/>
      <w:szCs w:val="24"/>
    </w:rPr>
  </w:style>
  <w:style w:type="paragraph" w:customStyle="1" w:styleId="Style7">
    <w:name w:val="Style7"/>
    <w:basedOn w:val="a0"/>
    <w:rsid w:val="00DB6914"/>
    <w:pPr>
      <w:widowControl w:val="0"/>
      <w:autoSpaceDE w:val="0"/>
      <w:autoSpaceDN w:val="0"/>
      <w:adjustRightInd w:val="0"/>
    </w:pPr>
    <w:rPr>
      <w:bCs/>
      <w:sz w:val="24"/>
      <w:szCs w:val="24"/>
    </w:rPr>
  </w:style>
  <w:style w:type="character" w:customStyle="1" w:styleId="FontStyle14">
    <w:name w:val="Font Style14"/>
    <w:rsid w:val="00DB6914"/>
    <w:rPr>
      <w:rFonts w:ascii="Courier New" w:hAnsi="Courier New" w:cs="Courier New" w:hint="default"/>
      <w:b/>
      <w:bCs/>
      <w:i/>
      <w:iCs/>
      <w:sz w:val="16"/>
      <w:szCs w:val="16"/>
    </w:rPr>
  </w:style>
  <w:style w:type="character" w:customStyle="1" w:styleId="FontStyle15">
    <w:name w:val="Font Style15"/>
    <w:rsid w:val="00DB6914"/>
    <w:rPr>
      <w:rFonts w:ascii="Courier New" w:hAnsi="Courier New" w:cs="Courier New" w:hint="default"/>
      <w:b/>
      <w:bCs/>
      <w:sz w:val="22"/>
      <w:szCs w:val="22"/>
    </w:rPr>
  </w:style>
  <w:style w:type="character" w:customStyle="1" w:styleId="FontStyle16">
    <w:name w:val="Font Style16"/>
    <w:rsid w:val="00DB6914"/>
    <w:rPr>
      <w:rFonts w:ascii="Courier New" w:hAnsi="Courier New" w:cs="Courier New" w:hint="default"/>
      <w:b/>
      <w:bCs/>
      <w:spacing w:val="10"/>
      <w:sz w:val="22"/>
      <w:szCs w:val="22"/>
    </w:rPr>
  </w:style>
  <w:style w:type="paragraph" w:customStyle="1" w:styleId="Heading">
    <w:name w:val="Heading"/>
    <w:rsid w:val="00DB6914"/>
    <w:pPr>
      <w:widowControl w:val="0"/>
      <w:autoSpaceDE w:val="0"/>
      <w:autoSpaceDN w:val="0"/>
      <w:adjustRightInd w:val="0"/>
    </w:pPr>
    <w:rPr>
      <w:rFonts w:ascii="Arial" w:hAnsi="Arial" w:cs="Arial"/>
      <w:b/>
      <w:sz w:val="22"/>
      <w:szCs w:val="22"/>
    </w:rPr>
  </w:style>
  <w:style w:type="paragraph" w:customStyle="1" w:styleId="Style22">
    <w:name w:val="Style22"/>
    <w:basedOn w:val="a0"/>
    <w:rsid w:val="00DB6914"/>
    <w:pPr>
      <w:widowControl w:val="0"/>
      <w:autoSpaceDE w:val="0"/>
      <w:autoSpaceDN w:val="0"/>
      <w:adjustRightInd w:val="0"/>
      <w:spacing w:line="362" w:lineRule="exact"/>
      <w:ind w:firstLine="590"/>
      <w:jc w:val="both"/>
    </w:pPr>
    <w:rPr>
      <w:rFonts w:ascii="Courier New" w:hAnsi="Courier New"/>
      <w:bCs/>
      <w:sz w:val="24"/>
      <w:szCs w:val="24"/>
    </w:rPr>
  </w:style>
  <w:style w:type="paragraph" w:customStyle="1" w:styleId="Style25">
    <w:name w:val="Style25"/>
    <w:basedOn w:val="a0"/>
    <w:rsid w:val="00DB6914"/>
    <w:pPr>
      <w:widowControl w:val="0"/>
      <w:autoSpaceDE w:val="0"/>
      <w:autoSpaceDN w:val="0"/>
      <w:adjustRightInd w:val="0"/>
      <w:spacing w:line="360" w:lineRule="exact"/>
      <w:ind w:firstLine="624"/>
    </w:pPr>
    <w:rPr>
      <w:rFonts w:ascii="Courier New" w:hAnsi="Courier New"/>
      <w:bCs/>
      <w:sz w:val="24"/>
      <w:szCs w:val="24"/>
    </w:rPr>
  </w:style>
  <w:style w:type="character" w:customStyle="1" w:styleId="FontStyle32">
    <w:name w:val="Font Style32"/>
    <w:rsid w:val="00DB6914"/>
    <w:rPr>
      <w:rFonts w:ascii="Courier New" w:hAnsi="Courier New" w:cs="Courier New" w:hint="default"/>
      <w:sz w:val="22"/>
      <w:szCs w:val="22"/>
    </w:rPr>
  </w:style>
  <w:style w:type="character" w:customStyle="1" w:styleId="FontStyle33">
    <w:name w:val="Font Style33"/>
    <w:rsid w:val="00DB6914"/>
    <w:rPr>
      <w:rFonts w:ascii="Courier New" w:hAnsi="Courier New" w:cs="Courier New" w:hint="default"/>
      <w:b/>
      <w:bCs/>
      <w:w w:val="120"/>
      <w:sz w:val="8"/>
      <w:szCs w:val="8"/>
    </w:rPr>
  </w:style>
  <w:style w:type="character" w:customStyle="1" w:styleId="FontStyle38">
    <w:name w:val="Font Style38"/>
    <w:rsid w:val="00DB6914"/>
    <w:rPr>
      <w:rFonts w:ascii="Courier New" w:hAnsi="Courier New" w:cs="Courier New" w:hint="default"/>
      <w:b/>
      <w:bCs/>
      <w:i/>
      <w:iCs/>
      <w:spacing w:val="10"/>
      <w:sz w:val="20"/>
      <w:szCs w:val="20"/>
    </w:rPr>
  </w:style>
  <w:style w:type="paragraph" w:customStyle="1" w:styleId="17">
    <w:name w:val="Текст примечания1"/>
    <w:basedOn w:val="a0"/>
    <w:rsid w:val="00DB6914"/>
    <w:pPr>
      <w:suppressAutoHyphens/>
    </w:pPr>
    <w:rPr>
      <w:bCs/>
      <w:lang w:eastAsia="ar-SA"/>
    </w:rPr>
  </w:style>
  <w:style w:type="paragraph" w:customStyle="1" w:styleId="aff4">
    <w:name w:val="Заголовок статьи"/>
    <w:basedOn w:val="a0"/>
    <w:next w:val="a0"/>
    <w:rsid w:val="00DB6914"/>
    <w:pPr>
      <w:autoSpaceDE w:val="0"/>
      <w:autoSpaceDN w:val="0"/>
      <w:adjustRightInd w:val="0"/>
      <w:ind w:left="1612" w:hanging="892"/>
      <w:jc w:val="both"/>
    </w:pPr>
    <w:rPr>
      <w:rFonts w:ascii="Arial" w:hAnsi="Arial"/>
      <w:bCs/>
    </w:rPr>
  </w:style>
  <w:style w:type="paragraph" w:customStyle="1" w:styleId="Preformat">
    <w:name w:val="Preformat"/>
    <w:rsid w:val="00DB691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3">
    <w:name w:val="Font Style23"/>
    <w:rsid w:val="00DB6914"/>
    <w:rPr>
      <w:rFonts w:ascii="Times New Roman" w:hAnsi="Times New Roman" w:cs="Times New Roman"/>
      <w:sz w:val="28"/>
      <w:szCs w:val="28"/>
    </w:rPr>
  </w:style>
  <w:style w:type="paragraph" w:customStyle="1" w:styleId="u">
    <w:name w:val="u"/>
    <w:basedOn w:val="a0"/>
    <w:rsid w:val="00DB6914"/>
    <w:pPr>
      <w:ind w:firstLine="390"/>
      <w:jc w:val="both"/>
    </w:pPr>
    <w:rPr>
      <w:color w:val="000000"/>
      <w:sz w:val="24"/>
      <w:szCs w:val="24"/>
    </w:rPr>
  </w:style>
  <w:style w:type="paragraph" w:styleId="aff5">
    <w:name w:val="Body Text First Indent"/>
    <w:basedOn w:val="aff"/>
    <w:link w:val="aff6"/>
    <w:rsid w:val="00DB6914"/>
    <w:pPr>
      <w:ind w:firstLine="210"/>
    </w:pPr>
  </w:style>
  <w:style w:type="character" w:customStyle="1" w:styleId="aff6">
    <w:name w:val="Красная строка Знак"/>
    <w:link w:val="aff5"/>
    <w:rsid w:val="00DB6914"/>
    <w:rPr>
      <w:sz w:val="24"/>
      <w:szCs w:val="24"/>
    </w:rPr>
  </w:style>
  <w:style w:type="paragraph" w:styleId="28">
    <w:name w:val="Body Text First Indent 2"/>
    <w:basedOn w:val="a5"/>
    <w:link w:val="29"/>
    <w:rsid w:val="00DB6914"/>
    <w:pPr>
      <w:spacing w:after="120" w:line="240" w:lineRule="auto"/>
      <w:ind w:left="283" w:firstLine="210"/>
    </w:pPr>
    <w:rPr>
      <w:rFonts w:ascii="Times New Roman" w:hAnsi="Times New Roman" w:cs="Times New Roman"/>
    </w:rPr>
  </w:style>
  <w:style w:type="character" w:customStyle="1" w:styleId="29">
    <w:name w:val="Красная строка 2 Знак"/>
    <w:link w:val="28"/>
    <w:rsid w:val="00DB6914"/>
    <w:rPr>
      <w:rFonts w:ascii="Tahoma" w:hAnsi="Tahoma" w:cs="Tahoma"/>
      <w:sz w:val="24"/>
      <w:szCs w:val="24"/>
    </w:rPr>
  </w:style>
  <w:style w:type="paragraph" w:customStyle="1" w:styleId="18">
    <w:name w:val="Обычный1"/>
    <w:rsid w:val="00DB6914"/>
    <w:pPr>
      <w:widowControl w:val="0"/>
      <w:suppressAutoHyphens/>
      <w:spacing w:line="256" w:lineRule="auto"/>
      <w:ind w:firstLine="220"/>
      <w:jc w:val="both"/>
    </w:pPr>
    <w:rPr>
      <w:rFonts w:ascii="Arial" w:eastAsia="Arial" w:hAnsi="Arial"/>
      <w:b/>
      <w:sz w:val="18"/>
      <w:lang w:eastAsia="ar-SA"/>
    </w:rPr>
  </w:style>
  <w:style w:type="paragraph" w:customStyle="1" w:styleId="aff7">
    <w:name w:val="Комментарий"/>
    <w:basedOn w:val="a0"/>
    <w:next w:val="a0"/>
    <w:rsid w:val="00DB6914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ConsPlusTitle">
    <w:name w:val="ConsPlusTitle"/>
    <w:rsid w:val="00DB6914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customStyle="1" w:styleId="aff8">
    <w:name w:val="Гипертекстовая ссылка"/>
    <w:rsid w:val="00DB6914"/>
    <w:rPr>
      <w:b/>
      <w:bCs/>
      <w:color w:val="008000"/>
      <w:sz w:val="20"/>
      <w:szCs w:val="20"/>
      <w:u w:val="single"/>
    </w:rPr>
  </w:style>
  <w:style w:type="paragraph" w:styleId="2a">
    <w:name w:val="List 2"/>
    <w:basedOn w:val="a0"/>
    <w:rsid w:val="00DB6914"/>
    <w:pPr>
      <w:ind w:left="566" w:hanging="283"/>
    </w:pPr>
    <w:rPr>
      <w:rFonts w:cs="Arial"/>
      <w:bCs/>
      <w:kern w:val="32"/>
    </w:rPr>
  </w:style>
  <w:style w:type="paragraph" w:customStyle="1" w:styleId="213">
    <w:name w:val="Список 21"/>
    <w:basedOn w:val="a0"/>
    <w:rsid w:val="00DB6914"/>
    <w:pPr>
      <w:suppressAutoHyphens/>
      <w:ind w:left="566" w:hanging="283"/>
    </w:pPr>
    <w:rPr>
      <w:rFonts w:cs="Arial"/>
      <w:bCs/>
      <w:kern w:val="32"/>
      <w:lang w:eastAsia="ar-SA"/>
    </w:rPr>
  </w:style>
  <w:style w:type="character" w:customStyle="1" w:styleId="spelle">
    <w:name w:val="spelle"/>
    <w:basedOn w:val="a1"/>
    <w:rsid w:val="00DB6914"/>
  </w:style>
  <w:style w:type="character" w:customStyle="1" w:styleId="grame">
    <w:name w:val="grame"/>
    <w:basedOn w:val="a1"/>
    <w:rsid w:val="00DB6914"/>
  </w:style>
  <w:style w:type="character" w:styleId="HTML">
    <w:name w:val="HTML Code"/>
    <w:rsid w:val="00DB6914"/>
    <w:rPr>
      <w:rFonts w:ascii="Courier New" w:eastAsia="Times New Roman" w:hAnsi="Courier New" w:cs="Courier New"/>
      <w:sz w:val="20"/>
      <w:szCs w:val="20"/>
    </w:rPr>
  </w:style>
  <w:style w:type="paragraph" w:customStyle="1" w:styleId="aff9">
    <w:name w:val="Текст (лев. подпись)"/>
    <w:basedOn w:val="a0"/>
    <w:next w:val="a0"/>
    <w:rsid w:val="00DB6914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a">
    <w:name w:val="Текст (прав. подпись)"/>
    <w:basedOn w:val="a0"/>
    <w:next w:val="a0"/>
    <w:rsid w:val="00DB6914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b">
    <w:name w:val="Таблицы (моноширинный)"/>
    <w:basedOn w:val="a0"/>
    <w:next w:val="a0"/>
    <w:rsid w:val="00DB6914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ConsPlusNonformat">
    <w:name w:val="ConsPlusNonformat"/>
    <w:rsid w:val="00DB691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fr2">
    <w:name w:val="fr2"/>
    <w:basedOn w:val="a0"/>
    <w:rsid w:val="00DB6914"/>
    <w:pPr>
      <w:spacing w:before="100" w:beforeAutospacing="1" w:after="100" w:afterAutospacing="1"/>
    </w:pPr>
    <w:rPr>
      <w:sz w:val="24"/>
      <w:szCs w:val="24"/>
    </w:rPr>
  </w:style>
  <w:style w:type="paragraph" w:customStyle="1" w:styleId="fr4">
    <w:name w:val="fr4"/>
    <w:basedOn w:val="a0"/>
    <w:rsid w:val="00DB6914"/>
    <w:pPr>
      <w:spacing w:before="100" w:beforeAutospacing="1" w:after="100" w:afterAutospacing="1"/>
    </w:pPr>
    <w:rPr>
      <w:sz w:val="24"/>
      <w:szCs w:val="24"/>
    </w:rPr>
  </w:style>
  <w:style w:type="paragraph" w:customStyle="1" w:styleId="fr1">
    <w:name w:val="fr1"/>
    <w:basedOn w:val="a0"/>
    <w:rsid w:val="00DB6914"/>
    <w:pPr>
      <w:spacing w:before="100" w:beforeAutospacing="1" w:after="100" w:afterAutospacing="1"/>
    </w:pPr>
    <w:rPr>
      <w:sz w:val="24"/>
      <w:szCs w:val="24"/>
    </w:rPr>
  </w:style>
  <w:style w:type="paragraph" w:customStyle="1" w:styleId="a10">
    <w:name w:val="a1"/>
    <w:basedOn w:val="a0"/>
    <w:rsid w:val="00DB6914"/>
    <w:pPr>
      <w:spacing w:before="100" w:beforeAutospacing="1" w:after="100" w:afterAutospacing="1"/>
    </w:pPr>
    <w:rPr>
      <w:sz w:val="24"/>
      <w:szCs w:val="24"/>
    </w:rPr>
  </w:style>
  <w:style w:type="paragraph" w:customStyle="1" w:styleId="a20">
    <w:name w:val="a2"/>
    <w:basedOn w:val="a0"/>
    <w:rsid w:val="00DB6914"/>
    <w:pPr>
      <w:spacing w:before="100" w:beforeAutospacing="1" w:after="100" w:afterAutospacing="1"/>
    </w:pPr>
    <w:rPr>
      <w:sz w:val="24"/>
      <w:szCs w:val="24"/>
    </w:rPr>
  </w:style>
  <w:style w:type="paragraph" w:customStyle="1" w:styleId="100">
    <w:name w:val="10"/>
    <w:basedOn w:val="a0"/>
    <w:rsid w:val="00DB6914"/>
    <w:pPr>
      <w:spacing w:before="100" w:beforeAutospacing="1" w:after="100" w:afterAutospacing="1"/>
    </w:pPr>
    <w:rPr>
      <w:sz w:val="24"/>
      <w:szCs w:val="24"/>
    </w:rPr>
  </w:style>
  <w:style w:type="paragraph" w:customStyle="1" w:styleId="a00">
    <w:name w:val="a0"/>
    <w:basedOn w:val="a0"/>
    <w:rsid w:val="00DB6914"/>
    <w:pPr>
      <w:spacing w:before="100" w:beforeAutospacing="1" w:after="100" w:afterAutospacing="1"/>
    </w:pPr>
    <w:rPr>
      <w:sz w:val="24"/>
      <w:szCs w:val="24"/>
    </w:rPr>
  </w:style>
  <w:style w:type="character" w:customStyle="1" w:styleId="z-converterresult">
    <w:name w:val="z-converter__result"/>
    <w:basedOn w:val="a1"/>
    <w:rsid w:val="00DB6914"/>
  </w:style>
  <w:style w:type="paragraph" w:customStyle="1" w:styleId="formattext">
    <w:name w:val="formattext"/>
    <w:basedOn w:val="a0"/>
    <w:rsid w:val="00DB691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1"/>
    <w:rsid w:val="00DB6914"/>
  </w:style>
  <w:style w:type="paragraph" w:customStyle="1" w:styleId="affc">
    <w:name w:val="ГП Основной"/>
    <w:qFormat/>
    <w:rsid w:val="00DB6914"/>
    <w:pPr>
      <w:spacing w:after="120" w:line="276" w:lineRule="auto"/>
      <w:ind w:firstLine="709"/>
      <w:jc w:val="both"/>
    </w:pPr>
    <w:rPr>
      <w:rFonts w:ascii="Tahoma" w:hAnsi="Tahoma" w:cs="Tahoma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DB6914"/>
    <w:rPr>
      <w:rFonts w:ascii="Arial" w:hAnsi="Arial" w:cs="Arial"/>
      <w:lang w:val="ru-RU" w:eastAsia="ru-RU" w:bidi="ar-SA"/>
    </w:rPr>
  </w:style>
  <w:style w:type="paragraph" w:customStyle="1" w:styleId="affd">
    <w:name w:val="Основной ГП"/>
    <w:link w:val="affe"/>
    <w:qFormat/>
    <w:rsid w:val="00DB6914"/>
    <w:pPr>
      <w:spacing w:after="120" w:line="276" w:lineRule="auto"/>
      <w:ind w:firstLine="709"/>
      <w:jc w:val="both"/>
    </w:pPr>
    <w:rPr>
      <w:rFonts w:ascii="Tahoma" w:eastAsia="Calibri" w:hAnsi="Tahoma" w:cs="Tahoma"/>
      <w:sz w:val="24"/>
      <w:szCs w:val="24"/>
      <w:lang w:eastAsia="en-US"/>
    </w:rPr>
  </w:style>
  <w:style w:type="character" w:customStyle="1" w:styleId="affe">
    <w:name w:val="Основной ГП Знак"/>
    <w:link w:val="affd"/>
    <w:rsid w:val="00DB6914"/>
    <w:rPr>
      <w:rFonts w:ascii="Tahoma" w:eastAsia="Calibri" w:hAnsi="Tahoma" w:cs="Tahoma"/>
      <w:sz w:val="24"/>
      <w:szCs w:val="24"/>
      <w:lang w:val="ru-RU" w:eastAsia="en-US" w:bidi="ar-SA"/>
    </w:rPr>
  </w:style>
  <w:style w:type="paragraph" w:customStyle="1" w:styleId="a">
    <w:name w:val="Нумерованный ГП"/>
    <w:basedOn w:val="a0"/>
    <w:link w:val="afff"/>
    <w:qFormat/>
    <w:rsid w:val="00DB6914"/>
    <w:pPr>
      <w:numPr>
        <w:numId w:val="20"/>
      </w:numPr>
      <w:spacing w:line="276" w:lineRule="auto"/>
      <w:ind w:left="1134" w:hanging="425"/>
      <w:contextualSpacing/>
    </w:pPr>
    <w:rPr>
      <w:rFonts w:ascii="Tahoma" w:hAnsi="Tahoma" w:cs="Tahoma"/>
      <w:sz w:val="24"/>
      <w:szCs w:val="24"/>
    </w:rPr>
  </w:style>
  <w:style w:type="character" w:customStyle="1" w:styleId="afff">
    <w:name w:val="Нумерованный ГП Знак"/>
    <w:link w:val="a"/>
    <w:rsid w:val="00DB6914"/>
    <w:rPr>
      <w:rFonts w:ascii="Tahoma" w:hAnsi="Tahoma" w:cs="Tahoma"/>
      <w:sz w:val="24"/>
      <w:szCs w:val="24"/>
    </w:rPr>
  </w:style>
  <w:style w:type="paragraph" w:customStyle="1" w:styleId="ConsPlusCell">
    <w:name w:val="ConsPlusCell"/>
    <w:uiPriority w:val="99"/>
    <w:rsid w:val="00DB691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0">
    <w:name w:val="Абзац"/>
    <w:basedOn w:val="a0"/>
    <w:link w:val="afff1"/>
    <w:rsid w:val="00DB6914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1">
    <w:name w:val="Абзац Знак"/>
    <w:link w:val="afff0"/>
    <w:rsid w:val="00DB6914"/>
    <w:rPr>
      <w:sz w:val="24"/>
      <w:szCs w:val="24"/>
    </w:rPr>
  </w:style>
  <w:style w:type="paragraph" w:customStyle="1" w:styleId="afff2">
    <w:name w:val="???????"/>
    <w:rsid w:val="00DB6914"/>
    <w:pPr>
      <w:autoSpaceDE w:val="0"/>
      <w:autoSpaceDN w:val="0"/>
      <w:adjustRightInd w:val="0"/>
      <w:spacing w:line="360" w:lineRule="auto"/>
      <w:ind w:firstLine="283"/>
    </w:pPr>
  </w:style>
  <w:style w:type="table" w:styleId="-20">
    <w:name w:val="Light List Accent 2"/>
    <w:basedOn w:val="a2"/>
    <w:uiPriority w:val="61"/>
    <w:rsid w:val="00DB691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1-2">
    <w:name w:val="Medium Grid 1 Accent 2"/>
    <w:basedOn w:val="a2"/>
    <w:uiPriority w:val="67"/>
    <w:rsid w:val="00DB691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2b">
    <w:name w:val="Светлый список2"/>
    <w:basedOn w:val="a2"/>
    <w:uiPriority w:val="61"/>
    <w:rsid w:val="00DB691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afff3">
    <w:name w:val="Intense Emphasis"/>
    <w:uiPriority w:val="21"/>
    <w:qFormat/>
    <w:rsid w:val="00DB6914"/>
    <w:rPr>
      <w:b/>
      <w:bCs/>
      <w:i/>
      <w:iCs/>
      <w:color w:val="4F81BD"/>
    </w:rPr>
  </w:style>
  <w:style w:type="character" w:customStyle="1" w:styleId="FontStyle73">
    <w:name w:val="Font Style73"/>
    <w:uiPriority w:val="99"/>
    <w:rsid w:val="00DB6914"/>
    <w:rPr>
      <w:rFonts w:ascii="Times New Roman" w:hAnsi="Times New Roman" w:cs="Times New Roman"/>
      <w:sz w:val="22"/>
      <w:szCs w:val="22"/>
    </w:rPr>
  </w:style>
  <w:style w:type="paragraph" w:customStyle="1" w:styleId="S">
    <w:name w:val="S_Обычный"/>
    <w:basedOn w:val="a0"/>
    <w:link w:val="S0"/>
    <w:rsid w:val="00DB6914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S0">
    <w:name w:val="S_Обычный Знак"/>
    <w:link w:val="S"/>
    <w:rsid w:val="00DB6914"/>
    <w:rPr>
      <w:sz w:val="24"/>
      <w:szCs w:val="24"/>
    </w:rPr>
  </w:style>
  <w:style w:type="character" w:customStyle="1" w:styleId="afff4">
    <w:name w:val="Буквица"/>
    <w:rsid w:val="00DB6914"/>
    <w:rPr>
      <w:lang w:val="ru-RU"/>
    </w:rPr>
  </w:style>
  <w:style w:type="paragraph" w:customStyle="1" w:styleId="S1">
    <w:name w:val="S_Маркированный"/>
    <w:basedOn w:val="afff5"/>
    <w:link w:val="S2"/>
    <w:autoRedefine/>
    <w:rsid w:val="00DB6914"/>
    <w:pPr>
      <w:spacing w:line="360" w:lineRule="auto"/>
      <w:ind w:left="0" w:firstLine="855"/>
      <w:contextualSpacing w:val="0"/>
      <w:jc w:val="both"/>
    </w:pPr>
  </w:style>
  <w:style w:type="character" w:customStyle="1" w:styleId="S2">
    <w:name w:val="S_Маркированный Знак Знак"/>
    <w:link w:val="S1"/>
    <w:rsid w:val="00DB6914"/>
    <w:rPr>
      <w:sz w:val="24"/>
      <w:szCs w:val="24"/>
    </w:rPr>
  </w:style>
  <w:style w:type="character" w:customStyle="1" w:styleId="S3">
    <w:name w:val="S_Заголовок таблицы Знак"/>
    <w:link w:val="S4"/>
    <w:rsid w:val="00DB6914"/>
    <w:rPr>
      <w:sz w:val="24"/>
      <w:szCs w:val="24"/>
      <w:u w:val="single"/>
    </w:rPr>
  </w:style>
  <w:style w:type="paragraph" w:customStyle="1" w:styleId="S4">
    <w:name w:val="S_Заголовок таблицы"/>
    <w:basedOn w:val="S"/>
    <w:link w:val="S3"/>
    <w:rsid w:val="00DB6914"/>
    <w:pPr>
      <w:jc w:val="center"/>
    </w:pPr>
    <w:rPr>
      <w:u w:val="single"/>
    </w:rPr>
  </w:style>
  <w:style w:type="paragraph" w:styleId="afff5">
    <w:name w:val="List Bullet"/>
    <w:basedOn w:val="a0"/>
    <w:uiPriority w:val="99"/>
    <w:unhideWhenUsed/>
    <w:rsid w:val="00DB6914"/>
    <w:pPr>
      <w:tabs>
        <w:tab w:val="num" w:pos="1124"/>
      </w:tabs>
      <w:ind w:left="-10" w:firstLine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emf"/><Relationship Id="rId299" Type="http://schemas.openxmlformats.org/officeDocument/2006/relationships/image" Target="media/image294.emf"/><Relationship Id="rId21" Type="http://schemas.openxmlformats.org/officeDocument/2006/relationships/image" Target="media/image16.emf"/><Relationship Id="rId63" Type="http://schemas.openxmlformats.org/officeDocument/2006/relationships/image" Target="media/image58.emf"/><Relationship Id="rId159" Type="http://schemas.openxmlformats.org/officeDocument/2006/relationships/image" Target="media/image154.emf"/><Relationship Id="rId324" Type="http://schemas.openxmlformats.org/officeDocument/2006/relationships/image" Target="media/image319.emf"/><Relationship Id="rId366" Type="http://schemas.openxmlformats.org/officeDocument/2006/relationships/image" Target="media/image361.emf"/><Relationship Id="rId170" Type="http://schemas.openxmlformats.org/officeDocument/2006/relationships/image" Target="media/image165.emf"/><Relationship Id="rId226" Type="http://schemas.openxmlformats.org/officeDocument/2006/relationships/image" Target="media/image221.emf"/><Relationship Id="rId433" Type="http://schemas.openxmlformats.org/officeDocument/2006/relationships/image" Target="media/image428.emf"/><Relationship Id="rId268" Type="http://schemas.openxmlformats.org/officeDocument/2006/relationships/image" Target="media/image263.emf"/><Relationship Id="rId32" Type="http://schemas.openxmlformats.org/officeDocument/2006/relationships/image" Target="media/image27.emf"/><Relationship Id="rId74" Type="http://schemas.openxmlformats.org/officeDocument/2006/relationships/image" Target="media/image69.emf"/><Relationship Id="rId128" Type="http://schemas.openxmlformats.org/officeDocument/2006/relationships/image" Target="media/image123.emf"/><Relationship Id="rId335" Type="http://schemas.openxmlformats.org/officeDocument/2006/relationships/image" Target="media/image330.emf"/><Relationship Id="rId377" Type="http://schemas.openxmlformats.org/officeDocument/2006/relationships/image" Target="media/image372.emf"/><Relationship Id="rId5" Type="http://schemas.openxmlformats.org/officeDocument/2006/relationships/webSettings" Target="webSettings.xml"/><Relationship Id="rId181" Type="http://schemas.openxmlformats.org/officeDocument/2006/relationships/image" Target="media/image176.emf"/><Relationship Id="rId237" Type="http://schemas.openxmlformats.org/officeDocument/2006/relationships/image" Target="media/image232.emf"/><Relationship Id="rId402" Type="http://schemas.openxmlformats.org/officeDocument/2006/relationships/image" Target="media/image397.emf"/><Relationship Id="rId279" Type="http://schemas.openxmlformats.org/officeDocument/2006/relationships/image" Target="media/image274.emf"/><Relationship Id="rId43" Type="http://schemas.openxmlformats.org/officeDocument/2006/relationships/image" Target="media/image38.emf"/><Relationship Id="rId139" Type="http://schemas.openxmlformats.org/officeDocument/2006/relationships/image" Target="media/image134.emf"/><Relationship Id="rId290" Type="http://schemas.openxmlformats.org/officeDocument/2006/relationships/image" Target="media/image285.emf"/><Relationship Id="rId304" Type="http://schemas.openxmlformats.org/officeDocument/2006/relationships/image" Target="media/image299.emf"/><Relationship Id="rId346" Type="http://schemas.openxmlformats.org/officeDocument/2006/relationships/image" Target="media/image341.emf"/><Relationship Id="rId388" Type="http://schemas.openxmlformats.org/officeDocument/2006/relationships/image" Target="media/image383.emf"/><Relationship Id="rId85" Type="http://schemas.openxmlformats.org/officeDocument/2006/relationships/image" Target="media/image80.emf"/><Relationship Id="rId150" Type="http://schemas.openxmlformats.org/officeDocument/2006/relationships/image" Target="media/image145.emf"/><Relationship Id="rId192" Type="http://schemas.openxmlformats.org/officeDocument/2006/relationships/image" Target="media/image187.emf"/><Relationship Id="rId206" Type="http://schemas.openxmlformats.org/officeDocument/2006/relationships/image" Target="media/image201.emf"/><Relationship Id="rId413" Type="http://schemas.openxmlformats.org/officeDocument/2006/relationships/image" Target="media/image408.emf"/><Relationship Id="rId248" Type="http://schemas.openxmlformats.org/officeDocument/2006/relationships/image" Target="media/image243.emf"/><Relationship Id="rId12" Type="http://schemas.openxmlformats.org/officeDocument/2006/relationships/image" Target="media/image7.emf"/><Relationship Id="rId108" Type="http://schemas.openxmlformats.org/officeDocument/2006/relationships/image" Target="media/image103.emf"/><Relationship Id="rId315" Type="http://schemas.openxmlformats.org/officeDocument/2006/relationships/image" Target="media/image310.emf"/><Relationship Id="rId357" Type="http://schemas.openxmlformats.org/officeDocument/2006/relationships/image" Target="media/image352.emf"/><Relationship Id="rId54" Type="http://schemas.openxmlformats.org/officeDocument/2006/relationships/image" Target="media/image49.emf"/><Relationship Id="rId96" Type="http://schemas.openxmlformats.org/officeDocument/2006/relationships/image" Target="media/image91.emf"/><Relationship Id="rId161" Type="http://schemas.openxmlformats.org/officeDocument/2006/relationships/image" Target="media/image156.emf"/><Relationship Id="rId217" Type="http://schemas.openxmlformats.org/officeDocument/2006/relationships/image" Target="media/image212.emf"/><Relationship Id="rId399" Type="http://schemas.openxmlformats.org/officeDocument/2006/relationships/image" Target="media/image394.emf"/><Relationship Id="rId259" Type="http://schemas.openxmlformats.org/officeDocument/2006/relationships/image" Target="media/image254.emf"/><Relationship Id="rId424" Type="http://schemas.openxmlformats.org/officeDocument/2006/relationships/image" Target="media/image419.emf"/><Relationship Id="rId23" Type="http://schemas.openxmlformats.org/officeDocument/2006/relationships/image" Target="media/image18.emf"/><Relationship Id="rId119" Type="http://schemas.openxmlformats.org/officeDocument/2006/relationships/image" Target="media/image114.emf"/><Relationship Id="rId270" Type="http://schemas.openxmlformats.org/officeDocument/2006/relationships/image" Target="media/image265.emf"/><Relationship Id="rId326" Type="http://schemas.openxmlformats.org/officeDocument/2006/relationships/image" Target="media/image321.emf"/><Relationship Id="rId65" Type="http://schemas.openxmlformats.org/officeDocument/2006/relationships/image" Target="media/image60.emf"/><Relationship Id="rId130" Type="http://schemas.openxmlformats.org/officeDocument/2006/relationships/image" Target="media/image125.emf"/><Relationship Id="rId368" Type="http://schemas.openxmlformats.org/officeDocument/2006/relationships/image" Target="media/image363.emf"/><Relationship Id="rId172" Type="http://schemas.openxmlformats.org/officeDocument/2006/relationships/image" Target="media/image167.emf"/><Relationship Id="rId228" Type="http://schemas.openxmlformats.org/officeDocument/2006/relationships/image" Target="media/image223.emf"/><Relationship Id="rId435" Type="http://schemas.openxmlformats.org/officeDocument/2006/relationships/image" Target="media/image430.emf"/><Relationship Id="rId281" Type="http://schemas.openxmlformats.org/officeDocument/2006/relationships/image" Target="media/image276.emf"/><Relationship Id="rId337" Type="http://schemas.openxmlformats.org/officeDocument/2006/relationships/image" Target="media/image332.emf"/><Relationship Id="rId34" Type="http://schemas.openxmlformats.org/officeDocument/2006/relationships/image" Target="media/image29.emf"/><Relationship Id="rId76" Type="http://schemas.openxmlformats.org/officeDocument/2006/relationships/image" Target="media/image71.emf"/><Relationship Id="rId141" Type="http://schemas.openxmlformats.org/officeDocument/2006/relationships/image" Target="media/image136.emf"/><Relationship Id="rId379" Type="http://schemas.openxmlformats.org/officeDocument/2006/relationships/image" Target="media/image374.emf"/><Relationship Id="rId7" Type="http://schemas.openxmlformats.org/officeDocument/2006/relationships/image" Target="media/image2.emf"/><Relationship Id="rId183" Type="http://schemas.openxmlformats.org/officeDocument/2006/relationships/image" Target="media/image178.emf"/><Relationship Id="rId239" Type="http://schemas.openxmlformats.org/officeDocument/2006/relationships/image" Target="media/image234.emf"/><Relationship Id="rId390" Type="http://schemas.openxmlformats.org/officeDocument/2006/relationships/image" Target="media/image385.emf"/><Relationship Id="rId404" Type="http://schemas.openxmlformats.org/officeDocument/2006/relationships/image" Target="media/image399.emf"/><Relationship Id="rId250" Type="http://schemas.openxmlformats.org/officeDocument/2006/relationships/image" Target="media/image245.emf"/><Relationship Id="rId292" Type="http://schemas.openxmlformats.org/officeDocument/2006/relationships/image" Target="media/image287.emf"/><Relationship Id="rId306" Type="http://schemas.openxmlformats.org/officeDocument/2006/relationships/image" Target="media/image301.emf"/><Relationship Id="rId45" Type="http://schemas.openxmlformats.org/officeDocument/2006/relationships/image" Target="media/image40.emf"/><Relationship Id="rId87" Type="http://schemas.openxmlformats.org/officeDocument/2006/relationships/image" Target="media/image82.emf"/><Relationship Id="rId110" Type="http://schemas.openxmlformats.org/officeDocument/2006/relationships/image" Target="media/image105.emf"/><Relationship Id="rId348" Type="http://schemas.openxmlformats.org/officeDocument/2006/relationships/image" Target="media/image343.emf"/><Relationship Id="rId152" Type="http://schemas.openxmlformats.org/officeDocument/2006/relationships/image" Target="media/image147.emf"/><Relationship Id="rId194" Type="http://schemas.openxmlformats.org/officeDocument/2006/relationships/image" Target="media/image189.emf"/><Relationship Id="rId208" Type="http://schemas.openxmlformats.org/officeDocument/2006/relationships/image" Target="media/image203.emf"/><Relationship Id="rId415" Type="http://schemas.openxmlformats.org/officeDocument/2006/relationships/image" Target="media/image410.emf"/><Relationship Id="rId261" Type="http://schemas.openxmlformats.org/officeDocument/2006/relationships/image" Target="media/image256.emf"/><Relationship Id="rId14" Type="http://schemas.openxmlformats.org/officeDocument/2006/relationships/image" Target="media/image9.emf"/><Relationship Id="rId56" Type="http://schemas.openxmlformats.org/officeDocument/2006/relationships/image" Target="media/image51.emf"/><Relationship Id="rId317" Type="http://schemas.openxmlformats.org/officeDocument/2006/relationships/image" Target="media/image312.emf"/><Relationship Id="rId359" Type="http://schemas.openxmlformats.org/officeDocument/2006/relationships/image" Target="media/image354.emf"/><Relationship Id="rId98" Type="http://schemas.openxmlformats.org/officeDocument/2006/relationships/image" Target="media/image93.emf"/><Relationship Id="rId121" Type="http://schemas.openxmlformats.org/officeDocument/2006/relationships/image" Target="media/image116.emf"/><Relationship Id="rId163" Type="http://schemas.openxmlformats.org/officeDocument/2006/relationships/image" Target="media/image158.emf"/><Relationship Id="rId219" Type="http://schemas.openxmlformats.org/officeDocument/2006/relationships/image" Target="media/image214.emf"/><Relationship Id="rId370" Type="http://schemas.openxmlformats.org/officeDocument/2006/relationships/image" Target="media/image365.emf"/><Relationship Id="rId426" Type="http://schemas.openxmlformats.org/officeDocument/2006/relationships/image" Target="media/image421.emf"/><Relationship Id="rId230" Type="http://schemas.openxmlformats.org/officeDocument/2006/relationships/image" Target="media/image225.emf"/><Relationship Id="rId25" Type="http://schemas.openxmlformats.org/officeDocument/2006/relationships/image" Target="media/image20.emf"/><Relationship Id="rId67" Type="http://schemas.openxmlformats.org/officeDocument/2006/relationships/image" Target="media/image62.emf"/><Relationship Id="rId272" Type="http://schemas.openxmlformats.org/officeDocument/2006/relationships/image" Target="media/image267.emf"/><Relationship Id="rId328" Type="http://schemas.openxmlformats.org/officeDocument/2006/relationships/image" Target="media/image323.emf"/><Relationship Id="rId132" Type="http://schemas.openxmlformats.org/officeDocument/2006/relationships/image" Target="media/image127.emf"/><Relationship Id="rId174" Type="http://schemas.openxmlformats.org/officeDocument/2006/relationships/image" Target="media/image169.emf"/><Relationship Id="rId381" Type="http://schemas.openxmlformats.org/officeDocument/2006/relationships/image" Target="media/image376.emf"/><Relationship Id="rId241" Type="http://schemas.openxmlformats.org/officeDocument/2006/relationships/image" Target="media/image236.emf"/><Relationship Id="rId437" Type="http://schemas.openxmlformats.org/officeDocument/2006/relationships/image" Target="media/image432.emf"/><Relationship Id="rId36" Type="http://schemas.openxmlformats.org/officeDocument/2006/relationships/image" Target="media/image31.emf"/><Relationship Id="rId283" Type="http://schemas.openxmlformats.org/officeDocument/2006/relationships/image" Target="media/image278.emf"/><Relationship Id="rId339" Type="http://schemas.openxmlformats.org/officeDocument/2006/relationships/image" Target="media/image334.emf"/><Relationship Id="rId78" Type="http://schemas.openxmlformats.org/officeDocument/2006/relationships/image" Target="media/image73.emf"/><Relationship Id="rId101" Type="http://schemas.openxmlformats.org/officeDocument/2006/relationships/image" Target="media/image96.emf"/><Relationship Id="rId143" Type="http://schemas.openxmlformats.org/officeDocument/2006/relationships/image" Target="media/image138.emf"/><Relationship Id="rId185" Type="http://schemas.openxmlformats.org/officeDocument/2006/relationships/image" Target="media/image180.emf"/><Relationship Id="rId350" Type="http://schemas.openxmlformats.org/officeDocument/2006/relationships/image" Target="media/image345.emf"/><Relationship Id="rId406" Type="http://schemas.openxmlformats.org/officeDocument/2006/relationships/image" Target="media/image401.emf"/><Relationship Id="rId9" Type="http://schemas.openxmlformats.org/officeDocument/2006/relationships/image" Target="media/image4.emf"/><Relationship Id="rId210" Type="http://schemas.openxmlformats.org/officeDocument/2006/relationships/image" Target="media/image205.emf"/><Relationship Id="rId392" Type="http://schemas.openxmlformats.org/officeDocument/2006/relationships/image" Target="media/image387.emf"/><Relationship Id="rId252" Type="http://schemas.openxmlformats.org/officeDocument/2006/relationships/image" Target="media/image247.emf"/><Relationship Id="rId294" Type="http://schemas.openxmlformats.org/officeDocument/2006/relationships/image" Target="media/image289.emf"/><Relationship Id="rId308" Type="http://schemas.openxmlformats.org/officeDocument/2006/relationships/image" Target="media/image303.emf"/><Relationship Id="rId47" Type="http://schemas.openxmlformats.org/officeDocument/2006/relationships/image" Target="media/image42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54" Type="http://schemas.openxmlformats.org/officeDocument/2006/relationships/image" Target="media/image149.emf"/><Relationship Id="rId361" Type="http://schemas.openxmlformats.org/officeDocument/2006/relationships/image" Target="media/image356.emf"/><Relationship Id="rId196" Type="http://schemas.openxmlformats.org/officeDocument/2006/relationships/image" Target="media/image191.emf"/><Relationship Id="rId417" Type="http://schemas.openxmlformats.org/officeDocument/2006/relationships/image" Target="media/image412.emf"/><Relationship Id="rId16" Type="http://schemas.openxmlformats.org/officeDocument/2006/relationships/image" Target="media/image11.emf"/><Relationship Id="rId221" Type="http://schemas.openxmlformats.org/officeDocument/2006/relationships/image" Target="media/image216.emf"/><Relationship Id="rId263" Type="http://schemas.openxmlformats.org/officeDocument/2006/relationships/image" Target="media/image258.emf"/><Relationship Id="rId319" Type="http://schemas.openxmlformats.org/officeDocument/2006/relationships/image" Target="media/image314.emf"/><Relationship Id="rId58" Type="http://schemas.openxmlformats.org/officeDocument/2006/relationships/image" Target="media/image53.emf"/><Relationship Id="rId123" Type="http://schemas.openxmlformats.org/officeDocument/2006/relationships/image" Target="media/image118.emf"/><Relationship Id="rId330" Type="http://schemas.openxmlformats.org/officeDocument/2006/relationships/image" Target="media/image325.emf"/><Relationship Id="rId165" Type="http://schemas.openxmlformats.org/officeDocument/2006/relationships/image" Target="media/image160.emf"/><Relationship Id="rId372" Type="http://schemas.openxmlformats.org/officeDocument/2006/relationships/image" Target="media/image367.emf"/><Relationship Id="rId428" Type="http://schemas.openxmlformats.org/officeDocument/2006/relationships/image" Target="media/image423.emf"/><Relationship Id="rId232" Type="http://schemas.openxmlformats.org/officeDocument/2006/relationships/image" Target="media/image227.emf"/><Relationship Id="rId274" Type="http://schemas.openxmlformats.org/officeDocument/2006/relationships/image" Target="media/image269.emf"/><Relationship Id="rId27" Type="http://schemas.openxmlformats.org/officeDocument/2006/relationships/image" Target="media/image22.emf"/><Relationship Id="rId69" Type="http://schemas.openxmlformats.org/officeDocument/2006/relationships/image" Target="media/image64.emf"/><Relationship Id="rId134" Type="http://schemas.openxmlformats.org/officeDocument/2006/relationships/image" Target="media/image129.emf"/><Relationship Id="rId80" Type="http://schemas.openxmlformats.org/officeDocument/2006/relationships/image" Target="media/image75.emf"/><Relationship Id="rId176" Type="http://schemas.openxmlformats.org/officeDocument/2006/relationships/image" Target="media/image171.emf"/><Relationship Id="rId341" Type="http://schemas.openxmlformats.org/officeDocument/2006/relationships/image" Target="media/image336.emf"/><Relationship Id="rId383" Type="http://schemas.openxmlformats.org/officeDocument/2006/relationships/image" Target="media/image378.emf"/><Relationship Id="rId439" Type="http://schemas.openxmlformats.org/officeDocument/2006/relationships/theme" Target="theme/theme1.xml"/><Relationship Id="rId201" Type="http://schemas.openxmlformats.org/officeDocument/2006/relationships/image" Target="media/image196.emf"/><Relationship Id="rId243" Type="http://schemas.openxmlformats.org/officeDocument/2006/relationships/image" Target="media/image238.emf"/><Relationship Id="rId285" Type="http://schemas.openxmlformats.org/officeDocument/2006/relationships/image" Target="media/image280.emf"/><Relationship Id="rId38" Type="http://schemas.openxmlformats.org/officeDocument/2006/relationships/image" Target="media/image33.emf"/><Relationship Id="rId103" Type="http://schemas.openxmlformats.org/officeDocument/2006/relationships/image" Target="media/image98.emf"/><Relationship Id="rId310" Type="http://schemas.openxmlformats.org/officeDocument/2006/relationships/image" Target="media/image305.emf"/><Relationship Id="rId91" Type="http://schemas.openxmlformats.org/officeDocument/2006/relationships/image" Target="media/image86.emf"/><Relationship Id="rId145" Type="http://schemas.openxmlformats.org/officeDocument/2006/relationships/image" Target="media/image140.emf"/><Relationship Id="rId187" Type="http://schemas.openxmlformats.org/officeDocument/2006/relationships/image" Target="media/image182.emf"/><Relationship Id="rId352" Type="http://schemas.openxmlformats.org/officeDocument/2006/relationships/image" Target="media/image347.emf"/><Relationship Id="rId394" Type="http://schemas.openxmlformats.org/officeDocument/2006/relationships/image" Target="media/image389.emf"/><Relationship Id="rId408" Type="http://schemas.openxmlformats.org/officeDocument/2006/relationships/image" Target="media/image403.emf"/><Relationship Id="rId212" Type="http://schemas.openxmlformats.org/officeDocument/2006/relationships/image" Target="media/image207.emf"/><Relationship Id="rId254" Type="http://schemas.openxmlformats.org/officeDocument/2006/relationships/image" Target="media/image249.emf"/><Relationship Id="rId49" Type="http://schemas.openxmlformats.org/officeDocument/2006/relationships/image" Target="media/image44.emf"/><Relationship Id="rId114" Type="http://schemas.openxmlformats.org/officeDocument/2006/relationships/image" Target="media/image109.emf"/><Relationship Id="rId296" Type="http://schemas.openxmlformats.org/officeDocument/2006/relationships/image" Target="media/image291.emf"/><Relationship Id="rId60" Type="http://schemas.openxmlformats.org/officeDocument/2006/relationships/image" Target="media/image55.emf"/><Relationship Id="rId81" Type="http://schemas.openxmlformats.org/officeDocument/2006/relationships/image" Target="media/image76.emf"/><Relationship Id="rId135" Type="http://schemas.openxmlformats.org/officeDocument/2006/relationships/image" Target="media/image130.emf"/><Relationship Id="rId156" Type="http://schemas.openxmlformats.org/officeDocument/2006/relationships/image" Target="media/image151.emf"/><Relationship Id="rId177" Type="http://schemas.openxmlformats.org/officeDocument/2006/relationships/image" Target="media/image172.emf"/><Relationship Id="rId198" Type="http://schemas.openxmlformats.org/officeDocument/2006/relationships/image" Target="media/image193.emf"/><Relationship Id="rId321" Type="http://schemas.openxmlformats.org/officeDocument/2006/relationships/image" Target="media/image316.emf"/><Relationship Id="rId342" Type="http://schemas.openxmlformats.org/officeDocument/2006/relationships/image" Target="media/image337.emf"/><Relationship Id="rId363" Type="http://schemas.openxmlformats.org/officeDocument/2006/relationships/image" Target="media/image358.emf"/><Relationship Id="rId384" Type="http://schemas.openxmlformats.org/officeDocument/2006/relationships/image" Target="media/image379.emf"/><Relationship Id="rId419" Type="http://schemas.openxmlformats.org/officeDocument/2006/relationships/image" Target="media/image414.emf"/><Relationship Id="rId202" Type="http://schemas.openxmlformats.org/officeDocument/2006/relationships/image" Target="media/image197.emf"/><Relationship Id="rId223" Type="http://schemas.openxmlformats.org/officeDocument/2006/relationships/image" Target="media/image218.emf"/><Relationship Id="rId244" Type="http://schemas.openxmlformats.org/officeDocument/2006/relationships/image" Target="media/image239.emf"/><Relationship Id="rId430" Type="http://schemas.openxmlformats.org/officeDocument/2006/relationships/image" Target="media/image425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265" Type="http://schemas.openxmlformats.org/officeDocument/2006/relationships/image" Target="media/image260.emf"/><Relationship Id="rId286" Type="http://schemas.openxmlformats.org/officeDocument/2006/relationships/image" Target="media/image281.emf"/><Relationship Id="rId50" Type="http://schemas.openxmlformats.org/officeDocument/2006/relationships/image" Target="media/image45.emf"/><Relationship Id="rId104" Type="http://schemas.openxmlformats.org/officeDocument/2006/relationships/image" Target="media/image99.emf"/><Relationship Id="rId125" Type="http://schemas.openxmlformats.org/officeDocument/2006/relationships/image" Target="media/image120.emf"/><Relationship Id="rId146" Type="http://schemas.openxmlformats.org/officeDocument/2006/relationships/image" Target="media/image141.emf"/><Relationship Id="rId167" Type="http://schemas.openxmlformats.org/officeDocument/2006/relationships/image" Target="media/image162.emf"/><Relationship Id="rId188" Type="http://schemas.openxmlformats.org/officeDocument/2006/relationships/image" Target="media/image183.emf"/><Relationship Id="rId311" Type="http://schemas.openxmlformats.org/officeDocument/2006/relationships/image" Target="media/image306.emf"/><Relationship Id="rId332" Type="http://schemas.openxmlformats.org/officeDocument/2006/relationships/image" Target="media/image327.emf"/><Relationship Id="rId353" Type="http://schemas.openxmlformats.org/officeDocument/2006/relationships/image" Target="media/image348.emf"/><Relationship Id="rId374" Type="http://schemas.openxmlformats.org/officeDocument/2006/relationships/image" Target="media/image369.emf"/><Relationship Id="rId395" Type="http://schemas.openxmlformats.org/officeDocument/2006/relationships/image" Target="media/image390.emf"/><Relationship Id="rId409" Type="http://schemas.openxmlformats.org/officeDocument/2006/relationships/image" Target="media/image404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13" Type="http://schemas.openxmlformats.org/officeDocument/2006/relationships/image" Target="media/image208.emf"/><Relationship Id="rId234" Type="http://schemas.openxmlformats.org/officeDocument/2006/relationships/image" Target="media/image229.emf"/><Relationship Id="rId420" Type="http://schemas.openxmlformats.org/officeDocument/2006/relationships/image" Target="media/image415.emf"/><Relationship Id="rId2" Type="http://schemas.openxmlformats.org/officeDocument/2006/relationships/numbering" Target="numbering.xml"/><Relationship Id="rId29" Type="http://schemas.openxmlformats.org/officeDocument/2006/relationships/image" Target="media/image24.emf"/><Relationship Id="rId255" Type="http://schemas.openxmlformats.org/officeDocument/2006/relationships/image" Target="media/image250.emf"/><Relationship Id="rId276" Type="http://schemas.openxmlformats.org/officeDocument/2006/relationships/image" Target="media/image271.emf"/><Relationship Id="rId297" Type="http://schemas.openxmlformats.org/officeDocument/2006/relationships/image" Target="media/image292.emf"/><Relationship Id="rId40" Type="http://schemas.openxmlformats.org/officeDocument/2006/relationships/image" Target="media/image35.emf"/><Relationship Id="rId115" Type="http://schemas.openxmlformats.org/officeDocument/2006/relationships/image" Target="media/image110.emf"/><Relationship Id="rId136" Type="http://schemas.openxmlformats.org/officeDocument/2006/relationships/image" Target="media/image131.emf"/><Relationship Id="rId157" Type="http://schemas.openxmlformats.org/officeDocument/2006/relationships/image" Target="media/image152.emf"/><Relationship Id="rId178" Type="http://schemas.openxmlformats.org/officeDocument/2006/relationships/image" Target="media/image173.emf"/><Relationship Id="rId301" Type="http://schemas.openxmlformats.org/officeDocument/2006/relationships/image" Target="media/image296.emf"/><Relationship Id="rId322" Type="http://schemas.openxmlformats.org/officeDocument/2006/relationships/image" Target="media/image317.emf"/><Relationship Id="rId343" Type="http://schemas.openxmlformats.org/officeDocument/2006/relationships/image" Target="media/image338.emf"/><Relationship Id="rId364" Type="http://schemas.openxmlformats.org/officeDocument/2006/relationships/image" Target="media/image359.emf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9" Type="http://schemas.openxmlformats.org/officeDocument/2006/relationships/image" Target="media/image194.emf"/><Relationship Id="rId203" Type="http://schemas.openxmlformats.org/officeDocument/2006/relationships/image" Target="media/image198.emf"/><Relationship Id="rId385" Type="http://schemas.openxmlformats.org/officeDocument/2006/relationships/image" Target="media/image380.emf"/><Relationship Id="rId19" Type="http://schemas.openxmlformats.org/officeDocument/2006/relationships/image" Target="media/image14.emf"/><Relationship Id="rId224" Type="http://schemas.openxmlformats.org/officeDocument/2006/relationships/image" Target="media/image219.emf"/><Relationship Id="rId245" Type="http://schemas.openxmlformats.org/officeDocument/2006/relationships/image" Target="media/image240.emf"/><Relationship Id="rId266" Type="http://schemas.openxmlformats.org/officeDocument/2006/relationships/image" Target="media/image261.emf"/><Relationship Id="rId287" Type="http://schemas.openxmlformats.org/officeDocument/2006/relationships/image" Target="media/image282.emf"/><Relationship Id="rId410" Type="http://schemas.openxmlformats.org/officeDocument/2006/relationships/image" Target="media/image405.emf"/><Relationship Id="rId431" Type="http://schemas.openxmlformats.org/officeDocument/2006/relationships/image" Target="media/image426.emf"/><Relationship Id="rId30" Type="http://schemas.openxmlformats.org/officeDocument/2006/relationships/image" Target="media/image25.emf"/><Relationship Id="rId105" Type="http://schemas.openxmlformats.org/officeDocument/2006/relationships/image" Target="media/image100.emf"/><Relationship Id="rId126" Type="http://schemas.openxmlformats.org/officeDocument/2006/relationships/image" Target="media/image121.emf"/><Relationship Id="rId147" Type="http://schemas.openxmlformats.org/officeDocument/2006/relationships/image" Target="media/image142.emf"/><Relationship Id="rId168" Type="http://schemas.openxmlformats.org/officeDocument/2006/relationships/image" Target="media/image163.emf"/><Relationship Id="rId312" Type="http://schemas.openxmlformats.org/officeDocument/2006/relationships/image" Target="media/image307.emf"/><Relationship Id="rId333" Type="http://schemas.openxmlformats.org/officeDocument/2006/relationships/image" Target="media/image328.emf"/><Relationship Id="rId354" Type="http://schemas.openxmlformats.org/officeDocument/2006/relationships/image" Target="media/image349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189" Type="http://schemas.openxmlformats.org/officeDocument/2006/relationships/image" Target="media/image184.emf"/><Relationship Id="rId375" Type="http://schemas.openxmlformats.org/officeDocument/2006/relationships/image" Target="media/image370.emf"/><Relationship Id="rId396" Type="http://schemas.openxmlformats.org/officeDocument/2006/relationships/image" Target="media/image391.emf"/><Relationship Id="rId3" Type="http://schemas.openxmlformats.org/officeDocument/2006/relationships/styles" Target="styles.xml"/><Relationship Id="rId214" Type="http://schemas.openxmlformats.org/officeDocument/2006/relationships/image" Target="media/image209.emf"/><Relationship Id="rId235" Type="http://schemas.openxmlformats.org/officeDocument/2006/relationships/image" Target="media/image230.emf"/><Relationship Id="rId256" Type="http://schemas.openxmlformats.org/officeDocument/2006/relationships/image" Target="media/image251.emf"/><Relationship Id="rId277" Type="http://schemas.openxmlformats.org/officeDocument/2006/relationships/image" Target="media/image272.emf"/><Relationship Id="rId298" Type="http://schemas.openxmlformats.org/officeDocument/2006/relationships/image" Target="media/image293.emf"/><Relationship Id="rId400" Type="http://schemas.openxmlformats.org/officeDocument/2006/relationships/image" Target="media/image395.emf"/><Relationship Id="rId421" Type="http://schemas.openxmlformats.org/officeDocument/2006/relationships/image" Target="media/image416.emf"/><Relationship Id="rId116" Type="http://schemas.openxmlformats.org/officeDocument/2006/relationships/image" Target="media/image111.emf"/><Relationship Id="rId137" Type="http://schemas.openxmlformats.org/officeDocument/2006/relationships/image" Target="media/image132.emf"/><Relationship Id="rId158" Type="http://schemas.openxmlformats.org/officeDocument/2006/relationships/image" Target="media/image153.emf"/><Relationship Id="rId302" Type="http://schemas.openxmlformats.org/officeDocument/2006/relationships/image" Target="media/image297.emf"/><Relationship Id="rId323" Type="http://schemas.openxmlformats.org/officeDocument/2006/relationships/image" Target="media/image318.emf"/><Relationship Id="rId344" Type="http://schemas.openxmlformats.org/officeDocument/2006/relationships/image" Target="media/image339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62" Type="http://schemas.openxmlformats.org/officeDocument/2006/relationships/image" Target="media/image57.emf"/><Relationship Id="rId83" Type="http://schemas.openxmlformats.org/officeDocument/2006/relationships/image" Target="media/image78.emf"/><Relationship Id="rId179" Type="http://schemas.openxmlformats.org/officeDocument/2006/relationships/image" Target="media/image174.emf"/><Relationship Id="rId365" Type="http://schemas.openxmlformats.org/officeDocument/2006/relationships/image" Target="media/image360.emf"/><Relationship Id="rId386" Type="http://schemas.openxmlformats.org/officeDocument/2006/relationships/image" Target="media/image381.emf"/><Relationship Id="rId190" Type="http://schemas.openxmlformats.org/officeDocument/2006/relationships/image" Target="media/image185.emf"/><Relationship Id="rId204" Type="http://schemas.openxmlformats.org/officeDocument/2006/relationships/image" Target="media/image199.emf"/><Relationship Id="rId225" Type="http://schemas.openxmlformats.org/officeDocument/2006/relationships/image" Target="media/image220.emf"/><Relationship Id="rId246" Type="http://schemas.openxmlformats.org/officeDocument/2006/relationships/image" Target="media/image241.emf"/><Relationship Id="rId267" Type="http://schemas.openxmlformats.org/officeDocument/2006/relationships/image" Target="media/image262.emf"/><Relationship Id="rId288" Type="http://schemas.openxmlformats.org/officeDocument/2006/relationships/image" Target="media/image283.emf"/><Relationship Id="rId411" Type="http://schemas.openxmlformats.org/officeDocument/2006/relationships/image" Target="media/image406.emf"/><Relationship Id="rId432" Type="http://schemas.openxmlformats.org/officeDocument/2006/relationships/image" Target="media/image427.emf"/><Relationship Id="rId106" Type="http://schemas.openxmlformats.org/officeDocument/2006/relationships/image" Target="media/image101.emf"/><Relationship Id="rId127" Type="http://schemas.openxmlformats.org/officeDocument/2006/relationships/image" Target="media/image122.emf"/><Relationship Id="rId313" Type="http://schemas.openxmlformats.org/officeDocument/2006/relationships/image" Target="media/image308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52" Type="http://schemas.openxmlformats.org/officeDocument/2006/relationships/image" Target="media/image47.emf"/><Relationship Id="rId73" Type="http://schemas.openxmlformats.org/officeDocument/2006/relationships/image" Target="media/image68.emf"/><Relationship Id="rId94" Type="http://schemas.openxmlformats.org/officeDocument/2006/relationships/image" Target="media/image89.emf"/><Relationship Id="rId148" Type="http://schemas.openxmlformats.org/officeDocument/2006/relationships/image" Target="media/image143.emf"/><Relationship Id="rId169" Type="http://schemas.openxmlformats.org/officeDocument/2006/relationships/image" Target="media/image164.emf"/><Relationship Id="rId334" Type="http://schemas.openxmlformats.org/officeDocument/2006/relationships/image" Target="media/image329.emf"/><Relationship Id="rId355" Type="http://schemas.openxmlformats.org/officeDocument/2006/relationships/image" Target="media/image350.emf"/><Relationship Id="rId376" Type="http://schemas.openxmlformats.org/officeDocument/2006/relationships/image" Target="media/image371.emf"/><Relationship Id="rId397" Type="http://schemas.openxmlformats.org/officeDocument/2006/relationships/image" Target="media/image392.emf"/><Relationship Id="rId4" Type="http://schemas.openxmlformats.org/officeDocument/2006/relationships/settings" Target="settings.xml"/><Relationship Id="rId180" Type="http://schemas.openxmlformats.org/officeDocument/2006/relationships/image" Target="media/image175.emf"/><Relationship Id="rId215" Type="http://schemas.openxmlformats.org/officeDocument/2006/relationships/image" Target="media/image210.emf"/><Relationship Id="rId236" Type="http://schemas.openxmlformats.org/officeDocument/2006/relationships/image" Target="media/image231.emf"/><Relationship Id="rId257" Type="http://schemas.openxmlformats.org/officeDocument/2006/relationships/image" Target="media/image252.emf"/><Relationship Id="rId278" Type="http://schemas.openxmlformats.org/officeDocument/2006/relationships/image" Target="media/image273.emf"/><Relationship Id="rId401" Type="http://schemas.openxmlformats.org/officeDocument/2006/relationships/image" Target="media/image396.emf"/><Relationship Id="rId422" Type="http://schemas.openxmlformats.org/officeDocument/2006/relationships/image" Target="media/image417.emf"/><Relationship Id="rId303" Type="http://schemas.openxmlformats.org/officeDocument/2006/relationships/image" Target="media/image298.emf"/><Relationship Id="rId42" Type="http://schemas.openxmlformats.org/officeDocument/2006/relationships/image" Target="media/image37.emf"/><Relationship Id="rId84" Type="http://schemas.openxmlformats.org/officeDocument/2006/relationships/image" Target="media/image79.emf"/><Relationship Id="rId138" Type="http://schemas.openxmlformats.org/officeDocument/2006/relationships/image" Target="media/image133.emf"/><Relationship Id="rId345" Type="http://schemas.openxmlformats.org/officeDocument/2006/relationships/image" Target="media/image340.emf"/><Relationship Id="rId387" Type="http://schemas.openxmlformats.org/officeDocument/2006/relationships/image" Target="media/image382.emf"/><Relationship Id="rId191" Type="http://schemas.openxmlformats.org/officeDocument/2006/relationships/image" Target="media/image186.emf"/><Relationship Id="rId205" Type="http://schemas.openxmlformats.org/officeDocument/2006/relationships/image" Target="media/image200.emf"/><Relationship Id="rId247" Type="http://schemas.openxmlformats.org/officeDocument/2006/relationships/image" Target="media/image242.emf"/><Relationship Id="rId412" Type="http://schemas.openxmlformats.org/officeDocument/2006/relationships/image" Target="media/image407.emf"/><Relationship Id="rId107" Type="http://schemas.openxmlformats.org/officeDocument/2006/relationships/image" Target="media/image102.emf"/><Relationship Id="rId289" Type="http://schemas.openxmlformats.org/officeDocument/2006/relationships/image" Target="media/image284.emf"/><Relationship Id="rId11" Type="http://schemas.openxmlformats.org/officeDocument/2006/relationships/image" Target="media/image6.emf"/><Relationship Id="rId53" Type="http://schemas.openxmlformats.org/officeDocument/2006/relationships/image" Target="media/image48.emf"/><Relationship Id="rId149" Type="http://schemas.openxmlformats.org/officeDocument/2006/relationships/image" Target="media/image144.emf"/><Relationship Id="rId314" Type="http://schemas.openxmlformats.org/officeDocument/2006/relationships/image" Target="media/image309.emf"/><Relationship Id="rId356" Type="http://schemas.openxmlformats.org/officeDocument/2006/relationships/image" Target="media/image351.emf"/><Relationship Id="rId398" Type="http://schemas.openxmlformats.org/officeDocument/2006/relationships/image" Target="media/image393.emf"/><Relationship Id="rId95" Type="http://schemas.openxmlformats.org/officeDocument/2006/relationships/image" Target="media/image90.emf"/><Relationship Id="rId160" Type="http://schemas.openxmlformats.org/officeDocument/2006/relationships/image" Target="media/image155.emf"/><Relationship Id="rId216" Type="http://schemas.openxmlformats.org/officeDocument/2006/relationships/image" Target="media/image211.emf"/><Relationship Id="rId423" Type="http://schemas.openxmlformats.org/officeDocument/2006/relationships/image" Target="media/image418.emf"/><Relationship Id="rId258" Type="http://schemas.openxmlformats.org/officeDocument/2006/relationships/image" Target="media/image253.emf"/><Relationship Id="rId22" Type="http://schemas.openxmlformats.org/officeDocument/2006/relationships/image" Target="media/image17.emf"/><Relationship Id="rId64" Type="http://schemas.openxmlformats.org/officeDocument/2006/relationships/image" Target="media/image59.emf"/><Relationship Id="rId118" Type="http://schemas.openxmlformats.org/officeDocument/2006/relationships/image" Target="media/image113.emf"/><Relationship Id="rId325" Type="http://schemas.openxmlformats.org/officeDocument/2006/relationships/image" Target="media/image320.emf"/><Relationship Id="rId367" Type="http://schemas.openxmlformats.org/officeDocument/2006/relationships/image" Target="media/image362.emf"/><Relationship Id="rId171" Type="http://schemas.openxmlformats.org/officeDocument/2006/relationships/image" Target="media/image166.emf"/><Relationship Id="rId227" Type="http://schemas.openxmlformats.org/officeDocument/2006/relationships/image" Target="media/image222.emf"/><Relationship Id="rId269" Type="http://schemas.openxmlformats.org/officeDocument/2006/relationships/image" Target="media/image264.emf"/><Relationship Id="rId434" Type="http://schemas.openxmlformats.org/officeDocument/2006/relationships/image" Target="media/image429.emf"/><Relationship Id="rId33" Type="http://schemas.openxmlformats.org/officeDocument/2006/relationships/image" Target="media/image28.emf"/><Relationship Id="rId129" Type="http://schemas.openxmlformats.org/officeDocument/2006/relationships/image" Target="media/image124.emf"/><Relationship Id="rId280" Type="http://schemas.openxmlformats.org/officeDocument/2006/relationships/image" Target="media/image275.emf"/><Relationship Id="rId336" Type="http://schemas.openxmlformats.org/officeDocument/2006/relationships/image" Target="media/image331.emf"/><Relationship Id="rId75" Type="http://schemas.openxmlformats.org/officeDocument/2006/relationships/image" Target="media/image70.emf"/><Relationship Id="rId140" Type="http://schemas.openxmlformats.org/officeDocument/2006/relationships/image" Target="media/image135.emf"/><Relationship Id="rId182" Type="http://schemas.openxmlformats.org/officeDocument/2006/relationships/image" Target="media/image177.emf"/><Relationship Id="rId378" Type="http://schemas.openxmlformats.org/officeDocument/2006/relationships/image" Target="media/image373.emf"/><Relationship Id="rId403" Type="http://schemas.openxmlformats.org/officeDocument/2006/relationships/image" Target="media/image398.emf"/><Relationship Id="rId6" Type="http://schemas.openxmlformats.org/officeDocument/2006/relationships/image" Target="media/image1.emf"/><Relationship Id="rId238" Type="http://schemas.openxmlformats.org/officeDocument/2006/relationships/image" Target="media/image233.emf"/><Relationship Id="rId291" Type="http://schemas.openxmlformats.org/officeDocument/2006/relationships/image" Target="media/image286.emf"/><Relationship Id="rId305" Type="http://schemas.openxmlformats.org/officeDocument/2006/relationships/image" Target="media/image300.emf"/><Relationship Id="rId347" Type="http://schemas.openxmlformats.org/officeDocument/2006/relationships/image" Target="media/image342.emf"/><Relationship Id="rId44" Type="http://schemas.openxmlformats.org/officeDocument/2006/relationships/image" Target="media/image39.emf"/><Relationship Id="rId86" Type="http://schemas.openxmlformats.org/officeDocument/2006/relationships/image" Target="media/image81.emf"/><Relationship Id="rId151" Type="http://schemas.openxmlformats.org/officeDocument/2006/relationships/image" Target="media/image146.emf"/><Relationship Id="rId389" Type="http://schemas.openxmlformats.org/officeDocument/2006/relationships/image" Target="media/image384.emf"/><Relationship Id="rId193" Type="http://schemas.openxmlformats.org/officeDocument/2006/relationships/image" Target="media/image188.emf"/><Relationship Id="rId207" Type="http://schemas.openxmlformats.org/officeDocument/2006/relationships/image" Target="media/image202.emf"/><Relationship Id="rId249" Type="http://schemas.openxmlformats.org/officeDocument/2006/relationships/image" Target="media/image244.emf"/><Relationship Id="rId414" Type="http://schemas.openxmlformats.org/officeDocument/2006/relationships/image" Target="media/image409.emf"/><Relationship Id="rId13" Type="http://schemas.openxmlformats.org/officeDocument/2006/relationships/image" Target="media/image8.emf"/><Relationship Id="rId109" Type="http://schemas.openxmlformats.org/officeDocument/2006/relationships/image" Target="media/image104.emf"/><Relationship Id="rId260" Type="http://schemas.openxmlformats.org/officeDocument/2006/relationships/image" Target="media/image255.emf"/><Relationship Id="rId316" Type="http://schemas.openxmlformats.org/officeDocument/2006/relationships/image" Target="media/image311.emf"/><Relationship Id="rId55" Type="http://schemas.openxmlformats.org/officeDocument/2006/relationships/image" Target="media/image50.emf"/><Relationship Id="rId97" Type="http://schemas.openxmlformats.org/officeDocument/2006/relationships/image" Target="media/image92.emf"/><Relationship Id="rId120" Type="http://schemas.openxmlformats.org/officeDocument/2006/relationships/image" Target="media/image115.emf"/><Relationship Id="rId358" Type="http://schemas.openxmlformats.org/officeDocument/2006/relationships/image" Target="media/image353.emf"/><Relationship Id="rId162" Type="http://schemas.openxmlformats.org/officeDocument/2006/relationships/image" Target="media/image157.emf"/><Relationship Id="rId218" Type="http://schemas.openxmlformats.org/officeDocument/2006/relationships/image" Target="media/image213.emf"/><Relationship Id="rId425" Type="http://schemas.openxmlformats.org/officeDocument/2006/relationships/image" Target="media/image420.emf"/><Relationship Id="rId271" Type="http://schemas.openxmlformats.org/officeDocument/2006/relationships/image" Target="media/image266.emf"/><Relationship Id="rId24" Type="http://schemas.openxmlformats.org/officeDocument/2006/relationships/image" Target="media/image19.emf"/><Relationship Id="rId66" Type="http://schemas.openxmlformats.org/officeDocument/2006/relationships/image" Target="media/image61.emf"/><Relationship Id="rId131" Type="http://schemas.openxmlformats.org/officeDocument/2006/relationships/image" Target="media/image126.emf"/><Relationship Id="rId327" Type="http://schemas.openxmlformats.org/officeDocument/2006/relationships/image" Target="media/image322.emf"/><Relationship Id="rId369" Type="http://schemas.openxmlformats.org/officeDocument/2006/relationships/image" Target="media/image364.emf"/><Relationship Id="rId173" Type="http://schemas.openxmlformats.org/officeDocument/2006/relationships/image" Target="media/image168.emf"/><Relationship Id="rId229" Type="http://schemas.openxmlformats.org/officeDocument/2006/relationships/image" Target="media/image224.emf"/><Relationship Id="rId380" Type="http://schemas.openxmlformats.org/officeDocument/2006/relationships/image" Target="media/image375.emf"/><Relationship Id="rId436" Type="http://schemas.openxmlformats.org/officeDocument/2006/relationships/image" Target="media/image431.emf"/><Relationship Id="rId240" Type="http://schemas.openxmlformats.org/officeDocument/2006/relationships/image" Target="media/image235.emf"/><Relationship Id="rId35" Type="http://schemas.openxmlformats.org/officeDocument/2006/relationships/image" Target="media/image30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282" Type="http://schemas.openxmlformats.org/officeDocument/2006/relationships/image" Target="media/image277.emf"/><Relationship Id="rId338" Type="http://schemas.openxmlformats.org/officeDocument/2006/relationships/image" Target="media/image333.emf"/><Relationship Id="rId8" Type="http://schemas.openxmlformats.org/officeDocument/2006/relationships/image" Target="media/image3.emf"/><Relationship Id="rId142" Type="http://schemas.openxmlformats.org/officeDocument/2006/relationships/image" Target="media/image137.emf"/><Relationship Id="rId184" Type="http://schemas.openxmlformats.org/officeDocument/2006/relationships/image" Target="media/image179.emf"/><Relationship Id="rId391" Type="http://schemas.openxmlformats.org/officeDocument/2006/relationships/image" Target="media/image386.emf"/><Relationship Id="rId405" Type="http://schemas.openxmlformats.org/officeDocument/2006/relationships/image" Target="media/image400.emf"/><Relationship Id="rId251" Type="http://schemas.openxmlformats.org/officeDocument/2006/relationships/image" Target="media/image246.emf"/><Relationship Id="rId46" Type="http://schemas.openxmlformats.org/officeDocument/2006/relationships/image" Target="media/image41.emf"/><Relationship Id="rId293" Type="http://schemas.openxmlformats.org/officeDocument/2006/relationships/image" Target="media/image288.emf"/><Relationship Id="rId307" Type="http://schemas.openxmlformats.org/officeDocument/2006/relationships/image" Target="media/image302.emf"/><Relationship Id="rId349" Type="http://schemas.openxmlformats.org/officeDocument/2006/relationships/image" Target="media/image344.emf"/><Relationship Id="rId88" Type="http://schemas.openxmlformats.org/officeDocument/2006/relationships/image" Target="media/image83.emf"/><Relationship Id="rId111" Type="http://schemas.openxmlformats.org/officeDocument/2006/relationships/image" Target="media/image106.emf"/><Relationship Id="rId153" Type="http://schemas.openxmlformats.org/officeDocument/2006/relationships/image" Target="media/image148.emf"/><Relationship Id="rId195" Type="http://schemas.openxmlformats.org/officeDocument/2006/relationships/image" Target="media/image190.emf"/><Relationship Id="rId209" Type="http://schemas.openxmlformats.org/officeDocument/2006/relationships/image" Target="media/image204.emf"/><Relationship Id="rId360" Type="http://schemas.openxmlformats.org/officeDocument/2006/relationships/image" Target="media/image355.emf"/><Relationship Id="rId416" Type="http://schemas.openxmlformats.org/officeDocument/2006/relationships/image" Target="media/image411.emf"/><Relationship Id="rId220" Type="http://schemas.openxmlformats.org/officeDocument/2006/relationships/image" Target="media/image215.emf"/><Relationship Id="rId15" Type="http://schemas.openxmlformats.org/officeDocument/2006/relationships/image" Target="media/image10.emf"/><Relationship Id="rId57" Type="http://schemas.openxmlformats.org/officeDocument/2006/relationships/image" Target="media/image52.emf"/><Relationship Id="rId262" Type="http://schemas.openxmlformats.org/officeDocument/2006/relationships/image" Target="media/image257.emf"/><Relationship Id="rId318" Type="http://schemas.openxmlformats.org/officeDocument/2006/relationships/image" Target="media/image313.emf"/><Relationship Id="rId99" Type="http://schemas.openxmlformats.org/officeDocument/2006/relationships/image" Target="media/image94.emf"/><Relationship Id="rId122" Type="http://schemas.openxmlformats.org/officeDocument/2006/relationships/image" Target="media/image117.emf"/><Relationship Id="rId164" Type="http://schemas.openxmlformats.org/officeDocument/2006/relationships/image" Target="media/image159.emf"/><Relationship Id="rId371" Type="http://schemas.openxmlformats.org/officeDocument/2006/relationships/image" Target="media/image366.emf"/><Relationship Id="rId427" Type="http://schemas.openxmlformats.org/officeDocument/2006/relationships/image" Target="media/image422.jpeg"/><Relationship Id="rId26" Type="http://schemas.openxmlformats.org/officeDocument/2006/relationships/image" Target="media/image21.emf"/><Relationship Id="rId231" Type="http://schemas.openxmlformats.org/officeDocument/2006/relationships/image" Target="media/image226.emf"/><Relationship Id="rId273" Type="http://schemas.openxmlformats.org/officeDocument/2006/relationships/image" Target="media/image268.emf"/><Relationship Id="rId329" Type="http://schemas.openxmlformats.org/officeDocument/2006/relationships/image" Target="media/image324.emf"/><Relationship Id="rId68" Type="http://schemas.openxmlformats.org/officeDocument/2006/relationships/image" Target="media/image63.emf"/><Relationship Id="rId133" Type="http://schemas.openxmlformats.org/officeDocument/2006/relationships/image" Target="media/image128.emf"/><Relationship Id="rId175" Type="http://schemas.openxmlformats.org/officeDocument/2006/relationships/image" Target="media/image170.emf"/><Relationship Id="rId340" Type="http://schemas.openxmlformats.org/officeDocument/2006/relationships/image" Target="media/image335.emf"/><Relationship Id="rId200" Type="http://schemas.openxmlformats.org/officeDocument/2006/relationships/image" Target="media/image195.emf"/><Relationship Id="rId382" Type="http://schemas.openxmlformats.org/officeDocument/2006/relationships/image" Target="media/image377.emf"/><Relationship Id="rId438" Type="http://schemas.openxmlformats.org/officeDocument/2006/relationships/fontTable" Target="fontTable.xml"/><Relationship Id="rId242" Type="http://schemas.openxmlformats.org/officeDocument/2006/relationships/image" Target="media/image237.emf"/><Relationship Id="rId284" Type="http://schemas.openxmlformats.org/officeDocument/2006/relationships/image" Target="media/image279.emf"/><Relationship Id="rId37" Type="http://schemas.openxmlformats.org/officeDocument/2006/relationships/image" Target="media/image32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44" Type="http://schemas.openxmlformats.org/officeDocument/2006/relationships/image" Target="media/image139.emf"/><Relationship Id="rId90" Type="http://schemas.openxmlformats.org/officeDocument/2006/relationships/image" Target="media/image85.emf"/><Relationship Id="rId186" Type="http://schemas.openxmlformats.org/officeDocument/2006/relationships/image" Target="media/image181.emf"/><Relationship Id="rId351" Type="http://schemas.openxmlformats.org/officeDocument/2006/relationships/image" Target="media/image346.emf"/><Relationship Id="rId393" Type="http://schemas.openxmlformats.org/officeDocument/2006/relationships/image" Target="media/image388.emf"/><Relationship Id="rId407" Type="http://schemas.openxmlformats.org/officeDocument/2006/relationships/image" Target="media/image402.emf"/><Relationship Id="rId211" Type="http://schemas.openxmlformats.org/officeDocument/2006/relationships/image" Target="media/image206.emf"/><Relationship Id="rId253" Type="http://schemas.openxmlformats.org/officeDocument/2006/relationships/image" Target="media/image248.emf"/><Relationship Id="rId295" Type="http://schemas.openxmlformats.org/officeDocument/2006/relationships/image" Target="media/image290.emf"/><Relationship Id="rId309" Type="http://schemas.openxmlformats.org/officeDocument/2006/relationships/image" Target="media/image304.emf"/><Relationship Id="rId48" Type="http://schemas.openxmlformats.org/officeDocument/2006/relationships/image" Target="media/image43.emf"/><Relationship Id="rId113" Type="http://schemas.openxmlformats.org/officeDocument/2006/relationships/image" Target="media/image108.emf"/><Relationship Id="rId320" Type="http://schemas.openxmlformats.org/officeDocument/2006/relationships/image" Target="media/image315.emf"/><Relationship Id="rId155" Type="http://schemas.openxmlformats.org/officeDocument/2006/relationships/image" Target="media/image150.emf"/><Relationship Id="rId197" Type="http://schemas.openxmlformats.org/officeDocument/2006/relationships/image" Target="media/image192.emf"/><Relationship Id="rId362" Type="http://schemas.openxmlformats.org/officeDocument/2006/relationships/image" Target="media/image357.emf"/><Relationship Id="rId418" Type="http://schemas.openxmlformats.org/officeDocument/2006/relationships/image" Target="media/image413.emf"/><Relationship Id="rId222" Type="http://schemas.openxmlformats.org/officeDocument/2006/relationships/image" Target="media/image217.emf"/><Relationship Id="rId264" Type="http://schemas.openxmlformats.org/officeDocument/2006/relationships/image" Target="media/image259.emf"/><Relationship Id="rId17" Type="http://schemas.openxmlformats.org/officeDocument/2006/relationships/image" Target="media/image12.emf"/><Relationship Id="rId59" Type="http://schemas.openxmlformats.org/officeDocument/2006/relationships/image" Target="media/image54.emf"/><Relationship Id="rId124" Type="http://schemas.openxmlformats.org/officeDocument/2006/relationships/image" Target="media/image119.emf"/><Relationship Id="rId70" Type="http://schemas.openxmlformats.org/officeDocument/2006/relationships/image" Target="media/image65.emf"/><Relationship Id="rId166" Type="http://schemas.openxmlformats.org/officeDocument/2006/relationships/image" Target="media/image161.emf"/><Relationship Id="rId331" Type="http://schemas.openxmlformats.org/officeDocument/2006/relationships/image" Target="media/image326.emf"/><Relationship Id="rId373" Type="http://schemas.openxmlformats.org/officeDocument/2006/relationships/image" Target="media/image368.emf"/><Relationship Id="rId429" Type="http://schemas.openxmlformats.org/officeDocument/2006/relationships/image" Target="media/image424.emf"/><Relationship Id="rId1" Type="http://schemas.openxmlformats.org/officeDocument/2006/relationships/customXml" Target="../customXml/item1.xml"/><Relationship Id="rId233" Type="http://schemas.openxmlformats.org/officeDocument/2006/relationships/image" Target="media/image228.emf"/><Relationship Id="rId28" Type="http://schemas.openxmlformats.org/officeDocument/2006/relationships/image" Target="media/image23.emf"/><Relationship Id="rId275" Type="http://schemas.openxmlformats.org/officeDocument/2006/relationships/image" Target="media/image270.emf"/><Relationship Id="rId300" Type="http://schemas.openxmlformats.org/officeDocument/2006/relationships/image" Target="media/image29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Integro\InGeo\Addons\&#1060;&#1086;&#1088;&#1084;&#1080;&#1088;&#1086;&#1074;&#1072;&#1085;&#1080;&#1077;%20&#1087;&#1083;&#1072;&#1085;&#1072;%20&#1091;&#1095;&#1072;&#1089;&#1090;&#1082;&#1072;\IngeoPlan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412E0-3B9E-4A0F-A377-739219159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IngeoPlan</Template>
  <TotalTime>0</TotalTime>
  <Pages>29</Pages>
  <Words>25475</Words>
  <Characters>145208</Characters>
  <Application>Microsoft Office Word</Application>
  <DocSecurity>0</DocSecurity>
  <Lines>1210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ХОЗРУ</Company>
  <LinksUpToDate>false</LinksUpToDate>
  <CharactersWithSpaces>170343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Дикусар</dc:creator>
  <cp:keywords/>
  <dc:description/>
  <cp:lastModifiedBy>Танзиля Хамитовна Даутова</cp:lastModifiedBy>
  <cp:revision>2</cp:revision>
  <cp:lastPrinted>2003-05-27T06:23:00Z</cp:lastPrinted>
  <dcterms:created xsi:type="dcterms:W3CDTF">2018-09-06T09:30:00Z</dcterms:created>
  <dcterms:modified xsi:type="dcterms:W3CDTF">2018-09-06T09:30:00Z</dcterms:modified>
</cp:coreProperties>
</file>